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AAF7BA" w14:textId="733244B4" w:rsidR="00197602" w:rsidRPr="00197602" w:rsidRDefault="00D70344" w:rsidP="00F12D04">
      <w:pPr>
        <w:pStyle w:val="ObjectAnchor"/>
        <w:rPr>
          <w:sz w:val="12"/>
        </w:rPr>
      </w:pPr>
      <w:r>
        <w:drawing>
          <wp:anchor distT="0" distB="0" distL="114300" distR="114300" simplePos="0" relativeHeight="251662336" behindDoc="0" locked="1" layoutInCell="1" allowOverlap="1" wp14:anchorId="50D54317" wp14:editId="5CE2177C">
            <wp:simplePos x="0" y="0"/>
            <wp:positionH relativeFrom="column">
              <wp:posOffset>3091815</wp:posOffset>
            </wp:positionH>
            <wp:positionV relativeFrom="paragraph">
              <wp:posOffset>1809750</wp:posOffset>
            </wp:positionV>
            <wp:extent cx="2969895" cy="3172460"/>
            <wp:effectExtent l="0" t="0" r="190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969895" cy="317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602" w:rsidRPr="00197602">
        <w:rPr>
          <w:rFonts w:ascii="Times New Roman"/>
        </w:rPr>
        <mc:AlternateContent>
          <mc:Choice Requires="wps">
            <w:drawing>
              <wp:anchor distT="0" distB="0" distL="114300" distR="114300" simplePos="0" relativeHeight="251658240" behindDoc="1" locked="1" layoutInCell="1" allowOverlap="1" wp14:anchorId="452A4491" wp14:editId="1B88A52C">
                <wp:simplePos x="0" y="0"/>
                <wp:positionH relativeFrom="page">
                  <wp:align>right</wp:align>
                </wp:positionH>
                <wp:positionV relativeFrom="paragraph">
                  <wp:posOffset>-457200</wp:posOffset>
                </wp:positionV>
                <wp:extent cx="2651760" cy="10058400"/>
                <wp:effectExtent l="0" t="0" r="0" b="0"/>
                <wp:wrapNone/>
                <wp:docPr id="11" name="Rectangle 11" descr="Decorative">
                  <a:extLst xmlns:a="http://schemas.openxmlformats.org/drawingml/2006/main">
                    <a:ext uri="{C183D7F6-B498-43B3-948B-1728B52AA6E4}">
                      <adec:decorative xmlns:adec="http://schemas.microsoft.com/office/drawing/2017/decorative" xmlns:a14="http://schemas.microsoft.com/office/drawing/2010/main" xmlns:pic="http://schemas.openxmlformats.org/drawingml/2006/pictur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10058400"/>
                        </a:xfrm>
                        <a:prstGeom prst="rect">
                          <a:avLst/>
                        </a:prstGeom>
                        <a:solidFill>
                          <a:schemeClr val="tx2">
                            <a:lumMod val="75000"/>
                            <a:alpha val="1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E70E8B4">
              <v:rect id="Rectangle 11" style="position:absolute;margin-left:157.6pt;margin-top:-36pt;width:208.8pt;height:11in;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alt="Decorative" o:spid="_x0000_s1026" fillcolor="#17365d [2415]" stroked="f" w14:anchorId="62E5B1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">
                <v:fill opacity="6682f"/>
                <w10:wrap anchorx="page"/>
                <w10:anchorlock/>
              </v:rect>
            </w:pict>
          </mc:Fallback>
        </mc:AlternateContent>
      </w:r>
    </w:p>
    <w:tbl>
      <w:tblPr>
        <w:tblW w:w="5375" w:type="pct"/>
        <w:tblLook w:val="0600" w:firstRow="0" w:lastRow="0" w:firstColumn="0" w:lastColumn="0" w:noHBand="1" w:noVBand="1"/>
      </w:tblPr>
      <w:tblGrid>
        <w:gridCol w:w="7160"/>
        <w:gridCol w:w="734"/>
        <w:gridCol w:w="3948"/>
      </w:tblGrid>
      <w:tr w:rsidR="002719D0" w14:paraId="64DB5D6C" w14:textId="77777777" w:rsidTr="00F206B8">
        <w:tc>
          <w:tcPr>
            <w:tcW w:w="3023" w:type="pct"/>
          </w:tcPr>
          <w:p w14:paraId="280CB5D8" w14:textId="77B04EDB" w:rsidR="002719D0" w:rsidRPr="00F206B8" w:rsidRDefault="00F206B8" w:rsidP="00F206B8">
            <w:pPr>
              <w:pStyle w:val="NoSpacing"/>
              <w:rPr>
                <w:rFonts w:ascii="Congenial SemiBold" w:hAnsi="Congenial SemiBold"/>
                <w:sz w:val="56"/>
                <w:szCs w:val="56"/>
              </w:rPr>
            </w:pPr>
            <w:r w:rsidRPr="00F206B8">
              <w:rPr>
                <w:rFonts w:ascii="Congenial SemiBold" w:hAnsi="Congenial SemiBold"/>
                <w:sz w:val="56"/>
                <w:szCs w:val="56"/>
              </w:rPr>
              <w:t>ESA Colorado</w:t>
            </w:r>
          </w:p>
          <w:p w14:paraId="1BBE8243" w14:textId="0F43578E" w:rsidR="00F206B8" w:rsidRPr="00F206B8" w:rsidRDefault="00F206B8" w:rsidP="00F206B8">
            <w:pPr>
              <w:pStyle w:val="NoSpacing"/>
              <w:rPr>
                <w:rFonts w:ascii="Congenial Black" w:hAnsi="Congenial Black"/>
                <w:sz w:val="52"/>
                <w:szCs w:val="52"/>
              </w:rPr>
            </w:pPr>
            <w:r w:rsidRPr="00F206B8">
              <w:rPr>
                <w:rFonts w:ascii="Congenial SemiBold" w:hAnsi="Congenial SemiBold"/>
                <w:sz w:val="56"/>
                <w:szCs w:val="56"/>
              </w:rPr>
              <w:t>Golden Lamp</w:t>
            </w:r>
          </w:p>
          <w:p w14:paraId="0AA8E5D4" w14:textId="77777777" w:rsidR="002719D0" w:rsidRPr="008A3EBD" w:rsidRDefault="002719D0" w:rsidP="008A3EBD">
            <w:r>
              <w:rPr>
                <w:noProof/>
              </w:rPr>
              <mc:AlternateContent>
                <mc:Choice Requires="wps">
                  <w:drawing>
                    <wp:inline distT="0" distB="0" distL="0" distR="0" wp14:anchorId="544B814F" wp14:editId="6FAC994D">
                      <wp:extent cx="1145540" cy="0"/>
                      <wp:effectExtent l="0" t="19050" r="54610" b="38100"/>
                      <wp:docPr id="10" name="Line 13" descr="Decorative">
                        <a:extLst xmlns:a="http://schemas.openxmlformats.org/drawingml/2006/main">
                          <a:ext uri="{C183D7F6-B498-43B3-948B-1728B52AA6E4}">
                            <adec:decorative xmlns:adec="http://schemas.microsoft.com/office/drawing/2017/decorative" xmlns:a14="http://schemas.microsoft.com/office/drawing/2010/main" xmlns:pic="http://schemas.openxmlformats.org/drawingml/2006/pictur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5540" cy="0"/>
                              </a:xfrm>
                              <a:prstGeom prst="line">
                                <a:avLst/>
                              </a:prstGeom>
                              <a:noFill/>
                              <a:ln w="63500">
                                <a:solidFill>
                                  <a:srgbClr val="231F2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D1DE4BC">
                    <v:line id="Line 13" style="visibility:visible;mso-wrap-style:square;mso-left-percent:-10001;mso-top-percent:-10001;mso-position-horizontal:absolute;mso-position-horizontal-relative:char;mso-position-vertical:absolute;mso-position-vertical-relative:line;mso-left-percent:-10001;mso-top-percent:-10001" alt="Decorative" o:spid="_x0000_s1026" strokecolor="#231f20" strokeweight="5pt" from="0,0" to="90.2pt,0" w14:anchorId="2C644D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">
                      <w10:anchorlock/>
                    </v:line>
                  </w:pict>
                </mc:Fallback>
              </mc:AlternateContent>
            </w:r>
          </w:p>
        </w:tc>
        <w:tc>
          <w:tcPr>
            <w:tcW w:w="310" w:type="pct"/>
          </w:tcPr>
          <w:p w14:paraId="0C85BF00" w14:textId="77777777" w:rsidR="002719D0" w:rsidRDefault="002719D0"/>
        </w:tc>
        <w:tc>
          <w:tcPr>
            <w:tcW w:w="1667" w:type="pct"/>
          </w:tcPr>
          <w:p w14:paraId="01FD1355" w14:textId="6C447E16" w:rsidR="002719D0" w:rsidRPr="00F206B8" w:rsidRDefault="00E524A2" w:rsidP="008F2B7D">
            <w:pPr>
              <w:pStyle w:val="TopicDescription"/>
              <w:rPr>
                <w:rFonts w:ascii="Bodoni MT" w:hAnsi="Bodoni MT"/>
              </w:rPr>
            </w:pPr>
            <w:sdt>
              <w:sdtPr>
                <w:rPr>
                  <w:rFonts w:ascii="Bodoni MT" w:hAnsi="Bodoni MT"/>
                </w:rPr>
                <w:id w:val="-2014445731"/>
                <w:placeholder>
                  <w:docPart w:val="F08CC82A47594887A494532451F94297"/>
                </w:placeholder>
              </w:sdtPr>
              <w:sdtEndPr/>
              <w:sdtContent>
                <w:r w:rsidR="00831008">
                  <w:rPr>
                    <w:rFonts w:ascii="Bodoni MT" w:hAnsi="Bodoni MT"/>
                    <w:sz w:val="20"/>
                    <w:szCs w:val="20"/>
                  </w:rPr>
                  <w:t>June</w:t>
                </w:r>
                <w:r w:rsidR="00F206B8" w:rsidRPr="00611A6C">
                  <w:rPr>
                    <w:rFonts w:ascii="Bodoni MT" w:hAnsi="Bodoni MT"/>
                    <w:sz w:val="20"/>
                    <w:szCs w:val="20"/>
                  </w:rPr>
                  <w:t xml:space="preserve"> 202</w:t>
                </w:r>
                <w:r w:rsidR="000558C5">
                  <w:rPr>
                    <w:rFonts w:ascii="Bodoni MT" w:hAnsi="Bodoni MT"/>
                    <w:sz w:val="20"/>
                    <w:szCs w:val="20"/>
                  </w:rPr>
                  <w:t>6</w:t>
                </w:r>
                <w:r w:rsidR="00F206B8" w:rsidRPr="00611A6C">
                  <w:rPr>
                    <w:rFonts w:ascii="Bodoni MT" w:hAnsi="Bodoni MT"/>
                    <w:sz w:val="20"/>
                    <w:szCs w:val="20"/>
                  </w:rPr>
                  <w:t xml:space="preserve">| Volume </w:t>
                </w:r>
                <w:r w:rsidR="000558C5">
                  <w:rPr>
                    <w:rFonts w:ascii="Bodoni MT" w:hAnsi="Bodoni MT"/>
                    <w:sz w:val="20"/>
                    <w:szCs w:val="20"/>
                  </w:rPr>
                  <w:t>80</w:t>
                </w:r>
                <w:r w:rsidR="00F206B8" w:rsidRPr="00611A6C">
                  <w:rPr>
                    <w:rFonts w:ascii="Bodoni MT" w:hAnsi="Bodoni MT"/>
                    <w:sz w:val="20"/>
                    <w:szCs w:val="20"/>
                  </w:rPr>
                  <w:t xml:space="preserve"> | Issue </w:t>
                </w:r>
                <w:r w:rsidR="00F604A2">
                  <w:rPr>
                    <w:rFonts w:ascii="Bodoni MT" w:hAnsi="Bodoni MT"/>
                    <w:sz w:val="20"/>
                    <w:szCs w:val="20"/>
                  </w:rPr>
                  <w:t>1</w:t>
                </w:r>
                <w:r w:rsidR="00831008">
                  <w:rPr>
                    <w:rFonts w:ascii="Bodoni MT" w:hAnsi="Bodoni MT"/>
                    <w:sz w:val="20"/>
                    <w:szCs w:val="20"/>
                  </w:rPr>
                  <w:t>1</w:t>
                </w:r>
              </w:sdtContent>
            </w:sdt>
            <w:r w:rsidR="00B7283D" w:rsidRPr="00F206B8">
              <w:rPr>
                <w:rFonts w:ascii="Bodoni MT" w:hAnsi="Bodoni MT"/>
              </w:rPr>
              <w:t xml:space="preserve"> </w:t>
            </w:r>
          </w:p>
        </w:tc>
      </w:tr>
      <w:tr w:rsidR="002719D0" w14:paraId="2FC15E50" w14:textId="77777777" w:rsidTr="00F206B8">
        <w:trPr>
          <w:trHeight w:val="5904"/>
        </w:trPr>
        <w:tc>
          <w:tcPr>
            <w:tcW w:w="3023" w:type="pct"/>
          </w:tcPr>
          <w:p w14:paraId="514CFC18" w14:textId="77777777" w:rsidR="007449D5" w:rsidRDefault="007449D5" w:rsidP="00F206B8">
            <w:pPr>
              <w:pStyle w:val="NoSpacing"/>
              <w:rPr>
                <w:rFonts w:ascii="Arial Nova" w:hAnsi="Arial Nova"/>
                <w:b/>
                <w:bCs/>
                <w:sz w:val="36"/>
                <w:szCs w:val="36"/>
              </w:rPr>
            </w:pPr>
          </w:p>
          <w:p w14:paraId="26DC052B" w14:textId="6D00F9E2" w:rsidR="007449D5" w:rsidRPr="00831008" w:rsidRDefault="007449D5" w:rsidP="00831008">
            <w:pPr>
              <w:pStyle w:val="NoSpacing"/>
              <w:rPr>
                <w:rFonts w:ascii="Congenial SemiBold" w:hAnsi="Congenial SemiBold"/>
                <w:sz w:val="44"/>
                <w:szCs w:val="44"/>
              </w:rPr>
            </w:pPr>
            <w:r>
              <w:rPr>
                <w:rFonts w:ascii="Arial Nova" w:hAnsi="Arial Nova"/>
                <w:b/>
                <w:bCs/>
                <w:sz w:val="36"/>
                <w:szCs w:val="36"/>
              </w:rPr>
              <w:t xml:space="preserve">  </w:t>
            </w:r>
            <w:r w:rsidR="00831008" w:rsidRPr="00831008">
              <w:rPr>
                <w:rFonts w:ascii="Lucida Calligraphy" w:hAnsi="Lucida Calligraphy"/>
                <w:b/>
                <w:bCs/>
                <w:color w:val="31849B" w:themeColor="accent5" w:themeShade="BF"/>
                <w:sz w:val="40"/>
                <w:szCs w:val="40"/>
              </w:rPr>
              <w:t xml:space="preserve">Nancy Cameron </w:t>
            </w:r>
          </w:p>
          <w:p w14:paraId="624AACAF" w14:textId="77777777" w:rsidR="007449D5" w:rsidRDefault="007449D5" w:rsidP="00F206B8">
            <w:pPr>
              <w:pStyle w:val="NoSpacing"/>
              <w:rPr>
                <w:rFonts w:ascii="Congenial SemiBold" w:hAnsi="Congenial SemiBold"/>
                <w:sz w:val="36"/>
                <w:szCs w:val="36"/>
              </w:rPr>
            </w:pPr>
          </w:p>
          <w:p w14:paraId="614C0422" w14:textId="77777777" w:rsidR="00831008" w:rsidRPr="00A306F5" w:rsidRDefault="007449D5" w:rsidP="00F206B8">
            <w:pPr>
              <w:pStyle w:val="NoSpacing"/>
              <w:rPr>
                <w:rFonts w:ascii="Congenial SemiBold" w:hAnsi="Congenial SemiBold"/>
                <w:color w:val="000000" w:themeColor="text1"/>
                <w:sz w:val="32"/>
                <w:szCs w:val="32"/>
              </w:rPr>
            </w:pPr>
            <w:r w:rsidRPr="00A306F5">
              <w:rPr>
                <w:rFonts w:ascii="Congenial SemiBold" w:hAnsi="Congenial SemiBold"/>
                <w:color w:val="000000" w:themeColor="text1"/>
                <w:sz w:val="32"/>
                <w:szCs w:val="32"/>
              </w:rPr>
              <w:t xml:space="preserve">Colorado State President </w:t>
            </w:r>
          </w:p>
          <w:p w14:paraId="31372980" w14:textId="0C7F2C4B" w:rsidR="007449D5" w:rsidRPr="00A306F5" w:rsidRDefault="00831008" w:rsidP="00F206B8">
            <w:pPr>
              <w:pStyle w:val="NoSpacing"/>
              <w:rPr>
                <w:rFonts w:ascii="Congenial SemiBold" w:hAnsi="Congenial SemiBold"/>
                <w:color w:val="000000" w:themeColor="text1"/>
                <w:sz w:val="32"/>
                <w:szCs w:val="32"/>
              </w:rPr>
            </w:pPr>
            <w:r w:rsidRPr="00A306F5">
              <w:rPr>
                <w:rFonts w:ascii="Congenial SemiBold" w:hAnsi="Congenial SemiBold"/>
                <w:color w:val="000000" w:themeColor="text1"/>
                <w:sz w:val="32"/>
                <w:szCs w:val="32"/>
              </w:rPr>
              <w:t xml:space="preserve">              </w:t>
            </w:r>
            <w:r w:rsidR="007449D5" w:rsidRPr="00A306F5">
              <w:rPr>
                <w:rFonts w:ascii="Congenial SemiBold" w:hAnsi="Congenial SemiBold"/>
                <w:color w:val="000000" w:themeColor="text1"/>
                <w:sz w:val="32"/>
                <w:szCs w:val="32"/>
              </w:rPr>
              <w:t>202</w:t>
            </w:r>
            <w:r w:rsidRPr="00A306F5">
              <w:rPr>
                <w:rFonts w:ascii="Congenial SemiBold" w:hAnsi="Congenial SemiBold"/>
                <w:color w:val="000000" w:themeColor="text1"/>
                <w:sz w:val="32"/>
                <w:szCs w:val="32"/>
              </w:rPr>
              <w:t>6</w:t>
            </w:r>
            <w:r w:rsidR="007449D5" w:rsidRPr="00A306F5">
              <w:rPr>
                <w:rFonts w:ascii="Congenial SemiBold" w:hAnsi="Congenial SemiBold"/>
                <w:color w:val="000000" w:themeColor="text1"/>
                <w:sz w:val="32"/>
                <w:szCs w:val="32"/>
              </w:rPr>
              <w:t>-202</w:t>
            </w:r>
            <w:r w:rsidRPr="00A306F5">
              <w:rPr>
                <w:rFonts w:ascii="Congenial SemiBold" w:hAnsi="Congenial SemiBold"/>
                <w:color w:val="000000" w:themeColor="text1"/>
                <w:sz w:val="32"/>
                <w:szCs w:val="32"/>
              </w:rPr>
              <w:t>7</w:t>
            </w:r>
          </w:p>
          <w:p w14:paraId="4E9BE542" w14:textId="5D6BF37C" w:rsidR="00F206B8" w:rsidRPr="002719D0" w:rsidRDefault="00F206B8" w:rsidP="002719D0"/>
        </w:tc>
        <w:tc>
          <w:tcPr>
            <w:tcW w:w="310" w:type="pct"/>
          </w:tcPr>
          <w:p w14:paraId="4DB6EA78" w14:textId="77777777" w:rsidR="002719D0" w:rsidRDefault="002719D0" w:rsidP="002719D0"/>
        </w:tc>
        <w:tc>
          <w:tcPr>
            <w:tcW w:w="1667" w:type="pct"/>
          </w:tcPr>
          <w:p w14:paraId="7D4DE118" w14:textId="77777777" w:rsidR="002719D0" w:rsidRDefault="002719D0" w:rsidP="002719D0"/>
        </w:tc>
      </w:tr>
      <w:tr w:rsidR="00AD2E65" w14:paraId="4133C3F5" w14:textId="77777777" w:rsidTr="00F206B8">
        <w:trPr>
          <w:trHeight w:val="1008"/>
        </w:trPr>
        <w:tc>
          <w:tcPr>
            <w:tcW w:w="3023" w:type="pct"/>
            <w:vMerge w:val="restart"/>
          </w:tcPr>
          <w:p w14:paraId="426B83DF" w14:textId="495EEAC3" w:rsidR="00944BE4" w:rsidRPr="00944BE4" w:rsidRDefault="00944BE4" w:rsidP="00944BE4">
            <w:pPr>
              <w:pStyle w:val="NoSpacing"/>
              <w:rPr>
                <w:rFonts w:ascii="Bodoni MT" w:hAnsi="Bodoni MT"/>
                <w:color w:val="C0504D" w:themeColor="accent2"/>
                <w:sz w:val="32"/>
                <w:szCs w:val="32"/>
              </w:rPr>
            </w:pPr>
            <w:r w:rsidRPr="00944BE4">
              <w:rPr>
                <w:rFonts w:ascii="Bodoni MT" w:hAnsi="Bodoni MT"/>
                <w:color w:val="C0504D" w:themeColor="accent2"/>
                <w:sz w:val="32"/>
                <w:szCs w:val="32"/>
              </w:rPr>
              <w:t>Editor’s Corner</w:t>
            </w:r>
          </w:p>
          <w:p w14:paraId="1F31389E" w14:textId="77777777" w:rsidR="00944BE4" w:rsidRDefault="00944BE4" w:rsidP="00944BE4">
            <w:pPr>
              <w:pStyle w:val="NoSpacing"/>
              <w:rPr>
                <w:rFonts w:ascii="Bodoni MT" w:hAnsi="Bodoni MT"/>
                <w:sz w:val="24"/>
                <w:szCs w:val="24"/>
              </w:rPr>
            </w:pPr>
          </w:p>
          <w:p w14:paraId="5BABCF49" w14:textId="4D549F2E" w:rsidR="00944BE4" w:rsidRDefault="00944BE4" w:rsidP="00944BE4">
            <w:pPr>
              <w:pStyle w:val="NoSpacing"/>
              <w:rPr>
                <w:rFonts w:ascii="Bodoni MT" w:hAnsi="Bodoni MT"/>
                <w:sz w:val="28"/>
                <w:szCs w:val="28"/>
              </w:rPr>
            </w:pPr>
            <w:r w:rsidRPr="00944BE4">
              <w:rPr>
                <w:rFonts w:ascii="Bodoni MT" w:hAnsi="Bodoni MT"/>
                <w:sz w:val="28"/>
                <w:szCs w:val="28"/>
              </w:rPr>
              <w:t>They say that as you get older, time goes by faster! I hate to admit it, but that seems to be so true! Or maybe it’s the way we think. It is the beginning of June. Schools are out for the summer, tourists are filling the roadways, and we are busy planting our gardens and filling our pots with flowers! Now, we should be taking it a day at a time, enjoying the warm weather and sleepy rainy afternoons. But instead, we are worrying about the scorching hot days that haven’t even gotten here. So, I recommend that we all slow down and have some fun! Call your friends, plan a picnic, go to a show and catch a summer concert! Have fun!</w:t>
            </w:r>
          </w:p>
          <w:p w14:paraId="18621226" w14:textId="77777777" w:rsidR="000357C5" w:rsidRDefault="000357C5" w:rsidP="00944BE4">
            <w:pPr>
              <w:pStyle w:val="NoSpacing"/>
              <w:rPr>
                <w:rFonts w:ascii="Bodoni MT" w:hAnsi="Bodoni MT"/>
                <w:sz w:val="28"/>
                <w:szCs w:val="28"/>
              </w:rPr>
            </w:pPr>
            <w:r>
              <w:rPr>
                <w:rFonts w:ascii="Bodoni MT" w:hAnsi="Bodoni MT"/>
                <w:sz w:val="28"/>
                <w:szCs w:val="28"/>
              </w:rPr>
              <w:t xml:space="preserve">I’d like to welcome our new 2026-2027 State Council! </w:t>
            </w:r>
          </w:p>
          <w:p w14:paraId="361C49AC" w14:textId="0DFF24FE" w:rsidR="000357C5" w:rsidRPr="00944BE4" w:rsidRDefault="000357C5" w:rsidP="00944BE4">
            <w:pPr>
              <w:pStyle w:val="NoSpacing"/>
              <w:rPr>
                <w:rFonts w:ascii="Bodoni MT" w:hAnsi="Bodoni MT"/>
                <w:sz w:val="28"/>
                <w:szCs w:val="28"/>
              </w:rPr>
            </w:pPr>
            <w:r>
              <w:rPr>
                <w:rFonts w:ascii="Bodoni MT" w:hAnsi="Bodoni MT"/>
                <w:sz w:val="28"/>
                <w:szCs w:val="28"/>
              </w:rPr>
              <w:t>We have lots of new faces on the board and I am looking forward to a fun and fresh year! Check out page 4!</w:t>
            </w:r>
          </w:p>
          <w:p w14:paraId="1437ED62" w14:textId="205A21F6" w:rsidR="00944BE4" w:rsidRPr="002719D0" w:rsidRDefault="00944BE4" w:rsidP="00102006">
            <w:pPr>
              <w:pStyle w:val="NoSpacing"/>
            </w:pPr>
          </w:p>
        </w:tc>
        <w:tc>
          <w:tcPr>
            <w:tcW w:w="310" w:type="pct"/>
            <w:vMerge w:val="restart"/>
          </w:tcPr>
          <w:p w14:paraId="409A8080" w14:textId="77777777" w:rsidR="00AD2E65" w:rsidRDefault="00AD2E65" w:rsidP="00197602"/>
        </w:tc>
        <w:tc>
          <w:tcPr>
            <w:tcW w:w="1667" w:type="pct"/>
            <w:vAlign w:val="center"/>
          </w:tcPr>
          <w:sdt>
            <w:sdtPr>
              <w:rPr>
                <w:rFonts w:cstheme="minorBidi"/>
                <w:b w:val="0"/>
                <w:caps w:val="0"/>
                <w:spacing w:val="0"/>
              </w:rPr>
              <w:id w:val="-127868471"/>
              <w:placeholder>
                <w:docPart w:val="2142025EF38B414D83554DC0057A49A6"/>
              </w:placeholder>
            </w:sdtPr>
            <w:sdtEndPr/>
            <w:sdtContent>
              <w:p w14:paraId="28FDD626" w14:textId="77777777" w:rsidR="00611A6C" w:rsidRDefault="00611A6C" w:rsidP="00BE521F">
                <w:pPr>
                  <w:pStyle w:val="TOCHeading"/>
                </w:pPr>
              </w:p>
              <w:p w14:paraId="4D80D658" w14:textId="5126A2A0" w:rsidR="00611A6C" w:rsidRPr="00611A6C" w:rsidRDefault="00611A6C" w:rsidP="00611A6C">
                <w:r>
                  <w:t xml:space="preserve">                      WHAT’S INSIDE</w:t>
                </w:r>
              </w:p>
            </w:sdtContent>
          </w:sdt>
          <w:p w14:paraId="7DE1241F" w14:textId="77777777" w:rsidR="00AD2E65" w:rsidRDefault="00AD2E65" w:rsidP="00AD2E65">
            <w:pPr>
              <w:pStyle w:val="TOCHeading"/>
            </w:pPr>
            <w:r>
              <w:rPr>
                <w:noProof/>
              </w:rPr>
              <mc:AlternateContent>
                <mc:Choice Requires="wps">
                  <w:drawing>
                    <wp:inline distT="0" distB="0" distL="0" distR="0" wp14:anchorId="4B820FF7" wp14:editId="57AB4D46">
                      <wp:extent cx="180340" cy="0"/>
                      <wp:effectExtent l="0" t="0" r="0" b="0"/>
                      <wp:docPr id="8" name="Line 9" descr="Decorative">
                        <a:extLst xmlns:a="http://schemas.openxmlformats.org/drawingml/2006/main">
                          <a:ext uri="{C183D7F6-B498-43B3-948B-1728B52AA6E4}">
                            <adec:decorative xmlns:adec="http://schemas.microsoft.com/office/drawing/2017/decorative" xmlns:a14="http://schemas.microsoft.com/office/drawing/2010/main" xmlns:pic="http://schemas.openxmlformats.org/drawingml/2006/pictur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C0370A9">
                    <v:line id="Line 9" style="visibility:visible;mso-wrap-style:square;mso-left-percent:-10001;mso-top-percent:-10001;mso-position-horizontal:absolute;mso-position-horizontal-relative:char;mso-position-vertical:absolute;mso-position-vertical-relative:line;mso-left-percent:-10001;mso-top-percent:-10001" alt="Decorative" o:spid="_x0000_s1026" strokecolor="#231f20" strokeweight="2pt" from="0,0" to="14.2pt,0" w14:anchorId="58E356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">
                      <w10:anchorlock/>
                    </v:line>
                  </w:pict>
                </mc:Fallback>
              </mc:AlternateContent>
            </w:r>
          </w:p>
        </w:tc>
      </w:tr>
      <w:tr w:rsidR="00AD2E65" w14:paraId="12FB2086" w14:textId="77777777" w:rsidTr="00F206B8">
        <w:trPr>
          <w:trHeight w:val="2700"/>
        </w:trPr>
        <w:tc>
          <w:tcPr>
            <w:tcW w:w="3023" w:type="pct"/>
            <w:vMerge/>
          </w:tcPr>
          <w:p w14:paraId="79F160CC" w14:textId="77777777" w:rsidR="00AD2E65" w:rsidRPr="002719D0" w:rsidRDefault="00AD2E65" w:rsidP="002719D0">
            <w:pPr>
              <w:pStyle w:val="Heading1"/>
            </w:pPr>
          </w:p>
        </w:tc>
        <w:tc>
          <w:tcPr>
            <w:tcW w:w="310" w:type="pct"/>
            <w:vMerge/>
          </w:tcPr>
          <w:p w14:paraId="3C1B674C" w14:textId="77777777" w:rsidR="00AD2E65" w:rsidRDefault="00AD2E65" w:rsidP="00197602"/>
        </w:tc>
        <w:tc>
          <w:tcPr>
            <w:tcW w:w="1667" w:type="pct"/>
            <w:tcMar>
              <w:left w:w="173" w:type="dxa"/>
              <w:right w:w="173" w:type="dxa"/>
            </w:tcMar>
          </w:tcPr>
          <w:p w14:paraId="1F565DF8" w14:textId="2219FD1B" w:rsidR="00AD2E65" w:rsidRPr="00476565" w:rsidRDefault="00611A6C" w:rsidP="00AD2E65">
            <w:pPr>
              <w:pStyle w:val="TopicDescription"/>
              <w:rPr>
                <w:sz w:val="16"/>
                <w:szCs w:val="16"/>
              </w:rPr>
            </w:pPr>
            <w:r w:rsidRPr="00476565">
              <w:rPr>
                <w:sz w:val="16"/>
                <w:szCs w:val="16"/>
              </w:rPr>
              <w:t>PAGE</w:t>
            </w:r>
            <w:r w:rsidR="005E5F89" w:rsidRPr="00476565">
              <w:rPr>
                <w:sz w:val="16"/>
                <w:szCs w:val="16"/>
              </w:rPr>
              <w:t xml:space="preserve"> 2</w:t>
            </w:r>
            <w:r w:rsidR="004777D9" w:rsidRPr="00476565">
              <w:rPr>
                <w:sz w:val="16"/>
                <w:szCs w:val="16"/>
              </w:rPr>
              <w:t>-</w:t>
            </w:r>
            <w:r w:rsidR="0055184B">
              <w:rPr>
                <w:sz w:val="16"/>
                <w:szCs w:val="16"/>
              </w:rPr>
              <w:t>5</w:t>
            </w:r>
          </w:p>
          <w:p w14:paraId="5FA7CB28" w14:textId="2D53B959" w:rsidR="00B56109" w:rsidRDefault="005E5F89" w:rsidP="00AD2E65">
            <w:pPr>
              <w:pStyle w:val="TopicDescription"/>
              <w:rPr>
                <w:sz w:val="16"/>
                <w:szCs w:val="16"/>
              </w:rPr>
            </w:pPr>
            <w:r w:rsidRPr="00476565">
              <w:rPr>
                <w:sz w:val="16"/>
                <w:szCs w:val="16"/>
              </w:rPr>
              <w:t>President’s Message</w:t>
            </w:r>
          </w:p>
          <w:p w14:paraId="2431962D" w14:textId="77777777" w:rsidR="000A4B4F" w:rsidRPr="00476565" w:rsidRDefault="000A4B4F" w:rsidP="00AD2E65">
            <w:pPr>
              <w:pStyle w:val="TopicDescription"/>
              <w:rPr>
                <w:sz w:val="16"/>
                <w:szCs w:val="16"/>
              </w:rPr>
            </w:pPr>
          </w:p>
          <w:p w14:paraId="1B1C084C" w14:textId="2B38B5D2" w:rsidR="00611A6C" w:rsidRPr="00476565" w:rsidRDefault="00611A6C" w:rsidP="00AD2E65">
            <w:pPr>
              <w:pStyle w:val="TopicDescription"/>
              <w:rPr>
                <w:sz w:val="16"/>
                <w:szCs w:val="16"/>
              </w:rPr>
            </w:pPr>
            <w:r w:rsidRPr="00476565">
              <w:rPr>
                <w:sz w:val="16"/>
                <w:szCs w:val="16"/>
              </w:rPr>
              <w:t>PAGES</w:t>
            </w:r>
            <w:r w:rsidR="00BD4F91" w:rsidRPr="00476565">
              <w:rPr>
                <w:sz w:val="16"/>
                <w:szCs w:val="16"/>
              </w:rPr>
              <w:t xml:space="preserve"> </w:t>
            </w:r>
            <w:r w:rsidR="0055184B">
              <w:rPr>
                <w:sz w:val="16"/>
                <w:szCs w:val="16"/>
              </w:rPr>
              <w:t>6-9</w:t>
            </w:r>
          </w:p>
          <w:p w14:paraId="2F33D944" w14:textId="7FFA65EB" w:rsidR="00DD34C4" w:rsidRDefault="00DE5EF9" w:rsidP="00AD2E65">
            <w:pPr>
              <w:pStyle w:val="TopicDescription"/>
              <w:rPr>
                <w:sz w:val="16"/>
                <w:szCs w:val="16"/>
              </w:rPr>
            </w:pPr>
            <w:r w:rsidRPr="00476565">
              <w:rPr>
                <w:sz w:val="16"/>
                <w:szCs w:val="16"/>
              </w:rPr>
              <w:t>Officer’s Pages</w:t>
            </w:r>
          </w:p>
          <w:p w14:paraId="4789627A" w14:textId="77777777" w:rsidR="000A4B4F" w:rsidRPr="00476565" w:rsidRDefault="000A4B4F" w:rsidP="00AD2E65">
            <w:pPr>
              <w:pStyle w:val="TopicDescription"/>
              <w:rPr>
                <w:sz w:val="16"/>
                <w:szCs w:val="16"/>
              </w:rPr>
            </w:pPr>
          </w:p>
          <w:p w14:paraId="18F86AED" w14:textId="42599EE3" w:rsidR="00DD34C4" w:rsidRPr="00476565" w:rsidRDefault="00DD34C4" w:rsidP="00AD2E65">
            <w:pPr>
              <w:pStyle w:val="TopicDescription"/>
              <w:rPr>
                <w:sz w:val="16"/>
                <w:szCs w:val="16"/>
              </w:rPr>
            </w:pPr>
            <w:r w:rsidRPr="00476565">
              <w:rPr>
                <w:sz w:val="16"/>
                <w:szCs w:val="16"/>
              </w:rPr>
              <w:t xml:space="preserve">PAGES </w:t>
            </w:r>
            <w:r w:rsidR="0055184B">
              <w:rPr>
                <w:sz w:val="16"/>
                <w:szCs w:val="16"/>
              </w:rPr>
              <w:t>10-15</w:t>
            </w:r>
          </w:p>
          <w:p w14:paraId="78950721" w14:textId="3F8CE59D" w:rsidR="00611A6C" w:rsidRDefault="0055184B" w:rsidP="00AD2E65">
            <w:pPr>
              <w:pStyle w:val="TopicDescription"/>
              <w:rPr>
                <w:sz w:val="16"/>
                <w:szCs w:val="16"/>
              </w:rPr>
            </w:pPr>
            <w:r>
              <w:rPr>
                <w:sz w:val="16"/>
                <w:szCs w:val="16"/>
              </w:rPr>
              <w:t>Chapter News</w:t>
            </w:r>
          </w:p>
          <w:p w14:paraId="48F15639" w14:textId="77777777" w:rsidR="000A4B4F" w:rsidRPr="00476565" w:rsidRDefault="000A4B4F" w:rsidP="00AD2E65">
            <w:pPr>
              <w:pStyle w:val="TopicDescription"/>
              <w:rPr>
                <w:sz w:val="16"/>
                <w:szCs w:val="16"/>
              </w:rPr>
            </w:pPr>
          </w:p>
          <w:p w14:paraId="0303BCF8" w14:textId="04BF90DE" w:rsidR="00611A6C" w:rsidRPr="00476565" w:rsidRDefault="00611A6C" w:rsidP="00AD2E65">
            <w:pPr>
              <w:pStyle w:val="TopicDescription"/>
              <w:rPr>
                <w:sz w:val="16"/>
                <w:szCs w:val="16"/>
              </w:rPr>
            </w:pPr>
            <w:r w:rsidRPr="00476565">
              <w:rPr>
                <w:sz w:val="16"/>
                <w:szCs w:val="16"/>
              </w:rPr>
              <w:t>PAGE</w:t>
            </w:r>
            <w:r w:rsidR="00237681" w:rsidRPr="00476565">
              <w:rPr>
                <w:sz w:val="16"/>
                <w:szCs w:val="16"/>
              </w:rPr>
              <w:t xml:space="preserve"> </w:t>
            </w:r>
            <w:r w:rsidR="0055184B">
              <w:rPr>
                <w:sz w:val="16"/>
                <w:szCs w:val="16"/>
              </w:rPr>
              <w:t>16</w:t>
            </w:r>
          </w:p>
          <w:p w14:paraId="3C911153" w14:textId="0C470B4D" w:rsidR="000A4B4F" w:rsidRDefault="0055184B" w:rsidP="00AD2E65">
            <w:pPr>
              <w:pStyle w:val="TopicDescription"/>
              <w:rPr>
                <w:sz w:val="16"/>
                <w:szCs w:val="16"/>
              </w:rPr>
            </w:pPr>
            <w:r>
              <w:rPr>
                <w:sz w:val="16"/>
                <w:szCs w:val="16"/>
              </w:rPr>
              <w:t>RMR Registration</w:t>
            </w:r>
          </w:p>
          <w:p w14:paraId="5B59117C" w14:textId="77777777" w:rsidR="0055184B" w:rsidRDefault="0055184B" w:rsidP="00AD2E65">
            <w:pPr>
              <w:pStyle w:val="TopicDescription"/>
            </w:pPr>
          </w:p>
          <w:p w14:paraId="542212E8" w14:textId="2A6E6249" w:rsidR="00611A6C" w:rsidRPr="00476565" w:rsidRDefault="00611A6C" w:rsidP="00AD2E65">
            <w:pPr>
              <w:pStyle w:val="TopicDescription"/>
              <w:rPr>
                <w:sz w:val="16"/>
                <w:szCs w:val="16"/>
              </w:rPr>
            </w:pPr>
            <w:r w:rsidRPr="00476565">
              <w:rPr>
                <w:sz w:val="16"/>
                <w:szCs w:val="16"/>
              </w:rPr>
              <w:t>PAGES</w:t>
            </w:r>
            <w:r w:rsidR="00082369" w:rsidRPr="00476565">
              <w:rPr>
                <w:sz w:val="16"/>
                <w:szCs w:val="16"/>
              </w:rPr>
              <w:t xml:space="preserve"> </w:t>
            </w:r>
            <w:r w:rsidR="0055184B">
              <w:rPr>
                <w:sz w:val="16"/>
                <w:szCs w:val="16"/>
              </w:rPr>
              <w:t>17-18</w:t>
            </w:r>
          </w:p>
          <w:p w14:paraId="0C78D7CA" w14:textId="0C262B17" w:rsidR="00611A6C" w:rsidRDefault="00082369" w:rsidP="00BC28B0">
            <w:pPr>
              <w:pStyle w:val="TopicDescription"/>
            </w:pPr>
            <w:r w:rsidRPr="00476565">
              <w:rPr>
                <w:sz w:val="16"/>
                <w:szCs w:val="16"/>
              </w:rPr>
              <w:t>Fun P</w:t>
            </w:r>
            <w:r w:rsidR="00476565">
              <w:rPr>
                <w:sz w:val="16"/>
                <w:szCs w:val="16"/>
              </w:rPr>
              <w:t>ages</w:t>
            </w:r>
          </w:p>
        </w:tc>
      </w:tr>
    </w:tbl>
    <w:p w14:paraId="2D57DB01" w14:textId="2F4FCF53" w:rsidR="00944BE4" w:rsidRDefault="00944BE4" w:rsidP="00BC28B0">
      <w:pPr>
        <w:pStyle w:val="NoSpacing"/>
        <w:rPr>
          <w:rFonts w:ascii="Imprint MT Shadow" w:hAnsi="Imprint MT Shadow"/>
          <w:color w:val="31849B" w:themeColor="accent5" w:themeShade="BF"/>
          <w:sz w:val="44"/>
          <w:szCs w:val="44"/>
        </w:rPr>
      </w:pPr>
      <w:r>
        <w:rPr>
          <w:rFonts w:ascii="Imprint MT Shadow" w:hAnsi="Imprint MT Shadow"/>
          <w:color w:val="31849B" w:themeColor="accent5" w:themeShade="BF"/>
          <w:sz w:val="44"/>
          <w:szCs w:val="44"/>
        </w:rPr>
        <w:lastRenderedPageBreak/>
        <w:t xml:space="preserve">                           </w:t>
      </w:r>
      <w:r>
        <w:rPr>
          <w:rFonts w:ascii="Imprint MT Shadow" w:hAnsi="Imprint MT Shadow"/>
          <w:noProof/>
          <w:color w:val="4BACC6" w:themeColor="accent5"/>
          <w:sz w:val="44"/>
          <w:szCs w:val="44"/>
        </w:rPr>
        <w:drawing>
          <wp:inline distT="0" distB="0" distL="0" distR="0" wp14:anchorId="35F14C14" wp14:editId="2AA12268">
            <wp:extent cx="3028950" cy="1895475"/>
            <wp:effectExtent l="0" t="0" r="0" b="9525"/>
            <wp:docPr id="291018711" name="Picture 38" descr="The image depicts a vibrant, multicolored, abstract representation of a bird's w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18711" name="Picture 38" descr="The image depicts a vibrant, multicolored, abstract representation of a bird's wing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3028950" cy="1895475"/>
                    </a:xfrm>
                    <a:prstGeom prst="rect">
                      <a:avLst/>
                    </a:prstGeom>
                  </pic:spPr>
                </pic:pic>
              </a:graphicData>
            </a:graphic>
          </wp:inline>
        </w:drawing>
      </w:r>
    </w:p>
    <w:p w14:paraId="377A9AF2" w14:textId="77777777" w:rsidR="00944BE4" w:rsidRDefault="00944BE4" w:rsidP="00BC28B0">
      <w:pPr>
        <w:pStyle w:val="NoSpacing"/>
        <w:rPr>
          <w:rFonts w:ascii="Imprint MT Shadow" w:hAnsi="Imprint MT Shadow"/>
          <w:color w:val="31849B" w:themeColor="accent5" w:themeShade="BF"/>
          <w:sz w:val="44"/>
          <w:szCs w:val="44"/>
        </w:rPr>
      </w:pPr>
    </w:p>
    <w:p w14:paraId="41EFA581" w14:textId="1588CFD0" w:rsidR="00944BE4" w:rsidRDefault="00944BE4" w:rsidP="00944BE4">
      <w:pPr>
        <w:pStyle w:val="NoSpacing"/>
        <w:rPr>
          <w:rFonts w:ascii="Imprint MT Shadow" w:hAnsi="Imprint MT Shadow"/>
          <w:color w:val="31849B" w:themeColor="accent5" w:themeShade="BF"/>
          <w:sz w:val="44"/>
          <w:szCs w:val="44"/>
        </w:rPr>
      </w:pPr>
      <w:r w:rsidRPr="00BC28B0">
        <w:rPr>
          <w:rFonts w:ascii="Imprint MT Shadow" w:hAnsi="Imprint MT Shadow"/>
          <w:color w:val="31849B" w:themeColor="accent5" w:themeShade="BF"/>
          <w:sz w:val="44"/>
          <w:szCs w:val="44"/>
        </w:rPr>
        <w:t>President’s Message</w:t>
      </w:r>
    </w:p>
    <w:p w14:paraId="3A7D382F" w14:textId="5756925F" w:rsidR="00944BE4" w:rsidRPr="00944BE4" w:rsidRDefault="00944BE4" w:rsidP="00BC28B0">
      <w:pPr>
        <w:pStyle w:val="NoSpacing"/>
        <w:rPr>
          <w:rFonts w:ascii="Imprint MT Shadow" w:hAnsi="Imprint MT Shadow"/>
          <w:color w:val="31849B" w:themeColor="accent5" w:themeShade="BF"/>
          <w:sz w:val="32"/>
          <w:szCs w:val="32"/>
        </w:rPr>
      </w:pPr>
      <w:r>
        <w:rPr>
          <w:rFonts w:ascii="Imprint MT Shadow" w:hAnsi="Imprint MT Shadow"/>
          <w:color w:val="31849B" w:themeColor="accent5" w:themeShade="BF"/>
          <w:sz w:val="32"/>
          <w:szCs w:val="32"/>
        </w:rPr>
        <w:t xml:space="preserve">By </w:t>
      </w:r>
      <w:r w:rsidRPr="00944BE4">
        <w:rPr>
          <w:rFonts w:ascii="Imprint MT Shadow" w:hAnsi="Imprint MT Shadow"/>
          <w:color w:val="31849B" w:themeColor="accent5" w:themeShade="BF"/>
          <w:sz w:val="32"/>
          <w:szCs w:val="32"/>
        </w:rPr>
        <w:t>Nancy Cameron</w:t>
      </w:r>
      <w:r>
        <w:rPr>
          <w:rFonts w:ascii="Imprint MT Shadow" w:hAnsi="Imprint MT Shadow"/>
          <w:color w:val="31849B" w:themeColor="accent5" w:themeShade="BF"/>
          <w:sz w:val="32"/>
          <w:szCs w:val="32"/>
        </w:rPr>
        <w:t xml:space="preserve">                                 </w:t>
      </w:r>
    </w:p>
    <w:p w14:paraId="283D761B" w14:textId="77777777" w:rsidR="00944BE4" w:rsidRPr="00944BE4" w:rsidRDefault="00944BE4" w:rsidP="00BC28B0">
      <w:pPr>
        <w:pStyle w:val="NoSpacing"/>
        <w:rPr>
          <w:rFonts w:ascii="Imprint MT Shadow" w:hAnsi="Imprint MT Shadow"/>
          <w:color w:val="31849B" w:themeColor="accent5" w:themeShade="BF"/>
          <w:sz w:val="32"/>
          <w:szCs w:val="32"/>
        </w:rPr>
      </w:pPr>
    </w:p>
    <w:p w14:paraId="63F9F338" w14:textId="42026E89" w:rsidR="00BC28B0" w:rsidRPr="00BC28B0" w:rsidRDefault="00944BE4" w:rsidP="00944BE4">
      <w:pPr>
        <w:pStyle w:val="NoSpacing"/>
        <w:rPr>
          <w:rFonts w:ascii="Bodoni MT" w:hAnsi="Bodoni MT"/>
          <w:color w:val="C0504D" w:themeColor="accent2"/>
          <w:sz w:val="24"/>
          <w:szCs w:val="24"/>
        </w:rPr>
      </w:pPr>
      <w:r>
        <w:rPr>
          <w:rFonts w:ascii="Imprint MT Shadow" w:hAnsi="Imprint MT Shadow"/>
          <w:color w:val="31849B" w:themeColor="accent5" w:themeShade="BF"/>
          <w:sz w:val="44"/>
          <w:szCs w:val="44"/>
        </w:rPr>
        <w:t xml:space="preserve">                                         </w:t>
      </w:r>
      <w:r w:rsidR="00BC28B0" w:rsidRPr="00BC28B0">
        <w:rPr>
          <w:rFonts w:ascii="Bodoni MT" w:hAnsi="Bodoni MT"/>
          <w:color w:val="C0504D" w:themeColor="accent2"/>
          <w:sz w:val="24"/>
          <w:szCs w:val="24"/>
        </w:rPr>
        <w:t>I LOVE ESA!</w:t>
      </w:r>
    </w:p>
    <w:p w14:paraId="5235A83E" w14:textId="77777777" w:rsidR="00BC28B0" w:rsidRPr="00BC28B0" w:rsidRDefault="00BC28B0" w:rsidP="00BC28B0">
      <w:pPr>
        <w:pStyle w:val="NoSpacing"/>
        <w:jc w:val="center"/>
        <w:rPr>
          <w:rFonts w:ascii="Bodoni MT" w:hAnsi="Bodoni MT"/>
          <w:color w:val="C0504D" w:themeColor="accent2"/>
          <w:sz w:val="24"/>
          <w:szCs w:val="24"/>
        </w:rPr>
      </w:pPr>
    </w:p>
    <w:p w14:paraId="71ED5C78" w14:textId="77C6DDE9" w:rsidR="00BC28B0" w:rsidRPr="00BC28B0" w:rsidRDefault="00BC28B0" w:rsidP="00BC28B0">
      <w:pPr>
        <w:pStyle w:val="NoSpacing"/>
        <w:jc w:val="center"/>
        <w:rPr>
          <w:rFonts w:ascii="Bodoni MT" w:hAnsi="Bodoni MT"/>
          <w:color w:val="C0504D" w:themeColor="accent2"/>
          <w:sz w:val="24"/>
          <w:szCs w:val="24"/>
        </w:rPr>
      </w:pPr>
      <w:r w:rsidRPr="00BC28B0">
        <w:rPr>
          <w:rFonts w:ascii="Bodoni MT" w:hAnsi="Bodoni MT"/>
          <w:color w:val="C0504D" w:themeColor="accent2"/>
          <w:sz w:val="24"/>
          <w:szCs w:val="24"/>
        </w:rPr>
        <w:t>I LOVE EACH AND EVERY ONE OF YOU!</w:t>
      </w:r>
    </w:p>
    <w:p w14:paraId="3DF42E75" w14:textId="77777777" w:rsidR="00BC28B0" w:rsidRDefault="00BC28B0" w:rsidP="00BC28B0">
      <w:pPr>
        <w:pStyle w:val="NoSpacing"/>
        <w:jc w:val="center"/>
      </w:pPr>
    </w:p>
    <w:p w14:paraId="5FCFD516" w14:textId="5AF41B74" w:rsidR="00BC28B0" w:rsidRDefault="00BC28B0" w:rsidP="00BC28B0">
      <w:pPr>
        <w:pStyle w:val="NoSpacing"/>
      </w:pPr>
      <w:r>
        <w:t>If not for ESA, I would never have known you and enjoyed the friendships we have made - had opportunities to learn and go places I would never have experienced.  Thank you for being a part of it.</w:t>
      </w:r>
    </w:p>
    <w:p w14:paraId="3DE3084C" w14:textId="77777777" w:rsidR="00BC28B0" w:rsidRDefault="00BC28B0" w:rsidP="00BC28B0">
      <w:pPr>
        <w:pStyle w:val="NoSpacing"/>
      </w:pPr>
    </w:p>
    <w:p w14:paraId="198D917E" w14:textId="13667637" w:rsidR="00BC28B0" w:rsidRDefault="00BC28B0" w:rsidP="00BC28B0">
      <w:pPr>
        <w:pStyle w:val="NoSpacing"/>
        <w:rPr>
          <w:sz w:val="28"/>
          <w:szCs w:val="28"/>
        </w:rPr>
      </w:pPr>
      <w:r>
        <w:t xml:space="preserve">I have chosen WINGS as my theme as they represent to me the desire and ability to rise above everyday things to reach new goals.  It is my way to express what has been one of the greatest blessings in my many ESA years.  </w:t>
      </w:r>
    </w:p>
    <w:p w14:paraId="6A45D2E2" w14:textId="5CD1CEA1" w:rsidR="00BC28B0" w:rsidRDefault="00BC28B0" w:rsidP="00BC28B0">
      <w:pPr>
        <w:pStyle w:val="NoSpacing"/>
      </w:pPr>
      <w:r>
        <w:t xml:space="preserve">To try new things knowing I had the encouragement and support of many “members”!  </w:t>
      </w:r>
    </w:p>
    <w:p w14:paraId="70FE43F0" w14:textId="77777777" w:rsidR="00944BE4" w:rsidRDefault="00944BE4" w:rsidP="00BC28B0">
      <w:pPr>
        <w:pStyle w:val="NoSpacing"/>
      </w:pPr>
    </w:p>
    <w:p w14:paraId="19065FFF" w14:textId="0548E0E3" w:rsidR="00BC28B0" w:rsidRDefault="00BC28B0" w:rsidP="00BC28B0">
      <w:pPr>
        <w:pStyle w:val="NoSpacing"/>
      </w:pPr>
      <w:r>
        <w:t>I could disappoint and fail without the world coming to an end OR I could succeed and FLY!</w:t>
      </w:r>
    </w:p>
    <w:p w14:paraId="2A533EFA" w14:textId="77777777" w:rsidR="00944BE4" w:rsidRDefault="00944BE4" w:rsidP="00BC28B0">
      <w:pPr>
        <w:pStyle w:val="NoSpacing"/>
      </w:pPr>
    </w:p>
    <w:p w14:paraId="6BD593A5" w14:textId="7BD1C267" w:rsidR="00BC28B0" w:rsidRDefault="00944BE4" w:rsidP="00BC28B0">
      <w:pPr>
        <w:pStyle w:val="NoSpacing"/>
      </w:pPr>
      <w:proofErr w:type="gramStart"/>
      <w:r>
        <w:t>WINGS to</w:t>
      </w:r>
      <w:r w:rsidR="00BC28B0">
        <w:t xml:space="preserve"> encourage all of you to have the confidence that we are here to help and support you.</w:t>
      </w:r>
      <w:proofErr w:type="gramEnd"/>
      <w:r w:rsidR="00BC28B0">
        <w:t xml:space="preserve">  Each time you reach a bit higher as each part you contribute gives you stronger wings to lift your confidence higher.</w:t>
      </w:r>
    </w:p>
    <w:p w14:paraId="7B8E1F1E" w14:textId="77777777" w:rsidR="00BC28B0" w:rsidRDefault="00BC28B0" w:rsidP="00BC28B0">
      <w:pPr>
        <w:pStyle w:val="NoSpacing"/>
        <w:rPr>
          <w:rFonts w:ascii="Helvetica" w:eastAsia="Helvetica" w:hAnsi="Helvetica" w:cs="Helvetica"/>
          <w:color w:val="4D5156"/>
          <w:sz w:val="16"/>
          <w:szCs w:val="16"/>
          <w:shd w:val="clear" w:color="auto" w:fill="FFFFFF"/>
        </w:rPr>
      </w:pPr>
    </w:p>
    <w:p w14:paraId="7CC88074" w14:textId="352FDE2A" w:rsidR="00944BE4" w:rsidRDefault="00BC28B0" w:rsidP="00BC28B0">
      <w:pPr>
        <w:pStyle w:val="NoSpacing"/>
      </w:pPr>
      <w:r>
        <w:rPr>
          <w:rFonts w:ascii="Helvetica" w:eastAsia="Helvetica" w:hAnsi="Helvetica" w:cs="Helvetica"/>
          <w:color w:val="4D5156"/>
          <w:sz w:val="16"/>
          <w:szCs w:val="16"/>
          <w:shd w:val="clear" w:color="auto" w:fill="FFFFFF"/>
        </w:rPr>
        <w:t xml:space="preserve"> </w:t>
      </w:r>
      <w:r>
        <w:t xml:space="preserve">The Butterfly Effect   is the notion that as small a stir those delicate WINGS </w:t>
      </w:r>
      <w:r w:rsidR="00944BE4">
        <w:t>make;</w:t>
      </w:r>
      <w:r>
        <w:t xml:space="preserve"> it can have major effects down the line.</w:t>
      </w:r>
      <w:r w:rsidR="00944BE4">
        <w:t xml:space="preserve"> </w:t>
      </w:r>
      <w:r>
        <w:t>They do move the air around them.  We do not know what that movement may affect to start or add to the world around them.</w:t>
      </w:r>
    </w:p>
    <w:p w14:paraId="77401FDA" w14:textId="77777777" w:rsidR="00944BE4" w:rsidRDefault="00944BE4" w:rsidP="00BC28B0">
      <w:pPr>
        <w:pStyle w:val="NoSpacing"/>
      </w:pPr>
    </w:p>
    <w:p w14:paraId="590ECADF" w14:textId="2CFB5947" w:rsidR="00944BE4" w:rsidRDefault="00944BE4" w:rsidP="00BC28B0">
      <w:pPr>
        <w:pStyle w:val="NoSpacing"/>
      </w:pPr>
      <w:r>
        <w:t xml:space="preserve">                                                               </w:t>
      </w:r>
      <w:r>
        <w:rPr>
          <w:noProof/>
        </w:rPr>
        <w:drawing>
          <wp:inline distT="0" distB="0" distL="0" distR="0" wp14:anchorId="39E21751" wp14:editId="791AEE9D">
            <wp:extent cx="2943225" cy="1552575"/>
            <wp:effectExtent l="0" t="0" r="9525" b="9525"/>
            <wp:docPr id="1525457308" name="Picture 39" descr="The image depicts a serene, blurred landscape with a vibrant blue butterfly perched on a purple flower amidst a field of colorful flowers and green foli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57308" name="Picture 39" descr="The image depicts a serene, blurred landscape with a vibrant blue butterfly perched on a purple flower amidst a field of colorful flowers and green foliag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943225" cy="1552575"/>
                    </a:xfrm>
                    <a:prstGeom prst="rect">
                      <a:avLst/>
                    </a:prstGeom>
                  </pic:spPr>
                </pic:pic>
              </a:graphicData>
            </a:graphic>
          </wp:inline>
        </w:drawing>
      </w:r>
    </w:p>
    <w:p w14:paraId="6CF1120F" w14:textId="77777777" w:rsidR="00BC28B0" w:rsidRDefault="00BC28B0" w:rsidP="00BC28B0">
      <w:pPr>
        <w:pStyle w:val="NoSpacing"/>
      </w:pPr>
    </w:p>
    <w:p w14:paraId="774EC7ED" w14:textId="77777777" w:rsidR="00BC28B0" w:rsidRDefault="00BC28B0" w:rsidP="00BC28B0">
      <w:pPr>
        <w:pStyle w:val="NoSpacing"/>
        <w:rPr>
          <w:b/>
          <w:bCs/>
          <w:i/>
          <w:iCs/>
          <w:sz w:val="28"/>
          <w:szCs w:val="28"/>
        </w:rPr>
      </w:pPr>
      <w:r>
        <w:rPr>
          <w:b/>
          <w:bCs/>
          <w:i/>
          <w:iCs/>
          <w:sz w:val="28"/>
          <w:szCs w:val="28"/>
        </w:rPr>
        <w:t>You’ve already earned your wings, in E.S.A.   Now, JUST FLY!</w:t>
      </w:r>
    </w:p>
    <w:p w14:paraId="2458C051" w14:textId="77777777" w:rsidR="00BC28B0" w:rsidRDefault="00BC28B0" w:rsidP="00BC28B0">
      <w:pPr>
        <w:pStyle w:val="NoSpacing"/>
        <w:rPr>
          <w:b/>
          <w:bCs/>
          <w:i/>
          <w:iCs/>
          <w:sz w:val="28"/>
          <w:szCs w:val="28"/>
        </w:rPr>
      </w:pPr>
    </w:p>
    <w:p w14:paraId="40FC3197" w14:textId="583BB12A" w:rsidR="00BC28B0" w:rsidRDefault="00BC28B0" w:rsidP="00BC28B0">
      <w:pPr>
        <w:pStyle w:val="NoSpacing"/>
      </w:pPr>
      <w:r>
        <w:t xml:space="preserve">It is apparent that we will need to examine the direction our State Council will take this coming year.  What our future might be.  The lack of new leaders willing to step forward is a big problem! </w:t>
      </w:r>
    </w:p>
    <w:p w14:paraId="260755C8" w14:textId="77777777" w:rsidR="00BC28B0" w:rsidRDefault="00BC28B0" w:rsidP="00BC28B0">
      <w:pPr>
        <w:pStyle w:val="NoSpacing"/>
      </w:pPr>
    </w:p>
    <w:p w14:paraId="7F4E6589" w14:textId="6FDF4224" w:rsidR="00944BE4" w:rsidRDefault="00772F39" w:rsidP="00BC28B0">
      <w:pPr>
        <w:pStyle w:val="NoSpacing"/>
      </w:pPr>
      <w:r>
        <w:t xml:space="preserve">                                                                                                     -2-</w:t>
      </w:r>
    </w:p>
    <w:p w14:paraId="21770F8C" w14:textId="77777777" w:rsidR="00944BE4" w:rsidRDefault="00944BE4" w:rsidP="00BC28B0">
      <w:pPr>
        <w:pStyle w:val="NoSpacing"/>
      </w:pPr>
    </w:p>
    <w:p w14:paraId="563B94F2" w14:textId="77777777" w:rsidR="00944BE4" w:rsidRDefault="00944BE4" w:rsidP="00BC28B0">
      <w:pPr>
        <w:pStyle w:val="NoSpacing"/>
      </w:pPr>
    </w:p>
    <w:p w14:paraId="04FE0515" w14:textId="063FFAFC" w:rsidR="00BC28B0" w:rsidRDefault="00BC28B0" w:rsidP="00BC28B0">
      <w:pPr>
        <w:pStyle w:val="NoSpacing"/>
      </w:pPr>
      <w:r>
        <w:t>YOU have earned your WINGS in Chapter, Council and community - but are reluctant to commit to FLYING on the State Level of ESA or above.</w:t>
      </w:r>
    </w:p>
    <w:p w14:paraId="20159834" w14:textId="77777777" w:rsidR="00BC28B0" w:rsidRDefault="00BC28B0" w:rsidP="00BC28B0">
      <w:pPr>
        <w:pStyle w:val="NoSpacing"/>
      </w:pPr>
    </w:p>
    <w:p w14:paraId="75D2B7D7" w14:textId="42F6F459" w:rsidR="00BC28B0" w:rsidRDefault="00BC28B0" w:rsidP="00BC28B0">
      <w:pPr>
        <w:pStyle w:val="NoSpacing"/>
      </w:pPr>
      <w:r>
        <w:t>We will be meeting before activities start this coming September to discuss and brainstorm solutions - probably by ZOOM - isn’t it amazing we can meet that way?  Be thinking about what is important about Colorado State Council to you.  Let’s work together to make it better</w:t>
      </w:r>
      <w:r w:rsidR="00944BE4">
        <w:t xml:space="preserve"> </w:t>
      </w:r>
      <w:r>
        <w:t>than ever!</w:t>
      </w:r>
    </w:p>
    <w:p w14:paraId="46B82510" w14:textId="77777777" w:rsidR="00944BE4" w:rsidRDefault="00944BE4" w:rsidP="00BC28B0">
      <w:pPr>
        <w:pStyle w:val="NoSpacing"/>
      </w:pPr>
    </w:p>
    <w:p w14:paraId="11788120" w14:textId="2688AF68" w:rsidR="00BC28B0" w:rsidRDefault="00BC28B0" w:rsidP="00BC28B0">
      <w:pPr>
        <w:pStyle w:val="NoSpacing"/>
      </w:pPr>
      <w:r>
        <w:t xml:space="preserve">Thank you all for everything you are willing to do for others. Can you believe </w:t>
      </w:r>
      <w:r w:rsidR="00944BE4">
        <w:t>that through ESA, we have helped</w:t>
      </w:r>
      <w:r>
        <w:t xml:space="preserve"> to </w:t>
      </w:r>
      <w:proofErr w:type="gramStart"/>
      <w:r>
        <w:t>raise</w:t>
      </w:r>
      <w:proofErr w:type="gramEnd"/>
      <w:r>
        <w:t xml:space="preserve"> over $30 Million for St Jude over the 15 years we’ve been involved with the Dream Home Raffle!</w:t>
      </w:r>
    </w:p>
    <w:p w14:paraId="56FE55A8" w14:textId="77777777" w:rsidR="00BC28B0" w:rsidRDefault="00BC28B0" w:rsidP="00BC28B0">
      <w:pPr>
        <w:pStyle w:val="NoSpacing"/>
        <w:rPr>
          <w:sz w:val="28"/>
          <w:szCs w:val="28"/>
        </w:rPr>
      </w:pPr>
    </w:p>
    <w:p w14:paraId="46E466BF" w14:textId="00832FCD" w:rsidR="00BC28B0" w:rsidRDefault="00BC28B0" w:rsidP="00BC28B0">
      <w:pPr>
        <w:pStyle w:val="NoSpacing"/>
      </w:pPr>
      <w:r>
        <w:t xml:space="preserve">For this year alone    -    A total of giving 1,167 hours, driving 8,266 miles and raising over $57,000 in money and goods for </w:t>
      </w:r>
      <w:r w:rsidR="00944BE4">
        <w:t>y</w:t>
      </w:r>
      <w:r>
        <w:t>our various projects!  AND $3,427,801.47 with 2 Dream Home Raffles!</w:t>
      </w:r>
    </w:p>
    <w:p w14:paraId="43467C10" w14:textId="77777777" w:rsidR="00BC28B0" w:rsidRDefault="00BC28B0" w:rsidP="00BC28B0">
      <w:pPr>
        <w:pStyle w:val="NoSpacing"/>
        <w:rPr>
          <w:sz w:val="28"/>
          <w:szCs w:val="28"/>
        </w:rPr>
      </w:pPr>
    </w:p>
    <w:p w14:paraId="02124104" w14:textId="77777777" w:rsidR="00BC28B0" w:rsidRDefault="00BC28B0" w:rsidP="00BC28B0">
      <w:pPr>
        <w:pStyle w:val="NoSpacing"/>
        <w:rPr>
          <w:sz w:val="28"/>
          <w:szCs w:val="28"/>
        </w:rPr>
      </w:pPr>
      <w:r>
        <w:rPr>
          <w:sz w:val="28"/>
          <w:szCs w:val="28"/>
        </w:rPr>
        <w:t>You are amazing!</w:t>
      </w:r>
    </w:p>
    <w:p w14:paraId="1154E9B5" w14:textId="77777777" w:rsidR="00BC28B0" w:rsidRDefault="00BC28B0" w:rsidP="00BC28B0">
      <w:pPr>
        <w:pStyle w:val="NoSpacing"/>
        <w:rPr>
          <w:sz w:val="28"/>
          <w:szCs w:val="28"/>
        </w:rPr>
      </w:pPr>
    </w:p>
    <w:p w14:paraId="744F44EF" w14:textId="680A2459" w:rsidR="00BC28B0" w:rsidRDefault="00BC28B0" w:rsidP="00BC28B0">
      <w:pPr>
        <w:pStyle w:val="NoSpacing"/>
      </w:pPr>
      <w:r>
        <w:t>Thank you Deanna and Sigma Rho for this great convention! This beautiful facility is another thing I would never have seen and experienced if not for ESA!</w:t>
      </w:r>
    </w:p>
    <w:p w14:paraId="20148DD4" w14:textId="77777777" w:rsidR="00BC28B0" w:rsidRDefault="00BC28B0" w:rsidP="00BC28B0">
      <w:pPr>
        <w:pStyle w:val="NoSpacing"/>
      </w:pPr>
    </w:p>
    <w:p w14:paraId="25D123BD" w14:textId="682146DE" w:rsidR="00BC28B0" w:rsidRDefault="00BC28B0" w:rsidP="00BC28B0">
      <w:pPr>
        <w:pStyle w:val="NoSpacing"/>
      </w:pPr>
      <w:r>
        <w:t xml:space="preserve">Congratulations, Lori and your Board.  It’s been an outstanding year!  Congratulations to all the award winners!  </w:t>
      </w:r>
    </w:p>
    <w:p w14:paraId="45B7B013" w14:textId="5FA89900" w:rsidR="00BC28B0" w:rsidRDefault="00BC28B0" w:rsidP="00BC28B0">
      <w:pPr>
        <w:pStyle w:val="NoSpacing"/>
      </w:pPr>
      <w:r>
        <w:t>And congratulations to all of us non-winners!  Our butterfly wings have contributed to the totals.</w:t>
      </w:r>
    </w:p>
    <w:p w14:paraId="32EAAC7C" w14:textId="77777777" w:rsidR="00BC28B0" w:rsidRDefault="00BC28B0" w:rsidP="00BC28B0">
      <w:pPr>
        <w:pStyle w:val="NoSpacing"/>
      </w:pPr>
    </w:p>
    <w:p w14:paraId="2BB85FD7" w14:textId="6202737C" w:rsidR="00BC28B0" w:rsidRDefault="00BC28B0" w:rsidP="00BC28B0">
      <w:pPr>
        <w:pStyle w:val="NoSpacing"/>
      </w:pPr>
      <w:proofErr w:type="gramStart"/>
      <w:r>
        <w:t>Thank you Leslie, Susan and Candie for the impressive installation ceremony.</w:t>
      </w:r>
      <w:proofErr w:type="gramEnd"/>
      <w:r>
        <w:t xml:space="preserve">  It is my blessing to have you in my life</w:t>
      </w:r>
    </w:p>
    <w:p w14:paraId="5B4193BF" w14:textId="77777777" w:rsidR="00BC28B0" w:rsidRDefault="00BC28B0" w:rsidP="00BC28B0">
      <w:pPr>
        <w:pStyle w:val="NoSpacing"/>
        <w:rPr>
          <w:sz w:val="28"/>
          <w:szCs w:val="28"/>
        </w:rPr>
      </w:pPr>
    </w:p>
    <w:p w14:paraId="5D708AA1" w14:textId="086AD3B8" w:rsidR="00BC28B0" w:rsidRDefault="00BC28B0" w:rsidP="00BC28B0">
      <w:pPr>
        <w:pStyle w:val="NoSpacing"/>
      </w:pPr>
      <w:r>
        <w:t>Thank you for the opportunity to lead the Colorado State Council one more time - NOW LET’S spread our WINGS and FLY!!</w:t>
      </w:r>
    </w:p>
    <w:p w14:paraId="6CC9F001" w14:textId="77777777" w:rsidR="00944BE4" w:rsidRDefault="00944BE4" w:rsidP="00BC28B0">
      <w:pPr>
        <w:pStyle w:val="NoSpacing"/>
      </w:pPr>
    </w:p>
    <w:p w14:paraId="70D266DF" w14:textId="77777777" w:rsidR="00944BE4" w:rsidRDefault="00944BE4" w:rsidP="00BC28B0">
      <w:pPr>
        <w:pStyle w:val="NoSpacing"/>
      </w:pPr>
    </w:p>
    <w:p w14:paraId="6231B1DD" w14:textId="77777777" w:rsidR="00944BE4" w:rsidRDefault="00944BE4" w:rsidP="00BC28B0">
      <w:pPr>
        <w:pStyle w:val="NoSpacing"/>
      </w:pPr>
    </w:p>
    <w:p w14:paraId="266DC0FA" w14:textId="7772B8B7" w:rsidR="00944BE4" w:rsidRDefault="00944BE4" w:rsidP="00BC28B0">
      <w:pPr>
        <w:pStyle w:val="NoSpacing"/>
      </w:pPr>
      <w:r>
        <w:t xml:space="preserve">                                                 </w:t>
      </w:r>
      <w:r>
        <w:rPr>
          <w:noProof/>
        </w:rPr>
        <w:drawing>
          <wp:inline distT="0" distB="0" distL="0" distR="0" wp14:anchorId="4D4A29D7" wp14:editId="27AF910B">
            <wp:extent cx="3495675" cy="3495675"/>
            <wp:effectExtent l="0" t="0" r="9525" b="9525"/>
            <wp:docPr id="1789101481" name="Picture 40" descr="A vibrant, abstract depiction of a bird in mid-flight, rendered in bold, colorful strok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01481" name="Picture 40" descr="A vibrant, abstract depiction of a bird in mid-flight, rendered in bold, colorful strok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5675" cy="3495675"/>
                    </a:xfrm>
                    <a:prstGeom prst="rect">
                      <a:avLst/>
                    </a:prstGeom>
                  </pic:spPr>
                </pic:pic>
              </a:graphicData>
            </a:graphic>
          </wp:inline>
        </w:drawing>
      </w:r>
    </w:p>
    <w:p w14:paraId="41833128" w14:textId="77777777" w:rsidR="00BC28B0" w:rsidRDefault="00BC28B0" w:rsidP="00BC28B0">
      <w:pPr>
        <w:pStyle w:val="NoSpacing"/>
      </w:pPr>
    </w:p>
    <w:p w14:paraId="3A741F4B" w14:textId="77777777" w:rsidR="005A6BD6" w:rsidRDefault="005A6BD6" w:rsidP="00BC28B0">
      <w:pPr>
        <w:pStyle w:val="NoSpacing"/>
      </w:pPr>
    </w:p>
    <w:p w14:paraId="346297E2" w14:textId="425768E9" w:rsidR="005A6BD6" w:rsidRDefault="005A6BD6" w:rsidP="00BC28B0">
      <w:pPr>
        <w:pStyle w:val="NoSpacing"/>
        <w:rPr>
          <w:rFonts w:ascii="Lucida Calligraphy" w:hAnsi="Lucida Calligraphy"/>
          <w:sz w:val="36"/>
          <w:szCs w:val="36"/>
        </w:rPr>
      </w:pPr>
      <w:r w:rsidRPr="005A6BD6">
        <w:rPr>
          <w:rFonts w:ascii="Lucida Calligraphy" w:hAnsi="Lucida Calligraphy"/>
          <w:sz w:val="36"/>
          <w:szCs w:val="36"/>
        </w:rPr>
        <w:lastRenderedPageBreak/>
        <w:t xml:space="preserve">Introducing your new ESA Colorado State </w:t>
      </w:r>
      <w:r w:rsidR="0089017B">
        <w:rPr>
          <w:rFonts w:ascii="Lucida Calligraphy" w:hAnsi="Lucida Calligraphy"/>
          <w:sz w:val="36"/>
          <w:szCs w:val="36"/>
        </w:rPr>
        <w:t>Board!</w:t>
      </w:r>
    </w:p>
    <w:p w14:paraId="4AE00CDD" w14:textId="77777777" w:rsidR="0089017B" w:rsidRPr="005A6BD6" w:rsidRDefault="0089017B" w:rsidP="00BC28B0">
      <w:pPr>
        <w:pStyle w:val="NoSpacing"/>
        <w:rPr>
          <w:rFonts w:ascii="Lucida Calligraphy" w:hAnsi="Lucida Calligraphy"/>
          <w:sz w:val="36"/>
          <w:szCs w:val="36"/>
        </w:rPr>
      </w:pPr>
    </w:p>
    <w:p w14:paraId="6B18D65C" w14:textId="637EC055" w:rsidR="005A6BD6" w:rsidRDefault="0089017B">
      <w:pPr>
        <w:rPr>
          <w:rFonts w:ascii="Arial" w:eastAsia="Arial" w:hAnsi="Arial" w:cs="Arial"/>
          <w:b/>
          <w:sz w:val="32"/>
          <w:szCs w:val="32"/>
        </w:rPr>
      </w:pPr>
      <w:r w:rsidRPr="0089017B">
        <w:rPr>
          <w:rFonts w:ascii="Arial" w:eastAsia="Arial" w:hAnsi="Arial" w:cs="Arial"/>
          <w:b/>
          <w:sz w:val="32"/>
          <w:szCs w:val="32"/>
        </w:rPr>
        <w:t xml:space="preserve"> COLORADO STATE COUNCIL</w:t>
      </w:r>
    </w:p>
    <w:p w14:paraId="400F4C38" w14:textId="351C38B0" w:rsidR="0089017B" w:rsidRDefault="0089017B">
      <w:pPr>
        <w:rPr>
          <w:rFonts w:ascii="Arial" w:eastAsia="Arial" w:hAnsi="Arial" w:cs="Arial"/>
          <w:b/>
          <w:sz w:val="32"/>
          <w:szCs w:val="32"/>
        </w:rPr>
      </w:pPr>
      <w:r>
        <w:rPr>
          <w:rFonts w:ascii="Arial" w:eastAsia="Arial" w:hAnsi="Arial" w:cs="Arial"/>
          <w:b/>
          <w:sz w:val="32"/>
          <w:szCs w:val="32"/>
        </w:rPr>
        <w:t>Officers for 2026-2027                      Committee Chairs for 2026-2027</w:t>
      </w:r>
    </w:p>
    <w:p w14:paraId="1AC7F7D2" w14:textId="77777777" w:rsidR="0089017B" w:rsidRDefault="0089017B" w:rsidP="0089017B">
      <w:pPr>
        <w:pStyle w:val="NoSpacing"/>
      </w:pPr>
    </w:p>
    <w:p w14:paraId="5FF999F0" w14:textId="32277866" w:rsidR="0089017B" w:rsidRDefault="0089017B" w:rsidP="0089017B">
      <w:pPr>
        <w:pStyle w:val="NoSpacing"/>
      </w:pPr>
      <w:r>
        <w:t>PRESIDENT                                                                                       CHAPLAIN</w:t>
      </w:r>
    </w:p>
    <w:p w14:paraId="2979A95F" w14:textId="73271E08" w:rsidR="0089017B" w:rsidRDefault="0089017B" w:rsidP="0089017B">
      <w:pPr>
        <w:pStyle w:val="NoSpacing"/>
      </w:pPr>
      <w:r>
        <w:t>Nancy Cameron                                                                                Margaret Ames</w:t>
      </w:r>
    </w:p>
    <w:p w14:paraId="37F5B581" w14:textId="77777777" w:rsidR="0089017B" w:rsidRDefault="0089017B" w:rsidP="0089017B">
      <w:pPr>
        <w:pStyle w:val="NoSpacing"/>
      </w:pPr>
    </w:p>
    <w:p w14:paraId="1B10E268" w14:textId="629F77FE" w:rsidR="0089017B" w:rsidRDefault="0089017B" w:rsidP="0089017B">
      <w:pPr>
        <w:pStyle w:val="NoSpacing"/>
      </w:pPr>
      <w:r>
        <w:t>PRESIDENT ELECT/MEMBERSHIP CHAIR                             COMMUNICATION COORDINATOR</w:t>
      </w:r>
    </w:p>
    <w:p w14:paraId="02666CA7" w14:textId="45487853" w:rsidR="0089017B" w:rsidRDefault="0089017B" w:rsidP="0089017B">
      <w:pPr>
        <w:pStyle w:val="NoSpacing"/>
      </w:pPr>
      <w:r>
        <w:t>Emily Westphal                                                                               Ginger Dodge</w:t>
      </w:r>
    </w:p>
    <w:p w14:paraId="47ACF44E" w14:textId="77777777" w:rsidR="0089017B" w:rsidRDefault="0089017B" w:rsidP="0089017B">
      <w:pPr>
        <w:pStyle w:val="NoSpacing"/>
      </w:pPr>
    </w:p>
    <w:p w14:paraId="1BF5F42D" w14:textId="0C294450" w:rsidR="0089017B" w:rsidRDefault="0089017B" w:rsidP="0089017B">
      <w:pPr>
        <w:pStyle w:val="NoSpacing"/>
      </w:pPr>
      <w:r>
        <w:t>TREASURER                                                                                     EASTERSEALS</w:t>
      </w:r>
    </w:p>
    <w:p w14:paraId="3570C6C8" w14:textId="478631FB" w:rsidR="0089017B" w:rsidRDefault="0089017B" w:rsidP="0089017B">
      <w:pPr>
        <w:pStyle w:val="NoSpacing"/>
      </w:pPr>
      <w:r>
        <w:t xml:space="preserve">Deanna Sloat                                                                                    </w:t>
      </w:r>
      <w:r w:rsidR="00CD0B8D">
        <w:t>Linda Noell</w:t>
      </w:r>
    </w:p>
    <w:p w14:paraId="5B99CED3" w14:textId="77777777" w:rsidR="00CD0B8D" w:rsidRDefault="00CD0B8D" w:rsidP="0089017B">
      <w:pPr>
        <w:pStyle w:val="NoSpacing"/>
      </w:pPr>
    </w:p>
    <w:p w14:paraId="46DB7693" w14:textId="5E627BD3" w:rsidR="0089017B" w:rsidRDefault="0089017B" w:rsidP="0089017B">
      <w:pPr>
        <w:pStyle w:val="NoSpacing"/>
      </w:pPr>
      <w:r>
        <w:t>S</w:t>
      </w:r>
      <w:r w:rsidR="00CD0B8D">
        <w:t>ECRETARY                                                                                      EDUCATIONAL DIRECTOR</w:t>
      </w:r>
    </w:p>
    <w:p w14:paraId="3F070869" w14:textId="02384F57" w:rsidR="00CD0B8D" w:rsidRDefault="00CD0B8D" w:rsidP="0089017B">
      <w:pPr>
        <w:pStyle w:val="NoSpacing"/>
      </w:pPr>
      <w:r>
        <w:t>Chris Dostal                                                                                      Kevin Richards</w:t>
      </w:r>
    </w:p>
    <w:p w14:paraId="3BE45D67" w14:textId="77777777" w:rsidR="00CD0B8D" w:rsidRDefault="00CD0B8D" w:rsidP="0089017B">
      <w:pPr>
        <w:pStyle w:val="NoSpacing"/>
      </w:pPr>
    </w:p>
    <w:p w14:paraId="2A59F1F1" w14:textId="23842FD0" w:rsidR="00CD0B8D" w:rsidRDefault="00CD0B8D" w:rsidP="0089017B">
      <w:pPr>
        <w:pStyle w:val="NoSpacing"/>
      </w:pPr>
      <w:r>
        <w:t>PARLIAMENTARIAN                                                                      ESA FOR ST JUDE</w:t>
      </w:r>
    </w:p>
    <w:p w14:paraId="0CFDBCF9" w14:textId="1CD109F8" w:rsidR="00CD0B8D" w:rsidRDefault="00CD0B8D" w:rsidP="0089017B">
      <w:pPr>
        <w:pStyle w:val="NoSpacing"/>
      </w:pPr>
      <w:r>
        <w:t>Leslie Stevens                                                                                   Jenniffer Carlson-Mazza</w:t>
      </w:r>
    </w:p>
    <w:p w14:paraId="2916C329" w14:textId="77777777" w:rsidR="00CD0B8D" w:rsidRDefault="00CD0B8D" w:rsidP="00CD0B8D">
      <w:pPr>
        <w:pStyle w:val="NoSpacing"/>
      </w:pPr>
      <w:r>
        <w:t xml:space="preserve">                                                                                                              &amp; Adi Mazza</w:t>
      </w:r>
    </w:p>
    <w:p w14:paraId="32E48920" w14:textId="0F833861" w:rsidR="005A6BD6" w:rsidRDefault="005A6BD6" w:rsidP="00CD0B8D">
      <w:pPr>
        <w:pStyle w:val="NoSpacing"/>
        <w:rPr>
          <w:rFonts w:ascii="Arial" w:eastAsia="Arial" w:hAnsi="Arial" w:cs="Arial"/>
          <w:sz w:val="24"/>
        </w:rPr>
      </w:pPr>
    </w:p>
    <w:p w14:paraId="4DEB3D5A" w14:textId="3F0B2394" w:rsidR="00CD0B8D" w:rsidRDefault="00CD0B8D" w:rsidP="00CD0B8D">
      <w:pPr>
        <w:pStyle w:val="NoSpacing"/>
      </w:pPr>
      <w:r>
        <w:t xml:space="preserve">                                                                                                              ESA FOUNDATION COUNSELOR</w:t>
      </w:r>
    </w:p>
    <w:p w14:paraId="4FFE25F4" w14:textId="6FF55BA9" w:rsidR="00CD0B8D" w:rsidRDefault="000357C5" w:rsidP="00CD0B8D">
      <w:pPr>
        <w:pStyle w:val="NoSpacing"/>
      </w:pPr>
      <w:r>
        <w:rPr>
          <w:noProof/>
        </w:rPr>
        <w:drawing>
          <wp:anchor distT="0" distB="0" distL="114300" distR="114300" simplePos="0" relativeHeight="251661312" behindDoc="0" locked="0" layoutInCell="1" allowOverlap="1" wp14:anchorId="79E3B784" wp14:editId="5D325D0D">
            <wp:simplePos x="0" y="0"/>
            <wp:positionH relativeFrom="column">
              <wp:posOffset>0</wp:posOffset>
            </wp:positionH>
            <wp:positionV relativeFrom="page">
              <wp:posOffset>5010150</wp:posOffset>
            </wp:positionV>
            <wp:extent cx="2381250" cy="2543175"/>
            <wp:effectExtent l="0" t="0" r="0" b="9525"/>
            <wp:wrapThrough wrapText="bothSides">
              <wp:wrapPolygon edited="0">
                <wp:start x="0" y="0"/>
                <wp:lineTo x="0" y="21519"/>
                <wp:lineTo x="21427" y="21519"/>
                <wp:lineTo x="21427" y="0"/>
                <wp:lineTo x="0" y="0"/>
              </wp:wrapPolygon>
            </wp:wrapThrough>
            <wp:docPr id="734779981" name="Picture 5" descr="Earned, In E.S.A., You've Already, Now, JUST F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79981" name="Picture 5" descr="Earned, In E.S.A., You've Already, Now, JUST FLY!&#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381250" cy="2543175"/>
                    </a:xfrm>
                    <a:prstGeom prst="rect">
                      <a:avLst/>
                    </a:prstGeom>
                  </pic:spPr>
                </pic:pic>
              </a:graphicData>
            </a:graphic>
            <wp14:sizeRelH relativeFrom="margin">
              <wp14:pctWidth>0</wp14:pctWidth>
            </wp14:sizeRelH>
            <wp14:sizeRelV relativeFrom="margin">
              <wp14:pctHeight>0</wp14:pctHeight>
            </wp14:sizeRelV>
          </wp:anchor>
        </w:drawing>
      </w:r>
      <w:r w:rsidR="00CD0B8D">
        <w:t xml:space="preserve">                              Sandy Alexander</w:t>
      </w:r>
    </w:p>
    <w:p w14:paraId="7F82D1B8" w14:textId="59708537" w:rsidR="00CD0B8D" w:rsidRDefault="00CD0B8D" w:rsidP="00CD0B8D">
      <w:pPr>
        <w:pStyle w:val="NoSpacing"/>
      </w:pPr>
      <w:r>
        <w:t xml:space="preserve">                                </w:t>
      </w:r>
    </w:p>
    <w:p w14:paraId="1E2A1F87" w14:textId="1EF50B43" w:rsidR="00CD0B8D" w:rsidRDefault="00CD0B8D" w:rsidP="00CD0B8D">
      <w:pPr>
        <w:pStyle w:val="NoSpacing"/>
      </w:pPr>
      <w:r>
        <w:t xml:space="preserve">                              GOLDEN LAMP EDITOR</w:t>
      </w:r>
    </w:p>
    <w:p w14:paraId="51AA4748" w14:textId="67FE2677" w:rsidR="00CD0B8D" w:rsidRDefault="00CD0B8D" w:rsidP="00CD0B8D">
      <w:pPr>
        <w:pStyle w:val="NoSpacing"/>
      </w:pPr>
      <w:r>
        <w:t xml:space="preserve">                              Karen Addison</w:t>
      </w:r>
    </w:p>
    <w:p w14:paraId="6215701D" w14:textId="6B7AF182" w:rsidR="00CD0B8D" w:rsidRDefault="00CD0B8D" w:rsidP="00CD0B8D">
      <w:pPr>
        <w:pStyle w:val="NoSpacing"/>
      </w:pPr>
      <w:r>
        <w:t xml:space="preserve"> </w:t>
      </w:r>
    </w:p>
    <w:p w14:paraId="3BA0B82A" w14:textId="478074F0" w:rsidR="00CD0B8D" w:rsidRDefault="00CD0B8D" w:rsidP="00CD0B8D">
      <w:pPr>
        <w:pStyle w:val="NoSpacing"/>
      </w:pPr>
      <w:r>
        <w:t xml:space="preserve">                              HOPE FOR HEROES</w:t>
      </w:r>
    </w:p>
    <w:p w14:paraId="295A265B" w14:textId="524BDC8C" w:rsidR="00CD0B8D" w:rsidRDefault="00CD0B8D" w:rsidP="00CD0B8D">
      <w:pPr>
        <w:pStyle w:val="NoSpacing"/>
      </w:pPr>
      <w:r>
        <w:t xml:space="preserve">                               Susan Bloss</w:t>
      </w:r>
    </w:p>
    <w:p w14:paraId="25C62B02" w14:textId="77777777" w:rsidR="00CD0B8D" w:rsidRDefault="00CD0B8D" w:rsidP="00CD0B8D">
      <w:pPr>
        <w:pStyle w:val="NoSpacing"/>
      </w:pPr>
    </w:p>
    <w:p w14:paraId="6CF2A835" w14:textId="4A06A25B" w:rsidR="00CD0B8D" w:rsidRDefault="00CD0B8D" w:rsidP="00CD0B8D">
      <w:pPr>
        <w:pStyle w:val="NoSpacing"/>
      </w:pPr>
      <w:r>
        <w:t xml:space="preserve">                              PAST PRESIDENT/AWARDS</w:t>
      </w:r>
    </w:p>
    <w:p w14:paraId="28850B9C" w14:textId="7B8F5938" w:rsidR="00CD0B8D" w:rsidRDefault="00CD0B8D" w:rsidP="00CD0B8D">
      <w:pPr>
        <w:pStyle w:val="NoSpacing"/>
      </w:pPr>
      <w:r>
        <w:t xml:space="preserve">                              Lori Anderson </w:t>
      </w:r>
      <w:proofErr w:type="spellStart"/>
      <w:r>
        <w:t>Havelick</w:t>
      </w:r>
      <w:proofErr w:type="spellEnd"/>
    </w:p>
    <w:p w14:paraId="054712D5" w14:textId="77777777" w:rsidR="00CD0B8D" w:rsidRDefault="00CD0B8D" w:rsidP="00CD0B8D">
      <w:pPr>
        <w:pStyle w:val="NoSpacing"/>
      </w:pPr>
    </w:p>
    <w:p w14:paraId="2649FB95" w14:textId="455EA338" w:rsidR="00CD0B8D" w:rsidRDefault="00CD0B8D" w:rsidP="00CD0B8D">
      <w:pPr>
        <w:pStyle w:val="NoSpacing"/>
      </w:pPr>
      <w:r>
        <w:t xml:space="preserve">                              PHILANTHROPIC</w:t>
      </w:r>
    </w:p>
    <w:p w14:paraId="0AD97500" w14:textId="5AA86825" w:rsidR="00CD0B8D" w:rsidRDefault="00CD0B8D" w:rsidP="00CD0B8D">
      <w:pPr>
        <w:pStyle w:val="NoSpacing"/>
      </w:pPr>
      <w:r>
        <w:t xml:space="preserve">                            </w:t>
      </w:r>
      <w:r w:rsidR="000357C5">
        <w:t xml:space="preserve">  </w:t>
      </w:r>
      <w:r>
        <w:t>Mary Humphrey</w:t>
      </w:r>
    </w:p>
    <w:p w14:paraId="03CCE3C0" w14:textId="6649F46B" w:rsidR="000357C5" w:rsidRDefault="000357C5" w:rsidP="00CD0B8D">
      <w:pPr>
        <w:pStyle w:val="NoSpacing"/>
      </w:pPr>
      <w:r>
        <w:t xml:space="preserve"> </w:t>
      </w:r>
    </w:p>
    <w:p w14:paraId="38EA264A" w14:textId="09B03441" w:rsidR="000357C5" w:rsidRDefault="000357C5" w:rsidP="00CD0B8D">
      <w:pPr>
        <w:pStyle w:val="NoSpacing"/>
      </w:pPr>
      <w:r>
        <w:t xml:space="preserve">                              SPECIAL APPOINTMENT </w:t>
      </w:r>
    </w:p>
    <w:p w14:paraId="1968FB3B" w14:textId="47D148CD" w:rsidR="000357C5" w:rsidRDefault="000357C5" w:rsidP="00CD0B8D">
      <w:pPr>
        <w:pStyle w:val="NoSpacing"/>
      </w:pPr>
      <w:r>
        <w:t xml:space="preserve">                              SOCIAL MEDIA</w:t>
      </w:r>
    </w:p>
    <w:p w14:paraId="21E13E74" w14:textId="42E2BA3D" w:rsidR="000357C5" w:rsidRDefault="000357C5" w:rsidP="00CD0B8D">
      <w:pPr>
        <w:pStyle w:val="NoSpacing"/>
      </w:pPr>
      <w:r>
        <w:t xml:space="preserve">                              Dixie Daly</w:t>
      </w:r>
    </w:p>
    <w:p w14:paraId="4CB02E4D" w14:textId="77777777" w:rsidR="000357C5" w:rsidRDefault="000357C5" w:rsidP="00CD0B8D">
      <w:pPr>
        <w:pStyle w:val="NoSpacing"/>
      </w:pPr>
    </w:p>
    <w:p w14:paraId="2F1A8EAC" w14:textId="3F86A154" w:rsidR="000357C5" w:rsidRDefault="000357C5" w:rsidP="00CD0B8D">
      <w:pPr>
        <w:pStyle w:val="NoSpacing"/>
      </w:pPr>
      <w:r>
        <w:t xml:space="preserve">                                                                                                              WEBMASTER</w:t>
      </w:r>
    </w:p>
    <w:p w14:paraId="1F80C29C" w14:textId="12179373" w:rsidR="000357C5" w:rsidRDefault="000357C5" w:rsidP="00CD0B8D">
      <w:pPr>
        <w:pStyle w:val="NoSpacing"/>
      </w:pPr>
      <w:r>
        <w:t xml:space="preserve">                                                                                                              Candie Patino</w:t>
      </w:r>
    </w:p>
    <w:p w14:paraId="52CC5593" w14:textId="28077DE4" w:rsidR="000357C5" w:rsidRDefault="000357C5" w:rsidP="00CD0B8D">
      <w:pPr>
        <w:pStyle w:val="NoSpacing"/>
      </w:pPr>
      <w:r>
        <w:t xml:space="preserve">                                                                                                              </w:t>
      </w:r>
    </w:p>
    <w:p w14:paraId="6BE23433" w14:textId="4607C427" w:rsidR="00CD0B8D" w:rsidRDefault="00CD0B8D" w:rsidP="00CD0B8D">
      <w:pPr>
        <w:pStyle w:val="NoSpacing"/>
      </w:pPr>
      <w:r>
        <w:t xml:space="preserve">                                                                                  </w:t>
      </w:r>
    </w:p>
    <w:p w14:paraId="046D544A" w14:textId="65482790" w:rsidR="005A6BD6" w:rsidRDefault="005A6BD6">
      <w:pPr>
        <w:rPr>
          <w:rFonts w:ascii="Arial" w:eastAsia="Arial" w:hAnsi="Arial" w:cs="Arial"/>
          <w:b/>
          <w:sz w:val="24"/>
        </w:rPr>
      </w:pPr>
      <w:r>
        <w:rPr>
          <w:rFonts w:ascii="Arial" w:eastAsia="Arial" w:hAnsi="Arial" w:cs="Arial"/>
          <w:b/>
          <w:sz w:val="24"/>
        </w:rPr>
        <w:t xml:space="preserve"> </w:t>
      </w:r>
      <w:r w:rsidR="00CD0B8D">
        <w:rPr>
          <w:rFonts w:ascii="Arial" w:eastAsia="Arial" w:hAnsi="Arial" w:cs="Arial"/>
          <w:b/>
          <w:sz w:val="24"/>
        </w:rPr>
        <w:t xml:space="preserve">                        </w:t>
      </w:r>
    </w:p>
    <w:p w14:paraId="35A88D09" w14:textId="77777777" w:rsidR="00CD0B8D" w:rsidRDefault="00CD0B8D">
      <w:pPr>
        <w:rPr>
          <w:rFonts w:ascii="Arial" w:eastAsia="Arial" w:hAnsi="Arial" w:cs="Arial"/>
          <w:b/>
          <w:sz w:val="24"/>
        </w:rPr>
      </w:pPr>
    </w:p>
    <w:p w14:paraId="397DF499" w14:textId="0E3AEFC4" w:rsidR="00CD0B8D" w:rsidRDefault="000357C5">
      <w:pPr>
        <w:rPr>
          <w:rFonts w:ascii="Garamond" w:eastAsia="Arial" w:hAnsi="Garamond" w:cs="Arial"/>
          <w:bCs/>
          <w:sz w:val="24"/>
        </w:rPr>
      </w:pPr>
      <w:r w:rsidRPr="000357C5">
        <w:rPr>
          <w:rFonts w:ascii="Garamond" w:eastAsia="Arial" w:hAnsi="Garamond" w:cs="Arial"/>
          <w:bCs/>
          <w:sz w:val="24"/>
        </w:rPr>
        <w:t xml:space="preserve">                                                        </w:t>
      </w:r>
      <w:r>
        <w:rPr>
          <w:rFonts w:ascii="Garamond" w:eastAsia="Arial" w:hAnsi="Garamond" w:cs="Arial"/>
          <w:bCs/>
          <w:sz w:val="24"/>
        </w:rPr>
        <w:t xml:space="preserve">                 </w:t>
      </w:r>
      <w:r w:rsidRPr="000357C5">
        <w:rPr>
          <w:rFonts w:ascii="Garamond" w:eastAsia="Arial" w:hAnsi="Garamond" w:cs="Arial"/>
          <w:bCs/>
          <w:sz w:val="24"/>
        </w:rPr>
        <w:t xml:space="preserve">            -4-</w:t>
      </w:r>
    </w:p>
    <w:p w14:paraId="36B84998" w14:textId="3979FE9C" w:rsidR="000357C5" w:rsidRPr="00E003E9" w:rsidRDefault="00F9536D" w:rsidP="00E003E9">
      <w:pPr>
        <w:pStyle w:val="NoSpacing"/>
        <w:rPr>
          <w:b/>
          <w:bCs/>
          <w:sz w:val="28"/>
          <w:szCs w:val="28"/>
        </w:rPr>
      </w:pPr>
      <w:r w:rsidRPr="00E003E9">
        <w:rPr>
          <w:b/>
          <w:bCs/>
          <w:sz w:val="28"/>
          <w:szCs w:val="28"/>
        </w:rPr>
        <w:lastRenderedPageBreak/>
        <w:t>MESSAGE TO ALL COLORADO ESA MEMBERS</w:t>
      </w:r>
      <w:r>
        <w:rPr>
          <w:b/>
          <w:bCs/>
          <w:sz w:val="28"/>
          <w:szCs w:val="28"/>
        </w:rPr>
        <w:t xml:space="preserve">                    </w:t>
      </w:r>
      <w:r>
        <w:rPr>
          <w:b/>
          <w:bCs/>
          <w:noProof/>
          <w:sz w:val="28"/>
          <w:szCs w:val="28"/>
        </w:rPr>
        <w:drawing>
          <wp:anchor distT="0" distB="0" distL="114300" distR="114300" simplePos="0" relativeHeight="251668480" behindDoc="1" locked="0" layoutInCell="1" allowOverlap="1" wp14:anchorId="119670B5" wp14:editId="7C27B01F">
            <wp:simplePos x="0" y="0"/>
            <wp:positionH relativeFrom="column">
              <wp:align>right</wp:align>
            </wp:positionH>
            <wp:positionV relativeFrom="paragraph">
              <wp:posOffset>0</wp:posOffset>
            </wp:positionV>
            <wp:extent cx="1536192" cy="1636776"/>
            <wp:effectExtent l="0" t="0" r="6985" b="1905"/>
            <wp:wrapThrough wrapText="bothSides">
              <wp:wrapPolygon edited="0">
                <wp:start x="0" y="0"/>
                <wp:lineTo x="0" y="21374"/>
                <wp:lineTo x="21430" y="21374"/>
                <wp:lineTo x="21430" y="0"/>
                <wp:lineTo x="0" y="0"/>
              </wp:wrapPolygon>
            </wp:wrapThrough>
            <wp:docPr id="5934846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6192" cy="1636776"/>
                    </a:xfrm>
                    <a:prstGeom prst="rect">
                      <a:avLst/>
                    </a:prstGeom>
                    <a:noFill/>
                  </pic:spPr>
                </pic:pic>
              </a:graphicData>
            </a:graphic>
            <wp14:sizeRelH relativeFrom="page">
              <wp14:pctWidth>0</wp14:pctWidth>
            </wp14:sizeRelH>
            <wp14:sizeRelV relativeFrom="page">
              <wp14:pctHeight>0</wp14:pctHeight>
            </wp14:sizeRelV>
          </wp:anchor>
        </w:drawing>
      </w:r>
      <w:r w:rsidR="00E003E9">
        <w:rPr>
          <w:noProof/>
        </w:rPr>
        <mc:AlternateContent>
          <mc:Choice Requires="wps">
            <w:drawing>
              <wp:inline distT="0" distB="0" distL="0" distR="0" wp14:anchorId="1BE4DA12" wp14:editId="358EB4F0">
                <wp:extent cx="304800" cy="304800"/>
                <wp:effectExtent l="0" t="0" r="0" b="0"/>
                <wp:docPr id="2056927434"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D8212FE">
              <v:rect id="AutoShape 5"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01A63E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r w:rsidR="00E003E9">
        <w:rPr>
          <w:b/>
          <w:bCs/>
          <w:sz w:val="28"/>
          <w:szCs w:val="28"/>
        </w:rPr>
        <w:t xml:space="preserve"> </w:t>
      </w:r>
      <w:r w:rsidR="00E003E9">
        <w:rPr>
          <w:noProof/>
        </w:rPr>
        <mc:AlternateContent>
          <mc:Choice Requires="wps">
            <w:drawing>
              <wp:inline distT="0" distB="0" distL="0" distR="0" wp14:anchorId="6C57311E" wp14:editId="680444AE">
                <wp:extent cx="304800" cy="304800"/>
                <wp:effectExtent l="0" t="0" r="0" b="0"/>
                <wp:docPr id="43388051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E0D606D">
              <v:rect id="AutoShape 1"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25B78D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r w:rsidR="00E003E9">
        <w:rPr>
          <w:b/>
          <w:bCs/>
          <w:sz w:val="28"/>
          <w:szCs w:val="28"/>
        </w:rPr>
        <w:t xml:space="preserve"> </w:t>
      </w:r>
    </w:p>
    <w:p w14:paraId="5D5264E3" w14:textId="7DD39DED" w:rsidR="00E003E9" w:rsidRDefault="00E003E9" w:rsidP="00E003E9">
      <w:pPr>
        <w:pStyle w:val="NoSpacing"/>
      </w:pPr>
      <w:r>
        <w:t xml:space="preserve">By Nancy Cameron   </w:t>
      </w:r>
    </w:p>
    <w:p w14:paraId="595F6922" w14:textId="68BCA7CC" w:rsidR="00E003E9" w:rsidRDefault="00E003E9" w:rsidP="00E003E9">
      <w:pPr>
        <w:pStyle w:val="NoSpacing"/>
      </w:pPr>
      <w:r>
        <w:t>Colorado State President 2026-2027</w:t>
      </w:r>
    </w:p>
    <w:p w14:paraId="405E7F87" w14:textId="6852C1A1" w:rsidR="00E003E9" w:rsidRPr="000357C5" w:rsidRDefault="00F9536D" w:rsidP="000357C5">
      <w:pPr>
        <w:rPr>
          <w:rFonts w:ascii="Garamond" w:eastAsia="Arial" w:hAnsi="Garamond" w:cs="Arial"/>
          <w:b/>
          <w:sz w:val="24"/>
        </w:rPr>
      </w:pPr>
      <w:r>
        <w:rPr>
          <w:rFonts w:ascii="Garamond" w:eastAsia="Arial" w:hAnsi="Garamond" w:cs="Arial"/>
          <w:b/>
          <w:sz w:val="24"/>
        </w:rPr>
        <w:t xml:space="preserve">                                                                                                                               </w:t>
      </w:r>
    </w:p>
    <w:p w14:paraId="392FC525" w14:textId="557A3177" w:rsidR="000357C5" w:rsidRPr="000357C5" w:rsidRDefault="000357C5" w:rsidP="000357C5">
      <w:pPr>
        <w:pStyle w:val="NoSpacing"/>
      </w:pPr>
      <w:r w:rsidRPr="000357C5">
        <w:t>I’m still trying to recover from a very exciting 80th CSC Convention in</w:t>
      </w:r>
      <w:r w:rsidR="00E003E9">
        <w:t xml:space="preserve"> </w:t>
      </w:r>
      <w:r w:rsidR="00F9536D">
        <w:t>Loveland!</w:t>
      </w:r>
    </w:p>
    <w:p w14:paraId="2F18139C" w14:textId="67F8B16E" w:rsidR="000357C5" w:rsidRPr="000357C5" w:rsidRDefault="000357C5" w:rsidP="000357C5">
      <w:pPr>
        <w:pStyle w:val="NoSpacing"/>
      </w:pPr>
      <w:r w:rsidRPr="000357C5">
        <w:t xml:space="preserve">Sigma Rho, with Deanna Sloat </w:t>
      </w:r>
      <w:r w:rsidR="00E003E9">
        <w:t>at</w:t>
      </w:r>
      <w:r w:rsidRPr="000357C5">
        <w:t xml:space="preserve"> the lead, came through with a fun and</w:t>
      </w:r>
      <w:r w:rsidR="00E003E9">
        <w:t xml:space="preserve"> </w:t>
      </w:r>
      <w:r w:rsidRPr="000357C5">
        <w:t xml:space="preserve">exciting weekend! There </w:t>
      </w:r>
      <w:r w:rsidR="00F9536D" w:rsidRPr="000357C5">
        <w:t>was</w:t>
      </w:r>
      <w:r w:rsidRPr="000357C5">
        <w:t xml:space="preserve"> lots of energy, smiles and hugs for everyone.</w:t>
      </w:r>
      <w:r w:rsidR="00E003E9">
        <w:t xml:space="preserve"> </w:t>
      </w:r>
      <w:r w:rsidRPr="000357C5">
        <w:t xml:space="preserve">Food was delicious and the </w:t>
      </w:r>
      <w:r w:rsidR="00F9536D">
        <w:t xml:space="preserve">  </w:t>
      </w:r>
      <w:r w:rsidRPr="000357C5">
        <w:t>facilities worked great!</w:t>
      </w:r>
    </w:p>
    <w:p w14:paraId="190258AF" w14:textId="77777777" w:rsidR="00E003E9" w:rsidRDefault="000357C5" w:rsidP="000357C5">
      <w:pPr>
        <w:pStyle w:val="NoSpacing"/>
      </w:pPr>
      <w:r w:rsidRPr="000357C5">
        <w:t>If you’ve seen any of the many, many photos on Facebook (Thank You</w:t>
      </w:r>
      <w:r w:rsidR="00E003E9">
        <w:t xml:space="preserve"> </w:t>
      </w:r>
      <w:r w:rsidRPr="000357C5">
        <w:t xml:space="preserve">Dixie Daly!) you can tell how we followed </w:t>
      </w:r>
    </w:p>
    <w:p w14:paraId="3D4A840B" w14:textId="7C5FDDE9" w:rsidR="000357C5" w:rsidRDefault="000357C5" w:rsidP="000357C5">
      <w:pPr>
        <w:pStyle w:val="NoSpacing"/>
      </w:pPr>
      <w:proofErr w:type="gramStart"/>
      <w:r w:rsidRPr="000357C5">
        <w:t>the</w:t>
      </w:r>
      <w:proofErr w:type="gramEnd"/>
      <w:r w:rsidRPr="000357C5">
        <w:t xml:space="preserve"> Red, White &amp; Blue theme on Friday evening. Shirley Conway</w:t>
      </w:r>
      <w:r w:rsidR="00E003E9">
        <w:t xml:space="preserve"> </w:t>
      </w:r>
      <w:r w:rsidRPr="000357C5">
        <w:t>&amp; Connie Balsley were “Best in Show”! And the beautiful Casa Sagrada facility was perfect for the Denim</w:t>
      </w:r>
      <w:r w:rsidR="00E003E9">
        <w:t xml:space="preserve"> </w:t>
      </w:r>
      <w:r w:rsidRPr="000357C5">
        <w:t>&amp; Diamonds Evening activities!</w:t>
      </w:r>
    </w:p>
    <w:p w14:paraId="4D003551" w14:textId="77777777" w:rsidR="00E003E9" w:rsidRPr="000357C5" w:rsidRDefault="00E003E9" w:rsidP="000357C5">
      <w:pPr>
        <w:pStyle w:val="NoSpacing"/>
        <w:rPr>
          <w:rFonts w:ascii="Garamond" w:eastAsia="Arial" w:hAnsi="Garamond" w:cs="Arial"/>
          <w:bCs/>
          <w:sz w:val="24"/>
        </w:rPr>
      </w:pPr>
    </w:p>
    <w:p w14:paraId="28F85C30" w14:textId="7C74AD05" w:rsidR="00E003E9" w:rsidRDefault="000357C5" w:rsidP="000357C5">
      <w:pPr>
        <w:rPr>
          <w:rFonts w:ascii="Garamond" w:eastAsia="Arial" w:hAnsi="Garamond" w:cs="Arial"/>
          <w:b/>
          <w:sz w:val="28"/>
          <w:szCs w:val="28"/>
        </w:rPr>
      </w:pPr>
      <w:r w:rsidRPr="00E003E9">
        <w:rPr>
          <w:rFonts w:ascii="Garamond" w:eastAsia="Arial" w:hAnsi="Garamond" w:cs="Arial"/>
          <w:b/>
          <w:sz w:val="28"/>
          <w:szCs w:val="28"/>
        </w:rPr>
        <w:t>THANK YOU SIGMA RHO!!</w:t>
      </w:r>
    </w:p>
    <w:p w14:paraId="4A51C86C" w14:textId="77777777" w:rsidR="00E003E9" w:rsidRDefault="00E003E9" w:rsidP="000357C5">
      <w:pPr>
        <w:rPr>
          <w:rFonts w:ascii="Garamond" w:eastAsia="Arial" w:hAnsi="Garamond" w:cs="Arial"/>
          <w:b/>
          <w:sz w:val="28"/>
          <w:szCs w:val="28"/>
        </w:rPr>
      </w:pPr>
    </w:p>
    <w:p w14:paraId="326EC88B" w14:textId="77777777" w:rsidR="000357C5" w:rsidRPr="000357C5" w:rsidRDefault="000357C5" w:rsidP="00E003E9">
      <w:pPr>
        <w:pStyle w:val="NoSpacing"/>
      </w:pPr>
      <w:r w:rsidRPr="000357C5">
        <w:t>For me, starting convention with only ONE Nomination submitted - Leslie Stevens for Parliamentarian -</w:t>
      </w:r>
    </w:p>
    <w:p w14:paraId="759BD80D" w14:textId="3DEA24CE" w:rsidR="000357C5" w:rsidRDefault="000357C5" w:rsidP="000357C5">
      <w:pPr>
        <w:pStyle w:val="NoSpacing"/>
      </w:pPr>
      <w:proofErr w:type="gramStart"/>
      <w:r w:rsidRPr="000357C5">
        <w:t>for</w:t>
      </w:r>
      <w:proofErr w:type="gramEnd"/>
      <w:r w:rsidRPr="000357C5">
        <w:t xml:space="preserve"> elected office was STRESSFUL to say the least!</w:t>
      </w:r>
      <w:r w:rsidR="00E003E9">
        <w:t xml:space="preserve"> </w:t>
      </w:r>
      <w:r w:rsidRPr="000357C5">
        <w:t>After much discussion and encouragement by members and Lamplighters during the business meeting,</w:t>
      </w:r>
      <w:r w:rsidR="00E003E9">
        <w:t xml:space="preserve"> </w:t>
      </w:r>
      <w:r w:rsidRPr="000357C5">
        <w:t>we were successful receiving nominations from the floor for President Elect, Secretary and Treasurer</w:t>
      </w:r>
      <w:r w:rsidR="00E003E9">
        <w:t xml:space="preserve">. </w:t>
      </w:r>
      <w:r w:rsidRPr="000357C5">
        <w:t xml:space="preserve">WHEW! </w:t>
      </w:r>
      <w:r w:rsidR="00E003E9">
        <w:t xml:space="preserve"> </w:t>
      </w:r>
    </w:p>
    <w:p w14:paraId="4E0D6BA6" w14:textId="77777777" w:rsidR="00E003E9" w:rsidRPr="000357C5" w:rsidRDefault="00E003E9" w:rsidP="000357C5">
      <w:pPr>
        <w:pStyle w:val="NoSpacing"/>
      </w:pPr>
    </w:p>
    <w:p w14:paraId="76BC6527" w14:textId="77777777" w:rsidR="000357C5" w:rsidRPr="000357C5" w:rsidRDefault="000357C5" w:rsidP="000357C5">
      <w:pPr>
        <w:pStyle w:val="NoSpacing"/>
      </w:pPr>
      <w:r w:rsidRPr="000357C5">
        <w:t>Lori conducted the meetings with patience, order and HARMONY! Susan Bloss’ Awards presentation was</w:t>
      </w:r>
    </w:p>
    <w:p w14:paraId="40E7C272" w14:textId="161B6B47" w:rsidR="00E003E9" w:rsidRPr="000357C5" w:rsidRDefault="000357C5" w:rsidP="000357C5">
      <w:pPr>
        <w:pStyle w:val="NoSpacing"/>
      </w:pPr>
      <w:proofErr w:type="gramStart"/>
      <w:r w:rsidRPr="000357C5">
        <w:t>great</w:t>
      </w:r>
      <w:proofErr w:type="gramEnd"/>
      <w:r w:rsidRPr="000357C5">
        <w:t>! The Memorial Service was beautiful Thanks</w:t>
      </w:r>
      <w:r w:rsidR="00E003E9">
        <w:t>,</w:t>
      </w:r>
      <w:r w:rsidRPr="000357C5">
        <w:t xml:space="preserve"> Margaret!</w:t>
      </w:r>
    </w:p>
    <w:p w14:paraId="67606030" w14:textId="77777777" w:rsidR="000357C5" w:rsidRDefault="000357C5" w:rsidP="000357C5">
      <w:pPr>
        <w:pStyle w:val="NoSpacing"/>
      </w:pPr>
      <w:r w:rsidRPr="000357C5">
        <w:t>Loved Lori with her past Outstanding Woman Tiara on her blue cowboy hat!</w:t>
      </w:r>
    </w:p>
    <w:p w14:paraId="5BFB58F5" w14:textId="77777777" w:rsidR="00E003E9" w:rsidRPr="000357C5" w:rsidRDefault="00E003E9" w:rsidP="000357C5">
      <w:pPr>
        <w:pStyle w:val="NoSpacing"/>
      </w:pPr>
    </w:p>
    <w:p w14:paraId="77570E44" w14:textId="77777777" w:rsidR="000357C5" w:rsidRPr="000357C5" w:rsidRDefault="000357C5" w:rsidP="000357C5">
      <w:pPr>
        <w:pStyle w:val="NoSpacing"/>
      </w:pPr>
      <w:r w:rsidRPr="000357C5">
        <w:t>This communication is to introduce you to my theme and goals and the new officers and committee chairs</w:t>
      </w:r>
    </w:p>
    <w:p w14:paraId="61CB3811" w14:textId="77777777" w:rsidR="000357C5" w:rsidRDefault="000357C5" w:rsidP="000357C5">
      <w:pPr>
        <w:pStyle w:val="NoSpacing"/>
      </w:pPr>
      <w:proofErr w:type="gramStart"/>
      <w:r w:rsidRPr="000357C5">
        <w:t>for</w:t>
      </w:r>
      <w:proofErr w:type="gramEnd"/>
      <w:r w:rsidRPr="000357C5">
        <w:t xml:space="preserve"> the coming ESA year.</w:t>
      </w:r>
    </w:p>
    <w:p w14:paraId="47A51ABA" w14:textId="77777777" w:rsidR="00E003E9" w:rsidRPr="000357C5" w:rsidRDefault="00E003E9" w:rsidP="000357C5">
      <w:pPr>
        <w:pStyle w:val="NoSpacing"/>
      </w:pPr>
    </w:p>
    <w:p w14:paraId="4C32DDA2" w14:textId="13D21BAA" w:rsidR="000357C5" w:rsidRDefault="000357C5" w:rsidP="000357C5">
      <w:pPr>
        <w:pStyle w:val="NoSpacing"/>
      </w:pPr>
      <w:r w:rsidRPr="000357C5">
        <w:t>My THEME</w:t>
      </w:r>
      <w:r w:rsidR="00E003E9">
        <w:t xml:space="preserve"> is</w:t>
      </w:r>
      <w:r w:rsidRPr="000357C5">
        <w:t xml:space="preserve"> “YOU’VE ALREADY EARNED YOUR WINGS, IN E.S.A. NOW JUST FLY!”</w:t>
      </w:r>
    </w:p>
    <w:p w14:paraId="77B8E23F" w14:textId="77777777" w:rsidR="00E003E9" w:rsidRPr="000357C5" w:rsidRDefault="00E003E9" w:rsidP="000357C5">
      <w:pPr>
        <w:pStyle w:val="NoSpacing"/>
      </w:pPr>
    </w:p>
    <w:p w14:paraId="566D7A8C" w14:textId="77777777" w:rsidR="000357C5" w:rsidRPr="000357C5" w:rsidRDefault="000357C5" w:rsidP="000357C5">
      <w:pPr>
        <w:pStyle w:val="NoSpacing"/>
      </w:pPr>
      <w:r w:rsidRPr="000357C5">
        <w:t>Everyone has been Secretary, Treasurer, etc. in your Chapter. It’s not much different from that holding</w:t>
      </w:r>
    </w:p>
    <w:p w14:paraId="41033FE0" w14:textId="77777777" w:rsidR="000357C5" w:rsidRPr="000357C5" w:rsidRDefault="000357C5" w:rsidP="000357C5">
      <w:pPr>
        <w:pStyle w:val="NoSpacing"/>
      </w:pPr>
      <w:proofErr w:type="gramStart"/>
      <w:r w:rsidRPr="000357C5">
        <w:t>office</w:t>
      </w:r>
      <w:proofErr w:type="gramEnd"/>
      <w:r w:rsidRPr="000357C5">
        <w:t xml:space="preserve"> on the State Council. There are two meetings a year (Fall &amp; Spring) and Convention. See - you’ve</w:t>
      </w:r>
    </w:p>
    <w:p w14:paraId="34B6473F" w14:textId="77777777" w:rsidR="000357C5" w:rsidRDefault="000357C5" w:rsidP="000357C5">
      <w:pPr>
        <w:pStyle w:val="NoSpacing"/>
      </w:pPr>
      <w:proofErr w:type="gramStart"/>
      <w:r w:rsidRPr="000357C5">
        <w:t>already</w:t>
      </w:r>
      <w:proofErr w:type="gramEnd"/>
      <w:r w:rsidRPr="000357C5">
        <w:t xml:space="preserve"> done it and earned your WINGS!!</w:t>
      </w:r>
    </w:p>
    <w:p w14:paraId="64400041" w14:textId="77777777" w:rsidR="00E003E9" w:rsidRPr="000357C5" w:rsidRDefault="00E003E9" w:rsidP="000357C5">
      <w:pPr>
        <w:pStyle w:val="NoSpacing"/>
      </w:pPr>
    </w:p>
    <w:p w14:paraId="4FD811AE" w14:textId="77777777" w:rsidR="000357C5" w:rsidRPr="000357C5" w:rsidRDefault="000357C5" w:rsidP="000357C5">
      <w:pPr>
        <w:pStyle w:val="NoSpacing"/>
      </w:pPr>
      <w:r w:rsidRPr="000357C5">
        <w:t>MY LOGO is that cute little chicken above - think I’ll name her Birdie - and all kinds of flowers and colors.</w:t>
      </w:r>
    </w:p>
    <w:p w14:paraId="2F2B193A" w14:textId="77777777" w:rsidR="000357C5" w:rsidRPr="000357C5" w:rsidRDefault="000357C5" w:rsidP="000357C5">
      <w:pPr>
        <w:pStyle w:val="NoSpacing"/>
      </w:pPr>
      <w:r w:rsidRPr="000357C5">
        <w:t>Thus, all the different “WINGS” included with the flowers at my installation (Thank you - Leslie, Susan B.,</w:t>
      </w:r>
    </w:p>
    <w:p w14:paraId="237397D2" w14:textId="77777777" w:rsidR="000357C5" w:rsidRDefault="000357C5" w:rsidP="000357C5">
      <w:pPr>
        <w:pStyle w:val="NoSpacing"/>
      </w:pPr>
      <w:proofErr w:type="gramStart"/>
      <w:r w:rsidRPr="000357C5">
        <w:t>and</w:t>
      </w:r>
      <w:proofErr w:type="gramEnd"/>
      <w:r w:rsidRPr="000357C5">
        <w:t xml:space="preserve"> Candie!)</w:t>
      </w:r>
    </w:p>
    <w:p w14:paraId="47A03967" w14:textId="77777777" w:rsidR="00E003E9" w:rsidRPr="000357C5" w:rsidRDefault="00E003E9" w:rsidP="000357C5">
      <w:pPr>
        <w:pStyle w:val="NoSpacing"/>
      </w:pPr>
    </w:p>
    <w:p w14:paraId="24940D49" w14:textId="77777777" w:rsidR="000357C5" w:rsidRPr="000357C5" w:rsidRDefault="000357C5" w:rsidP="000357C5">
      <w:pPr>
        <w:pStyle w:val="NoSpacing"/>
      </w:pPr>
      <w:r w:rsidRPr="000357C5">
        <w:t>PRESIDENT’S CHOSEN CHARITY is - what else? - St. Jude Children’s Research Hospital. It’s been my passion</w:t>
      </w:r>
    </w:p>
    <w:p w14:paraId="5ECE739F" w14:textId="77777777" w:rsidR="000357C5" w:rsidRPr="000357C5" w:rsidRDefault="000357C5" w:rsidP="000357C5">
      <w:pPr>
        <w:pStyle w:val="NoSpacing"/>
      </w:pPr>
      <w:proofErr w:type="gramStart"/>
      <w:r w:rsidRPr="000357C5">
        <w:t>since</w:t>
      </w:r>
      <w:proofErr w:type="gramEnd"/>
      <w:r w:rsidRPr="000357C5">
        <w:t xml:space="preserve"> 1975! If you make donations other than the St Jude sponsored programs, would you mind directing</w:t>
      </w:r>
    </w:p>
    <w:p w14:paraId="31368D41" w14:textId="77777777" w:rsidR="000357C5" w:rsidRPr="000357C5" w:rsidRDefault="000357C5" w:rsidP="000357C5">
      <w:pPr>
        <w:pStyle w:val="NoSpacing"/>
      </w:pPr>
      <w:proofErr w:type="gramStart"/>
      <w:r w:rsidRPr="000357C5">
        <w:t>to</w:t>
      </w:r>
      <w:proofErr w:type="gramEnd"/>
      <w:r w:rsidRPr="000357C5">
        <w:t xml:space="preserve"> the ESA campaign to raise $5M in 4 years that is now in effect. We’ll have more info for you later on,</w:t>
      </w:r>
    </w:p>
    <w:p w14:paraId="14D5BF12" w14:textId="77777777" w:rsidR="000357C5" w:rsidRDefault="000357C5" w:rsidP="000357C5">
      <w:pPr>
        <w:pStyle w:val="NoSpacing"/>
      </w:pPr>
      <w:proofErr w:type="gramStart"/>
      <w:r w:rsidRPr="000357C5">
        <w:t>but</w:t>
      </w:r>
      <w:proofErr w:type="gramEnd"/>
      <w:r w:rsidRPr="000357C5">
        <w:t xml:space="preserve"> you could find it on the </w:t>
      </w:r>
      <w:r w:rsidRPr="00E003E9">
        <w:rPr>
          <w:u w:val="single"/>
        </w:rPr>
        <w:t>epsilonsigmaalpha.org</w:t>
      </w:r>
      <w:r w:rsidRPr="000357C5">
        <w:t xml:space="preserve"> website.</w:t>
      </w:r>
    </w:p>
    <w:p w14:paraId="32EA349C" w14:textId="77777777" w:rsidR="00E003E9" w:rsidRPr="000357C5" w:rsidRDefault="00E003E9" w:rsidP="000357C5">
      <w:pPr>
        <w:pStyle w:val="NoSpacing"/>
      </w:pPr>
    </w:p>
    <w:p w14:paraId="670FE1D0" w14:textId="77777777" w:rsidR="000357C5" w:rsidRPr="000357C5" w:rsidRDefault="000357C5" w:rsidP="000357C5">
      <w:pPr>
        <w:pStyle w:val="NoSpacing"/>
      </w:pPr>
      <w:r w:rsidRPr="000357C5">
        <w:t>MEETINGS - Still in the works. I really like to go to all the different places in the state so I’m trying to set</w:t>
      </w:r>
    </w:p>
    <w:p w14:paraId="6756E551" w14:textId="77777777" w:rsidR="000357C5" w:rsidRPr="000357C5" w:rsidRDefault="000357C5" w:rsidP="000357C5">
      <w:pPr>
        <w:pStyle w:val="NoSpacing"/>
      </w:pPr>
      <w:proofErr w:type="gramStart"/>
      <w:r w:rsidRPr="000357C5">
        <w:t>the</w:t>
      </w:r>
      <w:proofErr w:type="gramEnd"/>
      <w:r w:rsidRPr="000357C5">
        <w:t xml:space="preserve"> Fall &amp; Spring meetings in different areas. Convention is in Grand Junction so that takes care of the</w:t>
      </w:r>
    </w:p>
    <w:p w14:paraId="0BA83ED4" w14:textId="77777777" w:rsidR="000357C5" w:rsidRPr="000357C5" w:rsidRDefault="000357C5" w:rsidP="000357C5">
      <w:pPr>
        <w:pStyle w:val="NoSpacing"/>
      </w:pPr>
      <w:proofErr w:type="gramStart"/>
      <w:r w:rsidRPr="000357C5">
        <w:t>west</w:t>
      </w:r>
      <w:proofErr w:type="gramEnd"/>
      <w:r w:rsidRPr="000357C5">
        <w:t xml:space="preserve"> - Akron for fall - so that would take care of east - any volunteers for spring - south or north?</w:t>
      </w:r>
    </w:p>
    <w:p w14:paraId="507EFBCB" w14:textId="77777777" w:rsidR="000357C5" w:rsidRPr="000357C5" w:rsidRDefault="000357C5" w:rsidP="000357C5">
      <w:pPr>
        <w:pStyle w:val="NoSpacing"/>
      </w:pPr>
      <w:r w:rsidRPr="000357C5">
        <w:t>I’ve been chatty - lots of exclamation marks! Can you tell? I’m really EXCITED to see you all throughout</w:t>
      </w:r>
    </w:p>
    <w:p w14:paraId="328E7E1A" w14:textId="77777777" w:rsidR="000357C5" w:rsidRPr="000357C5" w:rsidRDefault="000357C5" w:rsidP="000357C5">
      <w:pPr>
        <w:pStyle w:val="NoSpacing"/>
      </w:pPr>
      <w:proofErr w:type="gramStart"/>
      <w:r w:rsidRPr="000357C5">
        <w:t>the</w:t>
      </w:r>
      <w:proofErr w:type="gramEnd"/>
      <w:r w:rsidRPr="000357C5">
        <w:t xml:space="preserve"> year!</w:t>
      </w:r>
    </w:p>
    <w:p w14:paraId="1F887FBE" w14:textId="77777777" w:rsidR="000357C5" w:rsidRPr="000357C5" w:rsidRDefault="000357C5" w:rsidP="000357C5">
      <w:pPr>
        <w:pStyle w:val="NoSpacing"/>
      </w:pPr>
    </w:p>
    <w:p w14:paraId="52995CC3" w14:textId="77777777" w:rsidR="000357C5" w:rsidRPr="000357C5" w:rsidRDefault="000357C5" w:rsidP="000357C5">
      <w:pPr>
        <w:pStyle w:val="NoSpacing"/>
      </w:pPr>
      <w:r w:rsidRPr="000357C5">
        <w:t>REMEMBER - Angels have WINGS!</w:t>
      </w:r>
    </w:p>
    <w:p w14:paraId="60887C48" w14:textId="77777777" w:rsidR="000357C5" w:rsidRPr="000357C5" w:rsidRDefault="000357C5" w:rsidP="000357C5">
      <w:pPr>
        <w:pStyle w:val="NoSpacing"/>
      </w:pPr>
    </w:p>
    <w:p w14:paraId="54CDFAFE" w14:textId="6F14AF05" w:rsidR="000357C5" w:rsidRPr="000357C5" w:rsidRDefault="000357C5" w:rsidP="000357C5">
      <w:pPr>
        <w:pStyle w:val="NoSpacing"/>
      </w:pPr>
      <w:r w:rsidRPr="000357C5">
        <w:t>Hugs, Nancy</w:t>
      </w:r>
    </w:p>
    <w:p w14:paraId="58E04FD1" w14:textId="77777777" w:rsidR="005A6BD6" w:rsidRDefault="005A6BD6" w:rsidP="00BC28B0">
      <w:pPr>
        <w:pStyle w:val="NoSpacing"/>
      </w:pPr>
    </w:p>
    <w:p w14:paraId="6101B03C" w14:textId="150E62DA" w:rsidR="00BC28B0" w:rsidRDefault="00851600" w:rsidP="00BC28B0">
      <w:pPr>
        <w:pStyle w:val="NoSpacing"/>
        <w:rPr>
          <w:sz w:val="28"/>
          <w:szCs w:val="28"/>
        </w:rPr>
      </w:pPr>
      <w:r w:rsidRPr="6D4DC59F">
        <w:rPr>
          <w:sz w:val="28"/>
          <w:szCs w:val="28"/>
        </w:rPr>
        <w:lastRenderedPageBreak/>
        <w:t xml:space="preserve">                                                                                                     </w:t>
      </w:r>
      <w:r>
        <w:rPr>
          <w:noProof/>
        </w:rPr>
        <w:drawing>
          <wp:inline distT="0" distB="0" distL="0" distR="0" wp14:anchorId="707A0267" wp14:editId="7F0A593B">
            <wp:extent cx="1619250" cy="1704975"/>
            <wp:effectExtent l="0" t="0" r="0" b="9525"/>
            <wp:docPr id="797454921" name="Picture 41" descr="The image depicts a vibrant, abstractly painted hummingbird with colorful wings, floating in the 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54921" name="Picture 41" descr="The image depicts a vibrant, abstractly painted hummingbird with colorful wings, floating in the ai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619250" cy="1704975"/>
                    </a:xfrm>
                    <a:prstGeom prst="rect">
                      <a:avLst/>
                    </a:prstGeom>
                  </pic:spPr>
                </pic:pic>
              </a:graphicData>
            </a:graphic>
          </wp:inline>
        </w:drawing>
      </w:r>
    </w:p>
    <w:p w14:paraId="6C199529" w14:textId="3AF060F3" w:rsidR="00851600" w:rsidRPr="00851600" w:rsidRDefault="00851600" w:rsidP="00BC28B0">
      <w:pPr>
        <w:pStyle w:val="NoSpacing"/>
        <w:rPr>
          <w:rFonts w:ascii="Candara" w:hAnsi="Candara"/>
          <w:b/>
          <w:bCs/>
          <w:color w:val="0070C0"/>
          <w:sz w:val="32"/>
          <w:szCs w:val="32"/>
        </w:rPr>
      </w:pPr>
      <w:r w:rsidRPr="00851600">
        <w:rPr>
          <w:rFonts w:ascii="Candara" w:hAnsi="Candara"/>
          <w:b/>
          <w:bCs/>
          <w:color w:val="0070C0"/>
          <w:sz w:val="32"/>
          <w:szCs w:val="32"/>
        </w:rPr>
        <w:t xml:space="preserve">Message from our Outgoing President </w:t>
      </w:r>
    </w:p>
    <w:p w14:paraId="2A345E5D" w14:textId="72FF43D5" w:rsidR="00851600" w:rsidRDefault="00851600" w:rsidP="00BC28B0">
      <w:pPr>
        <w:pStyle w:val="NoSpacing"/>
        <w:rPr>
          <w:rFonts w:ascii="Candara" w:hAnsi="Candara"/>
          <w:b/>
          <w:bCs/>
          <w:color w:val="0070C0"/>
          <w:sz w:val="28"/>
          <w:szCs w:val="28"/>
        </w:rPr>
      </w:pPr>
      <w:r w:rsidRPr="00851600">
        <w:rPr>
          <w:rFonts w:ascii="Candara" w:hAnsi="Candara"/>
          <w:b/>
          <w:bCs/>
          <w:color w:val="0070C0"/>
          <w:sz w:val="28"/>
          <w:szCs w:val="28"/>
        </w:rPr>
        <w:t>By Lori Anderson-Havelick</w:t>
      </w:r>
    </w:p>
    <w:p w14:paraId="0FCD156E" w14:textId="77777777" w:rsidR="00851600" w:rsidRDefault="00851600">
      <w:r>
        <w:t xml:space="preserve">Hi All, </w:t>
      </w:r>
    </w:p>
    <w:p w14:paraId="0A99DDCA" w14:textId="59BDAB95" w:rsidR="00851600" w:rsidRDefault="00851600" w:rsidP="00851600">
      <w:pPr>
        <w:pStyle w:val="NoSpacing"/>
      </w:pPr>
      <w:r>
        <w:t xml:space="preserve">I hope you are all having a great summer. We have been pretty busy, hopefully slowing down in a few weeks.  </w:t>
      </w:r>
    </w:p>
    <w:p w14:paraId="4BDE5112" w14:textId="77777777" w:rsidR="00851600" w:rsidRDefault="00851600" w:rsidP="00851600">
      <w:pPr>
        <w:pStyle w:val="NoSpacing"/>
      </w:pPr>
    </w:p>
    <w:p w14:paraId="0B8BBD9F" w14:textId="7D356450" w:rsidR="00851600" w:rsidRDefault="00851600" w:rsidP="00851600">
      <w:pPr>
        <w:pStyle w:val="NoSpacing"/>
      </w:pPr>
      <w:r>
        <w:t xml:space="preserve">I was honored and humbled to be your ESA Colorado State President.  It is quite the learning experience, but very rewarding.  Thank you for all the help behind the scenes, so that we could </w:t>
      </w:r>
      <w:r w:rsidR="0056470A">
        <w:t>all be</w:t>
      </w:r>
      <w:r>
        <w:t xml:space="preserve"> together. I couldn’t have done it without all your help! </w:t>
      </w:r>
    </w:p>
    <w:p w14:paraId="24A4E34E" w14:textId="77777777" w:rsidR="00851600" w:rsidRDefault="00851600" w:rsidP="00851600">
      <w:pPr>
        <w:pStyle w:val="NoSpacing"/>
      </w:pPr>
    </w:p>
    <w:p w14:paraId="078A08BF" w14:textId="7DD70C21" w:rsidR="00851600" w:rsidRDefault="00851600" w:rsidP="00851600">
      <w:pPr>
        <w:pStyle w:val="NoSpacing"/>
      </w:pPr>
      <w:r>
        <w:t xml:space="preserve">Thank you to the hostess chapters that helped put on the </w:t>
      </w:r>
      <w:proofErr w:type="gramStart"/>
      <w:r>
        <w:t>Fall</w:t>
      </w:r>
      <w:proofErr w:type="gramEnd"/>
      <w:r>
        <w:t xml:space="preserve">, Spring and April Convention. Thank you to </w:t>
      </w:r>
    </w:p>
    <w:p w14:paraId="2563A19A" w14:textId="77777777" w:rsidR="00851600" w:rsidRDefault="00851600" w:rsidP="00851600">
      <w:pPr>
        <w:pStyle w:val="NoSpacing"/>
      </w:pPr>
      <w:proofErr w:type="gramStart"/>
      <w:r>
        <w:t>the</w:t>
      </w:r>
      <w:proofErr w:type="gramEnd"/>
      <w:r>
        <w:t xml:space="preserve"> Hostess Chapters - Alpha Omicron, Jennifer Carlson Mazza in Salida, Kappa Iota, Nancy Cameron &amp; Leslie </w:t>
      </w:r>
    </w:p>
    <w:p w14:paraId="0CBCFF56" w14:textId="0CC4DA11" w:rsidR="00851600" w:rsidRDefault="00851600" w:rsidP="00851600">
      <w:pPr>
        <w:pStyle w:val="NoSpacing"/>
      </w:pPr>
      <w:proofErr w:type="gramStart"/>
      <w:r>
        <w:t>Stevens in Englewood and Sigma Rho - Deanna Sloat in Loveland.</w:t>
      </w:r>
      <w:proofErr w:type="gramEnd"/>
      <w:r>
        <w:t xml:space="preserve"> A great time was had by all at all three meetings.</w:t>
      </w:r>
    </w:p>
    <w:p w14:paraId="499C452F" w14:textId="77777777" w:rsidR="00851600" w:rsidRDefault="00851600" w:rsidP="00851600">
      <w:pPr>
        <w:pStyle w:val="NoSpacing"/>
      </w:pPr>
    </w:p>
    <w:p w14:paraId="7A95DB32" w14:textId="1F065D03" w:rsidR="00851600" w:rsidRDefault="00851600" w:rsidP="00851600">
      <w:pPr>
        <w:pStyle w:val="NoSpacing"/>
      </w:pPr>
      <w:r>
        <w:t xml:space="preserve">As we look ahead, let’s hold onto this feeling - the rhythm we </w:t>
      </w:r>
      <w:r w:rsidR="00476565">
        <w:t>find</w:t>
      </w:r>
      <w:r>
        <w:t xml:space="preserve"> together, the way our voices are blended, </w:t>
      </w:r>
    </w:p>
    <w:p w14:paraId="1A0F6DF6" w14:textId="54777C5F" w:rsidR="00851600" w:rsidRDefault="00851600" w:rsidP="00851600">
      <w:pPr>
        <w:pStyle w:val="NoSpacing"/>
      </w:pPr>
      <w:proofErr w:type="gramStart"/>
      <w:r>
        <w:t>imperfect</w:t>
      </w:r>
      <w:proofErr w:type="gramEnd"/>
      <w:r>
        <w:t xml:space="preserve"> on their own, but powerful in harmony. I </w:t>
      </w:r>
      <w:r w:rsidR="00476565">
        <w:t>enjoyed</w:t>
      </w:r>
      <w:r>
        <w:t xml:space="preserve"> everyone getting together and hearing everyone visiting. </w:t>
      </w:r>
      <w:proofErr w:type="gramStart"/>
      <w:r>
        <w:t>At the Fall Fest meeting, the Spring Fling and now the State Convention.</w:t>
      </w:r>
      <w:proofErr w:type="gramEnd"/>
      <w:r>
        <w:t xml:space="preserve"> That is what ESA is all about. We have fun while getting business done. </w:t>
      </w:r>
    </w:p>
    <w:p w14:paraId="06B097CA" w14:textId="77777777" w:rsidR="00851600" w:rsidRDefault="00851600" w:rsidP="00851600">
      <w:pPr>
        <w:pStyle w:val="NoSpacing"/>
      </w:pPr>
    </w:p>
    <w:p w14:paraId="2BF7BD6E" w14:textId="7C2AEC2C" w:rsidR="00851600" w:rsidRDefault="00851600" w:rsidP="00851600">
      <w:pPr>
        <w:pStyle w:val="NoSpacing"/>
      </w:pPr>
      <w:r>
        <w:t xml:space="preserve">Like music, friendship isn't about hitting every note </w:t>
      </w:r>
      <w:proofErr w:type="gramStart"/>
      <w:r>
        <w:t>perfectly,</w:t>
      </w:r>
      <w:proofErr w:type="gramEnd"/>
      <w:r>
        <w:t xml:space="preserve"> it’s about listening, adjusting, and creating something meaningful. My </w:t>
      </w:r>
      <w:proofErr w:type="gramStart"/>
      <w:r>
        <w:t>family are</w:t>
      </w:r>
      <w:proofErr w:type="gramEnd"/>
      <w:r>
        <w:t xml:space="preserve"> all very much impacted by music. My Mom and Dad were both musicians. My Dad was a Band Director and Mom was a Choral Director. So, music has been my life. I used to sing in the choir under the</w:t>
      </w:r>
      <w:r w:rsidR="2243D5F5">
        <w:t xml:space="preserve"> </w:t>
      </w:r>
      <w:r>
        <w:t xml:space="preserve">direction of my </w:t>
      </w:r>
      <w:r w:rsidR="00476565">
        <w:t>mom</w:t>
      </w:r>
      <w:r>
        <w:t>, in high school for Community Concerts. I used to sing in church choirs in Boulder, in the Boulder Chorale with the Boulder Philharmonic Orchestra, and in Longmont, Colo at the Rocky Mountain Christian Church</w:t>
      </w:r>
      <w:r w:rsidR="0056470A">
        <w:t>.</w:t>
      </w:r>
      <w:r>
        <w:t xml:space="preserve">  </w:t>
      </w:r>
    </w:p>
    <w:p w14:paraId="5A2AE972" w14:textId="77777777" w:rsidR="00851600" w:rsidRDefault="00851600" w:rsidP="00851600">
      <w:pPr>
        <w:pStyle w:val="NoSpacing"/>
      </w:pPr>
    </w:p>
    <w:p w14:paraId="0CC5E875" w14:textId="3336FA83" w:rsidR="00851600" w:rsidRDefault="00851600" w:rsidP="00851600">
      <w:pPr>
        <w:pStyle w:val="NoSpacing"/>
      </w:pPr>
      <w:r>
        <w:t xml:space="preserve">I was very busy. </w:t>
      </w:r>
      <w:proofErr w:type="gramStart"/>
      <w:r>
        <w:t>Along with being in ESA.</w:t>
      </w:r>
      <w:proofErr w:type="gramEnd"/>
      <w:r>
        <w:t xml:space="preserve"> I sang in harmony - 2nd </w:t>
      </w:r>
      <w:proofErr w:type="gramStart"/>
      <w:r>
        <w:t>Soprano</w:t>
      </w:r>
      <w:proofErr w:type="gramEnd"/>
      <w:r>
        <w:t xml:space="preserve"> or Alto. When my illness came, God didn’t take away my music. It has taught me to listen to enjoy a concert, a karaoke night or a simple conversation, and being with friends and ESA friends. </w:t>
      </w:r>
    </w:p>
    <w:p w14:paraId="1F738E3F" w14:textId="77777777" w:rsidR="00851600" w:rsidRDefault="00851600" w:rsidP="00851600">
      <w:pPr>
        <w:pStyle w:val="NoSpacing"/>
      </w:pPr>
    </w:p>
    <w:p w14:paraId="2F24D424" w14:textId="77777777" w:rsidR="00851600" w:rsidRDefault="00851600" w:rsidP="00851600">
      <w:pPr>
        <w:pStyle w:val="NoSpacing"/>
      </w:pPr>
      <w:r>
        <w:t xml:space="preserve">This weekend isn’t just about the melodies or the lyrics - it’s about </w:t>
      </w:r>
      <w:r>
        <w:rPr>
          <w:b/>
          <w:bCs/>
          <w:u w:val="single"/>
        </w:rPr>
        <w:t>connection.</w:t>
      </w:r>
      <w:r>
        <w:t xml:space="preserve"> It is about the laughter between the verse, the encouragement, and the quiet understanding that we’re better together than we ever are alone.</w:t>
      </w:r>
    </w:p>
    <w:p w14:paraId="19B4B479" w14:textId="77777777" w:rsidR="00851600" w:rsidRDefault="00851600" w:rsidP="00851600">
      <w:pPr>
        <w:pStyle w:val="NoSpacing"/>
      </w:pPr>
    </w:p>
    <w:p w14:paraId="32EB26F8" w14:textId="27F0288C" w:rsidR="00851600" w:rsidRDefault="00851600" w:rsidP="00851600">
      <w:pPr>
        <w:pStyle w:val="NoSpacing"/>
      </w:pPr>
      <w:r>
        <w:t xml:space="preserve">On a final note, as we leave here, don’t think of this as an ending. Wherever you go next, let’s carry this harmony with us. Let’s keep showing up for one another, lifting each other up, and finding the music in life’s quieter moments. Keep the music alive. Keep the friendship close. And never </w:t>
      </w:r>
      <w:r w:rsidR="0FFED465">
        <w:t>underestimate</w:t>
      </w:r>
      <w:r>
        <w:t xml:space="preserve"> the power of a little harmony.  Thank you for being a part of this wonderful chorus.</w:t>
      </w:r>
    </w:p>
    <w:p w14:paraId="0242D349" w14:textId="77777777" w:rsidR="00851600" w:rsidRDefault="00851600" w:rsidP="00851600">
      <w:pPr>
        <w:pStyle w:val="NoSpacing"/>
      </w:pPr>
    </w:p>
    <w:p w14:paraId="58B04D2B" w14:textId="77777777" w:rsidR="00851600" w:rsidRDefault="00851600" w:rsidP="00851600">
      <w:pPr>
        <w:pStyle w:val="NoSpacing"/>
      </w:pPr>
      <w:r>
        <w:t>Thank you all so very much,</w:t>
      </w:r>
    </w:p>
    <w:p w14:paraId="7E8D468F" w14:textId="77777777" w:rsidR="00851600" w:rsidRDefault="00851600" w:rsidP="00851600">
      <w:pPr>
        <w:pStyle w:val="NoSpacing"/>
      </w:pPr>
      <w:r>
        <w:t>Lori Anderson Havelick</w:t>
      </w:r>
    </w:p>
    <w:p w14:paraId="0CD8C7ED" w14:textId="77777777" w:rsidR="00851600" w:rsidRDefault="00851600" w:rsidP="00851600">
      <w:pPr>
        <w:pStyle w:val="NoSpacing"/>
      </w:pPr>
      <w:r>
        <w:t>Colo State Council President 2025 - 2026</w:t>
      </w:r>
    </w:p>
    <w:p w14:paraId="216C11C9" w14:textId="0F7D0410" w:rsidR="0056470A" w:rsidRDefault="00851600" w:rsidP="00851600">
      <w:pPr>
        <w:pStyle w:val="NoSpacing"/>
      </w:pPr>
      <w:r>
        <w:t xml:space="preserve">“ESA Friends </w:t>
      </w:r>
      <w:proofErr w:type="gramStart"/>
      <w:r>
        <w:t>In</w:t>
      </w:r>
      <w:proofErr w:type="gramEnd"/>
      <w:r>
        <w:t xml:space="preserve"> Perfect Harmony.”</w:t>
      </w:r>
      <w:r w:rsidR="00772F39">
        <w:t xml:space="preserve">                                                                                              -</w:t>
      </w:r>
      <w:r w:rsidR="00F9536D">
        <w:t>6</w:t>
      </w:r>
      <w:r w:rsidR="00772F39">
        <w:t>-</w:t>
      </w:r>
    </w:p>
    <w:p w14:paraId="0C1DA758" w14:textId="77777777" w:rsidR="0056470A" w:rsidRDefault="0056470A" w:rsidP="00851600">
      <w:pPr>
        <w:pStyle w:val="NoSpacing"/>
      </w:pPr>
    </w:p>
    <w:p w14:paraId="741BCBAF" w14:textId="36982D0A" w:rsidR="0056470A" w:rsidRDefault="0056470A" w:rsidP="0056470A">
      <w:pPr>
        <w:spacing w:before="0" w:line="240" w:lineRule="auto"/>
        <w:rPr>
          <w:rFonts w:ascii="Verdana" w:eastAsia="Times New Roman" w:hAnsi="Verdana" w:cs="Times New Roman"/>
          <w:color w:val="000000"/>
          <w:sz w:val="26"/>
          <w:szCs w:val="26"/>
        </w:rPr>
      </w:pPr>
      <w:r>
        <w:rPr>
          <w:rFonts w:ascii="Verdana" w:eastAsia="Times New Roman" w:hAnsi="Verdana" w:cs="Times New Roman"/>
          <w:color w:val="000000"/>
          <w:sz w:val="26"/>
          <w:szCs w:val="26"/>
        </w:rPr>
        <w:lastRenderedPageBreak/>
        <w:t xml:space="preserve">                                      </w:t>
      </w:r>
      <w:r>
        <w:rPr>
          <w:rFonts w:ascii="Verdana" w:eastAsia="Times New Roman" w:hAnsi="Verdana" w:cs="Times New Roman"/>
          <w:noProof/>
          <w:color w:val="000000"/>
          <w:sz w:val="26"/>
          <w:szCs w:val="26"/>
        </w:rPr>
        <w:drawing>
          <wp:inline distT="0" distB="0" distL="0" distR="0" wp14:anchorId="68BFD7DB" wp14:editId="66C6556F">
            <wp:extent cx="2619375" cy="1743075"/>
            <wp:effectExtent l="0" t="0" r="9525" b="9525"/>
            <wp:docPr id="443194372" name="Picture 42" descr="The image depicts a vibrant, abstract bird with a gradient of colors blending from blue to orange, forming a striking silhouet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94372" name="Picture 42" descr="The image depicts a vibrant, abstract bird with a gradient of colors blending from blue to orange, forming a striking silhouette.&#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6D5E29CD" w14:textId="77777777" w:rsidR="0056470A" w:rsidRDefault="0056470A" w:rsidP="0056470A">
      <w:pPr>
        <w:spacing w:before="0" w:line="240" w:lineRule="auto"/>
        <w:rPr>
          <w:rFonts w:ascii="Verdana" w:eastAsia="Times New Roman" w:hAnsi="Verdana" w:cs="Times New Roman"/>
          <w:color w:val="000000"/>
          <w:sz w:val="26"/>
          <w:szCs w:val="26"/>
        </w:rPr>
      </w:pPr>
    </w:p>
    <w:p w14:paraId="07831A5A" w14:textId="77777777" w:rsidR="0056470A" w:rsidRDefault="0056470A" w:rsidP="0056470A">
      <w:pPr>
        <w:spacing w:before="0" w:line="240" w:lineRule="auto"/>
        <w:rPr>
          <w:rFonts w:ascii="Verdana" w:eastAsia="Times New Roman" w:hAnsi="Verdana" w:cs="Times New Roman"/>
          <w:color w:val="000000"/>
          <w:sz w:val="26"/>
          <w:szCs w:val="26"/>
        </w:rPr>
      </w:pPr>
    </w:p>
    <w:p w14:paraId="73002C94" w14:textId="78DB135F" w:rsidR="0056470A" w:rsidRPr="0056470A" w:rsidRDefault="0056470A" w:rsidP="0056470A">
      <w:pPr>
        <w:spacing w:before="0" w:line="240" w:lineRule="auto"/>
        <w:rPr>
          <w:rFonts w:ascii="Times New Roman" w:eastAsia="Times New Roman" w:hAnsi="Times New Roman" w:cs="Times New Roman"/>
          <w:sz w:val="24"/>
          <w:szCs w:val="24"/>
        </w:rPr>
      </w:pPr>
      <w:r w:rsidRPr="0056470A">
        <w:rPr>
          <w:rFonts w:ascii="Verdana" w:eastAsia="Times New Roman" w:hAnsi="Verdana" w:cs="Times New Roman"/>
          <w:color w:val="000000"/>
          <w:sz w:val="26"/>
          <w:szCs w:val="26"/>
        </w:rPr>
        <w:t>St. Jude Report</w:t>
      </w:r>
    </w:p>
    <w:p w14:paraId="68BB2459" w14:textId="77777777" w:rsidR="0056470A" w:rsidRPr="0056470A" w:rsidRDefault="0056470A" w:rsidP="0056470A">
      <w:pPr>
        <w:spacing w:before="0" w:line="240" w:lineRule="auto"/>
        <w:rPr>
          <w:rFonts w:ascii="Times New Roman" w:eastAsia="Times New Roman" w:hAnsi="Times New Roman" w:cs="Times New Roman"/>
          <w:sz w:val="24"/>
          <w:szCs w:val="24"/>
        </w:rPr>
      </w:pPr>
    </w:p>
    <w:p w14:paraId="6E6E4A76" w14:textId="77777777" w:rsidR="0056470A" w:rsidRPr="0056470A" w:rsidRDefault="0056470A" w:rsidP="0056470A">
      <w:pPr>
        <w:spacing w:before="0" w:line="240" w:lineRule="auto"/>
        <w:rPr>
          <w:rFonts w:ascii="Times New Roman" w:eastAsia="Times New Roman" w:hAnsi="Times New Roman" w:cs="Times New Roman"/>
          <w:sz w:val="24"/>
          <w:szCs w:val="24"/>
        </w:rPr>
      </w:pPr>
      <w:proofErr w:type="gramStart"/>
      <w:r w:rsidRPr="0056470A">
        <w:rPr>
          <w:rFonts w:ascii="Verdana" w:eastAsia="Times New Roman" w:hAnsi="Verdana" w:cs="Times New Roman"/>
          <w:color w:val="000000"/>
          <w:sz w:val="24"/>
          <w:szCs w:val="24"/>
        </w:rPr>
        <w:t>A big thank you to all our generous ESA sisters in Colorado.</w:t>
      </w:r>
      <w:proofErr w:type="gramEnd"/>
      <w:r w:rsidRPr="0056470A">
        <w:rPr>
          <w:rFonts w:ascii="Verdana" w:eastAsia="Times New Roman" w:hAnsi="Verdana" w:cs="Times New Roman"/>
          <w:color w:val="000000"/>
          <w:sz w:val="24"/>
          <w:szCs w:val="24"/>
        </w:rPr>
        <w:t xml:space="preserve"> You donated a total of $636.00.  $200 of that was given to Nancy for IC and the other $436 was collected from the Spring Fling and State Convention.</w:t>
      </w:r>
    </w:p>
    <w:p w14:paraId="182B92CC" w14:textId="77777777" w:rsidR="0056470A" w:rsidRPr="0056470A" w:rsidRDefault="0056470A" w:rsidP="0056470A">
      <w:pPr>
        <w:spacing w:before="0" w:line="240" w:lineRule="auto"/>
        <w:rPr>
          <w:rFonts w:ascii="Times New Roman" w:eastAsia="Times New Roman" w:hAnsi="Times New Roman" w:cs="Times New Roman"/>
          <w:sz w:val="24"/>
          <w:szCs w:val="24"/>
        </w:rPr>
      </w:pPr>
    </w:p>
    <w:p w14:paraId="5AAB4E63" w14:textId="21BA389E" w:rsidR="0056470A" w:rsidRPr="0056470A" w:rsidRDefault="0056470A" w:rsidP="0056470A">
      <w:pPr>
        <w:spacing w:before="0" w:line="240" w:lineRule="auto"/>
        <w:rPr>
          <w:rFonts w:ascii="Times New Roman" w:eastAsia="Times New Roman" w:hAnsi="Times New Roman" w:cs="Times New Roman"/>
          <w:sz w:val="24"/>
          <w:szCs w:val="24"/>
        </w:rPr>
      </w:pPr>
      <w:r w:rsidRPr="6D4DC59F">
        <w:rPr>
          <w:rFonts w:ascii="Verdana" w:eastAsia="Times New Roman" w:hAnsi="Verdana" w:cs="Times New Roman"/>
          <w:color w:val="000000" w:themeColor="text1"/>
          <w:sz w:val="24"/>
          <w:szCs w:val="24"/>
        </w:rPr>
        <w:t xml:space="preserve">I know the reporting system is </w:t>
      </w:r>
      <w:r w:rsidR="00476565" w:rsidRPr="6D4DC59F">
        <w:rPr>
          <w:rFonts w:ascii="Verdana" w:eastAsia="Times New Roman" w:hAnsi="Verdana" w:cs="Times New Roman"/>
          <w:color w:val="000000" w:themeColor="text1"/>
          <w:sz w:val="24"/>
          <w:szCs w:val="24"/>
        </w:rPr>
        <w:t>new but</w:t>
      </w:r>
      <w:r w:rsidRPr="6D4DC59F">
        <w:rPr>
          <w:rFonts w:ascii="Verdana" w:eastAsia="Times New Roman" w:hAnsi="Verdana" w:cs="Times New Roman"/>
          <w:color w:val="000000" w:themeColor="text1"/>
          <w:sz w:val="24"/>
          <w:szCs w:val="24"/>
        </w:rPr>
        <w:t xml:space="preserve"> remember to complete one of the forms when you do a fund raiser for </w:t>
      </w:r>
      <w:r w:rsidR="1BED0E60" w:rsidRPr="6D4DC59F">
        <w:rPr>
          <w:rFonts w:ascii="Verdana" w:eastAsia="Times New Roman" w:hAnsi="Verdana" w:cs="Times New Roman"/>
          <w:color w:val="000000" w:themeColor="text1"/>
          <w:sz w:val="24"/>
          <w:szCs w:val="24"/>
        </w:rPr>
        <w:t>St. Jude but</w:t>
      </w:r>
      <w:r w:rsidRPr="6D4DC59F">
        <w:rPr>
          <w:rFonts w:ascii="Verdana" w:eastAsia="Times New Roman" w:hAnsi="Verdana" w:cs="Times New Roman"/>
          <w:color w:val="000000" w:themeColor="text1"/>
          <w:sz w:val="24"/>
          <w:szCs w:val="24"/>
        </w:rPr>
        <w:t xml:space="preserve"> keep that information for our state's St. Jude and Philanthropic reports in April. They are two separate things. The form is easy to </w:t>
      </w:r>
      <w:r w:rsidR="00476565" w:rsidRPr="6D4DC59F">
        <w:rPr>
          <w:rFonts w:ascii="Verdana" w:eastAsia="Times New Roman" w:hAnsi="Verdana" w:cs="Times New Roman"/>
          <w:color w:val="000000" w:themeColor="text1"/>
          <w:sz w:val="24"/>
          <w:szCs w:val="24"/>
        </w:rPr>
        <w:t>complete but</w:t>
      </w:r>
      <w:r w:rsidRPr="6D4DC59F">
        <w:rPr>
          <w:rFonts w:ascii="Verdana" w:eastAsia="Times New Roman" w:hAnsi="Verdana" w:cs="Times New Roman"/>
          <w:color w:val="000000" w:themeColor="text1"/>
          <w:sz w:val="24"/>
          <w:szCs w:val="24"/>
        </w:rPr>
        <w:t xml:space="preserve"> try and complete them monthly. Also have one person designated to complete the forms, it will make it easier to keep the information straight.</w:t>
      </w:r>
    </w:p>
    <w:p w14:paraId="78EB013B" w14:textId="77777777" w:rsidR="0056470A" w:rsidRPr="0056470A" w:rsidRDefault="0056470A" w:rsidP="0056470A">
      <w:pPr>
        <w:spacing w:before="0" w:line="240" w:lineRule="auto"/>
        <w:rPr>
          <w:rFonts w:ascii="Times New Roman" w:eastAsia="Times New Roman" w:hAnsi="Times New Roman" w:cs="Times New Roman"/>
          <w:sz w:val="24"/>
          <w:szCs w:val="24"/>
        </w:rPr>
      </w:pPr>
    </w:p>
    <w:p w14:paraId="6A9B2965" w14:textId="77777777" w:rsidR="0056470A" w:rsidRPr="0056470A" w:rsidRDefault="0056470A" w:rsidP="0056470A">
      <w:pPr>
        <w:spacing w:before="0" w:line="240" w:lineRule="auto"/>
        <w:rPr>
          <w:rFonts w:ascii="Times New Roman" w:eastAsia="Times New Roman" w:hAnsi="Times New Roman" w:cs="Times New Roman"/>
          <w:sz w:val="24"/>
          <w:szCs w:val="24"/>
        </w:rPr>
      </w:pPr>
      <w:r w:rsidRPr="0056470A">
        <w:rPr>
          <w:rFonts w:ascii="Verdana" w:eastAsia="Times New Roman" w:hAnsi="Verdana" w:cs="Times New Roman"/>
          <w:color w:val="000000"/>
          <w:sz w:val="24"/>
          <w:szCs w:val="24"/>
        </w:rPr>
        <w:t>I have enjoyed being your St. Jude Coordinator and you’re in good hands next year with Jenniffer.</w:t>
      </w:r>
    </w:p>
    <w:p w14:paraId="5D8FF65C" w14:textId="77777777" w:rsidR="0056470A" w:rsidRPr="0056470A" w:rsidRDefault="0056470A" w:rsidP="0056470A">
      <w:pPr>
        <w:spacing w:before="0" w:line="240" w:lineRule="auto"/>
        <w:rPr>
          <w:rFonts w:ascii="Times New Roman" w:eastAsia="Times New Roman" w:hAnsi="Times New Roman" w:cs="Times New Roman"/>
          <w:sz w:val="24"/>
          <w:szCs w:val="24"/>
        </w:rPr>
      </w:pPr>
    </w:p>
    <w:p w14:paraId="76EB0C1F" w14:textId="77777777" w:rsidR="0056470A" w:rsidRPr="0056470A" w:rsidRDefault="0056470A" w:rsidP="0056470A">
      <w:pPr>
        <w:spacing w:before="0" w:line="240" w:lineRule="auto"/>
        <w:rPr>
          <w:rFonts w:ascii="Times New Roman" w:eastAsia="Times New Roman" w:hAnsi="Times New Roman" w:cs="Times New Roman"/>
          <w:sz w:val="24"/>
          <w:szCs w:val="24"/>
        </w:rPr>
      </w:pPr>
      <w:r w:rsidRPr="0056470A">
        <w:rPr>
          <w:rFonts w:ascii="Verdana" w:eastAsia="Times New Roman" w:hAnsi="Verdana" w:cs="Times New Roman"/>
          <w:color w:val="000000"/>
          <w:sz w:val="24"/>
          <w:szCs w:val="24"/>
        </w:rPr>
        <w:t>Have a great summer. Thank you so much for everything you do.</w:t>
      </w:r>
    </w:p>
    <w:p w14:paraId="323D0643" w14:textId="77777777" w:rsidR="0056470A" w:rsidRPr="0056470A" w:rsidRDefault="0056470A" w:rsidP="0056470A">
      <w:pPr>
        <w:spacing w:before="0" w:line="240" w:lineRule="auto"/>
        <w:rPr>
          <w:rFonts w:ascii="Times New Roman" w:eastAsia="Times New Roman" w:hAnsi="Times New Roman" w:cs="Times New Roman"/>
          <w:sz w:val="24"/>
          <w:szCs w:val="24"/>
        </w:rPr>
      </w:pPr>
    </w:p>
    <w:p w14:paraId="6A25FBB3" w14:textId="77777777" w:rsidR="0056470A" w:rsidRDefault="0056470A" w:rsidP="0056470A">
      <w:pPr>
        <w:spacing w:before="0" w:line="240" w:lineRule="auto"/>
        <w:rPr>
          <w:rFonts w:ascii="Verdana" w:eastAsia="Times New Roman" w:hAnsi="Verdana" w:cs="Times New Roman"/>
          <w:color w:val="000000"/>
          <w:sz w:val="24"/>
          <w:szCs w:val="24"/>
        </w:rPr>
      </w:pPr>
      <w:r w:rsidRPr="6D4DC59F">
        <w:rPr>
          <w:rFonts w:ascii="Verdana" w:eastAsia="Times New Roman" w:hAnsi="Verdana" w:cs="Times New Roman"/>
          <w:color w:val="000000" w:themeColor="text1"/>
          <w:sz w:val="24"/>
          <w:szCs w:val="24"/>
        </w:rPr>
        <w:t>Pam McGee</w:t>
      </w:r>
    </w:p>
    <w:p w14:paraId="3D3169E3" w14:textId="77777777" w:rsidR="000357C5" w:rsidRDefault="000357C5" w:rsidP="0056470A">
      <w:pPr>
        <w:spacing w:before="0" w:line="240" w:lineRule="auto"/>
        <w:rPr>
          <w:rFonts w:ascii="Verdana" w:eastAsia="Times New Roman" w:hAnsi="Verdana" w:cs="Times New Roman"/>
          <w:color w:val="000000"/>
          <w:sz w:val="24"/>
          <w:szCs w:val="24"/>
        </w:rPr>
      </w:pPr>
    </w:p>
    <w:p w14:paraId="2A617510" w14:textId="50025D05" w:rsidR="0056470A" w:rsidRDefault="007A2E6C" w:rsidP="6D4DC59F">
      <w:pPr>
        <w:spacing w:before="0" w:line="240" w:lineRule="auto"/>
      </w:pPr>
      <w:r w:rsidRPr="6D4DC59F">
        <w:rPr>
          <w:rFonts w:ascii="Verdana" w:eastAsia="Times New Roman" w:hAnsi="Verdana" w:cs="Times New Roman"/>
          <w:color w:val="000000" w:themeColor="text1"/>
          <w:sz w:val="24"/>
          <w:szCs w:val="24"/>
        </w:rPr>
        <w:t xml:space="preserve">     </w:t>
      </w:r>
      <w:r w:rsidR="007B40F7">
        <w:t xml:space="preserve">                                        </w:t>
      </w:r>
      <w:r w:rsidR="007B40F7">
        <w:rPr>
          <w:noProof/>
        </w:rPr>
        <w:drawing>
          <wp:inline distT="0" distB="0" distL="0" distR="0" wp14:anchorId="3CE451FC" wp14:editId="04279EE9">
            <wp:extent cx="4305300" cy="2410968"/>
            <wp:effectExtent l="0" t="0" r="0" b="8890"/>
            <wp:docPr id="1926880053" name="Picture 3" descr="St. Jude Dream Home Giveaway tick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 Jude Dream Home Giveaway ticket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9387" cy="2418857"/>
                    </a:xfrm>
                    <a:prstGeom prst="rect">
                      <a:avLst/>
                    </a:prstGeom>
                    <a:noFill/>
                    <a:ln>
                      <a:noFill/>
                    </a:ln>
                  </pic:spPr>
                </pic:pic>
              </a:graphicData>
            </a:graphic>
          </wp:inline>
        </w:drawing>
      </w:r>
    </w:p>
    <w:p w14:paraId="40CB721A" w14:textId="77777777" w:rsidR="00BC28B0" w:rsidRDefault="00BC28B0" w:rsidP="00851600">
      <w:pPr>
        <w:pStyle w:val="NoSpacing"/>
      </w:pPr>
    </w:p>
    <w:tbl>
      <w:tblPr>
        <w:tblW w:w="0" w:type="auto"/>
        <w:tblLook w:val="0600" w:firstRow="0" w:lastRow="0" w:firstColumn="0" w:lastColumn="0" w:noHBand="1" w:noVBand="1"/>
      </w:tblPr>
      <w:tblGrid>
        <w:gridCol w:w="450"/>
        <w:gridCol w:w="7740"/>
      </w:tblGrid>
      <w:tr w:rsidR="00E763F6" w14:paraId="7A6F95AF" w14:textId="77777777" w:rsidTr="6D4DC59F">
        <w:trPr>
          <w:trHeight w:val="12015"/>
        </w:trPr>
        <w:tc>
          <w:tcPr>
            <w:tcW w:w="450" w:type="dxa"/>
          </w:tcPr>
          <w:p w14:paraId="254D5D3E" w14:textId="3F1C10D2" w:rsidR="00E175C4" w:rsidRPr="006C663D" w:rsidRDefault="00E175C4" w:rsidP="00BC28B0">
            <w:pPr>
              <w:pStyle w:val="NoSpacing"/>
              <w:rPr>
                <w:rFonts w:ascii="Congenial SemiBold" w:hAnsi="Congenial SemiBold"/>
                <w:b/>
                <w:bCs/>
                <w:sz w:val="36"/>
                <w:szCs w:val="36"/>
              </w:rPr>
            </w:pPr>
            <w:r>
              <w:lastRenderedPageBreak/>
              <w:t xml:space="preserve"> </w:t>
            </w:r>
          </w:p>
          <w:p w14:paraId="4A9C7739" w14:textId="3CE49AEE" w:rsidR="00E763F6" w:rsidRPr="00624FC0" w:rsidRDefault="00B659B2" w:rsidP="00BC28B0">
            <w:pPr>
              <w:pStyle w:val="NoSpacing"/>
            </w:pPr>
            <w:r>
              <w:t xml:space="preserve">      </w:t>
            </w:r>
          </w:p>
        </w:tc>
        <w:tc>
          <w:tcPr>
            <w:tcW w:w="7740" w:type="dxa"/>
          </w:tcPr>
          <w:p w14:paraId="5F9474CC" w14:textId="29185E53" w:rsidR="00B659B2" w:rsidRDefault="004C5946" w:rsidP="00BC28B0">
            <w:pPr>
              <w:pStyle w:val="NoSpacing"/>
              <w:rPr>
                <w:rFonts w:ascii="Imprint MT Shadow" w:hAnsi="Imprint MT Shadow"/>
                <w:sz w:val="48"/>
                <w:szCs w:val="48"/>
              </w:rPr>
            </w:pPr>
            <w:r>
              <w:rPr>
                <w:rFonts w:ascii="Imprint MT Shadow" w:hAnsi="Imprint MT Shadow"/>
                <w:sz w:val="48"/>
                <w:szCs w:val="48"/>
              </w:rPr>
              <w:t xml:space="preserve"> </w:t>
            </w:r>
            <w:r w:rsidR="00B659B2">
              <w:rPr>
                <w:rFonts w:ascii="Imprint MT Shadow" w:hAnsi="Imprint MT Shadow"/>
                <w:sz w:val="48"/>
                <w:szCs w:val="48"/>
              </w:rPr>
              <w:t xml:space="preserve">                                             </w:t>
            </w:r>
            <w:r w:rsidR="00B659B2">
              <w:rPr>
                <w:noProof/>
              </w:rPr>
              <w:drawing>
                <wp:inline distT="0" distB="0" distL="0" distR="0" wp14:anchorId="1FD9B575" wp14:editId="7E1306B8">
                  <wp:extent cx="2619375" cy="1743075"/>
                  <wp:effectExtent l="0" t="0" r="9525" b="9525"/>
                  <wp:docPr id="1" name="Picture 1" descr="Eagle. Eagle is a large bird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gle. Eagle is a large bird with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20B264EC" w14:textId="77777777" w:rsidR="00B659B2" w:rsidRDefault="00B659B2" w:rsidP="00BC28B0">
            <w:pPr>
              <w:pStyle w:val="NoSpacing"/>
              <w:rPr>
                <w:rFonts w:ascii="Imprint MT Shadow" w:hAnsi="Imprint MT Shadow"/>
                <w:sz w:val="48"/>
                <w:szCs w:val="48"/>
              </w:rPr>
            </w:pPr>
          </w:p>
          <w:p w14:paraId="787CFF12" w14:textId="5D51A84C" w:rsidR="00E26C43" w:rsidRDefault="00B659B2" w:rsidP="00BC28B0">
            <w:pPr>
              <w:pStyle w:val="NoSpacing"/>
              <w:rPr>
                <w:rFonts w:ascii="Imprint MT Shadow" w:hAnsi="Imprint MT Shadow"/>
                <w:sz w:val="48"/>
                <w:szCs w:val="48"/>
              </w:rPr>
            </w:pPr>
            <w:r>
              <w:rPr>
                <w:rFonts w:ascii="Imprint MT Shadow" w:hAnsi="Imprint MT Shadow"/>
                <w:sz w:val="48"/>
                <w:szCs w:val="48"/>
              </w:rPr>
              <w:t xml:space="preserve">Hope for Heroes </w:t>
            </w:r>
          </w:p>
          <w:p w14:paraId="130B3B41" w14:textId="777890B9" w:rsidR="00B659B2" w:rsidRDefault="00B659B2">
            <w:r>
              <w:t>April 23, 2026</w:t>
            </w:r>
          </w:p>
          <w:p w14:paraId="30ECEFAD" w14:textId="77777777" w:rsidR="00B659B2" w:rsidRDefault="00B659B2">
            <w:r>
              <w:t xml:space="preserve">Hope for Heroes 2025-2026 Report </w:t>
            </w:r>
          </w:p>
          <w:p w14:paraId="0CB38922" w14:textId="77777777" w:rsidR="00B659B2" w:rsidRDefault="00B659B2">
            <w:r>
              <w:t xml:space="preserve">Submitted by Deanna C Sloat, Hope for Heroes Chair </w:t>
            </w:r>
          </w:p>
          <w:p w14:paraId="5EA08330" w14:textId="4F63BD99" w:rsidR="00B659B2" w:rsidRDefault="6B6ED3A7">
            <w:r>
              <w:t xml:space="preserve">As the 2025-2026 Hope for Heroes chairperson, I have chosen High Plains Honor </w:t>
            </w:r>
            <w:r w:rsidR="7B726AE8">
              <w:t>F</w:t>
            </w:r>
            <w:r>
              <w:t xml:space="preserve">light for this year's Colorado State project. High Plains Honor Flight is a nonprofit whose mission is to take all the local veterans on an all-expense paid trip to see the memorials erected in their honor in </w:t>
            </w:r>
            <w:r w:rsidR="53726D80">
              <w:t>Washington,</w:t>
            </w:r>
            <w:r>
              <w:t xml:space="preserve"> DC. You can donate to the High Plains Honor Flight through their website www.highplainshonorflight.org or you may look for a local Honor Flight in your area.</w:t>
            </w:r>
          </w:p>
          <w:p w14:paraId="4ED5BE39" w14:textId="7A550B90" w:rsidR="00B659B2" w:rsidRDefault="6B6ED3A7">
            <w:r>
              <w:t xml:space="preserve">As part of our continuing mission to honor and support veterans through hope for </w:t>
            </w:r>
            <w:r w:rsidR="2058D6D2">
              <w:t>heroes,</w:t>
            </w:r>
            <w:r>
              <w:t xml:space="preserve"> we are participating in a craft at or this year's state convention folding pocket flags to be given to veterans that are on the Honor Flight.</w:t>
            </w:r>
          </w:p>
          <w:p w14:paraId="29D6BAC5" w14:textId="308E5511" w:rsidR="00B659B2" w:rsidRDefault="6B6ED3A7">
            <w:r>
              <w:t xml:space="preserve">I personally have been volunteering for the Honor Flight since my father went on it in 2017, he is a Vietnam veteran, and it was the most moving experience that he had since coming home from the war. Locally High Plains Honor Flight provides 2 flights a year round trip expenses hotel accommodations travel to and from the monuments and all of their meals as you can see that is a great expense and it's the least we can do to honor these veterans finally I have provided basket drawings were onboard spring fling and today at convention with </w:t>
            </w:r>
            <w:r w:rsidR="75B02B43">
              <w:t>red, white</w:t>
            </w:r>
            <w:r>
              <w:t xml:space="preserve"> and blue themes throughout and those ticket sales will all be going to High Plains on our flight. Please remember to thank a veteran by purchasing their meal or a Welcome Home and a handshake</w:t>
            </w:r>
            <w:r w:rsidR="0E6E0557">
              <w:t>. It</w:t>
            </w:r>
            <w:r>
              <w:t xml:space="preserve"> is important to thank them for our freedom because freedom is never free. </w:t>
            </w:r>
          </w:p>
          <w:p w14:paraId="2DC7E80A" w14:textId="77777777" w:rsidR="00B659B2" w:rsidRDefault="00B659B2">
            <w:r w:rsidRPr="001F5B09">
              <w:t xml:space="preserve">Submitted by Deanna C </w:t>
            </w:r>
            <w:r>
              <w:t>Sloat</w:t>
            </w:r>
            <w:r w:rsidRPr="001F5B09">
              <w:t xml:space="preserve"> </w:t>
            </w:r>
          </w:p>
          <w:p w14:paraId="691DA49E" w14:textId="77777777" w:rsidR="00B659B2" w:rsidRDefault="00B659B2">
            <w:r w:rsidRPr="001F5B09">
              <w:t>2025</w:t>
            </w:r>
            <w:r>
              <w:t>-</w:t>
            </w:r>
            <w:r w:rsidRPr="001F5B09">
              <w:t xml:space="preserve">2026 </w:t>
            </w:r>
            <w:r>
              <w:t>H</w:t>
            </w:r>
            <w:r w:rsidRPr="001F5B09">
              <w:t xml:space="preserve">ope for </w:t>
            </w:r>
            <w:r>
              <w:t>H</w:t>
            </w:r>
            <w:r w:rsidRPr="001F5B09">
              <w:t>eroes chairperson</w:t>
            </w:r>
          </w:p>
          <w:p w14:paraId="35B7A453" w14:textId="7C5FA41E" w:rsidR="00303D5A" w:rsidRDefault="00772F39" w:rsidP="6D4DC59F">
            <w:pPr>
              <w:pStyle w:val="NoSpacing"/>
              <w:rPr>
                <w:rFonts w:ascii="Bodoni MT" w:hAnsi="Bodoni MT"/>
                <w:sz w:val="20"/>
                <w:szCs w:val="20"/>
              </w:rPr>
            </w:pPr>
            <w:r w:rsidRPr="6D4DC59F">
              <w:rPr>
                <w:rFonts w:ascii="Imprint MT Shadow" w:hAnsi="Imprint MT Shadow"/>
                <w:sz w:val="48"/>
                <w:szCs w:val="48"/>
              </w:rPr>
              <w:t xml:space="preserve">                                  </w:t>
            </w:r>
            <w:r w:rsidRPr="6D4DC59F">
              <w:rPr>
                <w:rFonts w:ascii="Bodoni MT" w:hAnsi="Bodoni MT"/>
                <w:sz w:val="20"/>
                <w:szCs w:val="20"/>
              </w:rPr>
              <w:t>-</w:t>
            </w:r>
            <w:r w:rsidR="00F9536D" w:rsidRPr="6D4DC59F">
              <w:rPr>
                <w:rFonts w:ascii="Bodoni MT" w:hAnsi="Bodoni MT"/>
                <w:sz w:val="20"/>
                <w:szCs w:val="20"/>
              </w:rPr>
              <w:t>8</w:t>
            </w:r>
            <w:r w:rsidRPr="6D4DC59F">
              <w:rPr>
                <w:rFonts w:ascii="Bodoni MT" w:hAnsi="Bodoni MT"/>
                <w:sz w:val="20"/>
                <w:szCs w:val="20"/>
              </w:rPr>
              <w:t>-</w:t>
            </w:r>
          </w:p>
          <w:p w14:paraId="40CB6784" w14:textId="77777777" w:rsidR="0058460E" w:rsidRPr="00BB0613" w:rsidRDefault="0058460E" w:rsidP="6D4DC59F">
            <w:pPr>
              <w:pStyle w:val="NoSpacing"/>
            </w:pPr>
            <w:bookmarkStart w:id="0" w:name="_GoBack"/>
            <w:bookmarkEnd w:id="0"/>
          </w:p>
          <w:p w14:paraId="09C8D001" w14:textId="468929F8" w:rsidR="00303D5A" w:rsidRPr="00BB0613" w:rsidRDefault="00303D5A" w:rsidP="6D4DC59F">
            <w:pPr>
              <w:pStyle w:val="NoSpacing"/>
              <w:jc w:val="center"/>
              <w:rPr>
                <w:rFonts w:ascii="Arial Black" w:hAnsi="Arial Black"/>
                <w:b/>
                <w:bCs/>
                <w:color w:val="C00000"/>
                <w:sz w:val="28"/>
                <w:szCs w:val="28"/>
              </w:rPr>
            </w:pPr>
            <w:r w:rsidRPr="6D4DC59F">
              <w:rPr>
                <w:rFonts w:ascii="Arial Black" w:hAnsi="Arial Black"/>
                <w:b/>
                <w:bCs/>
                <w:color w:val="365F91" w:themeColor="accent1" w:themeShade="BF"/>
                <w:sz w:val="28"/>
                <w:szCs w:val="28"/>
              </w:rPr>
              <w:lastRenderedPageBreak/>
              <w:t>Colorado Web Team</w:t>
            </w:r>
            <w:r w:rsidRPr="6D4DC59F">
              <w:rPr>
                <w:rFonts w:ascii="Arial Black" w:hAnsi="Arial Black"/>
                <w:b/>
                <w:bCs/>
                <w:color w:val="C00000"/>
                <w:sz w:val="28"/>
                <w:szCs w:val="28"/>
              </w:rPr>
              <w:t> </w:t>
            </w:r>
          </w:p>
          <w:p w14:paraId="77E05A8D" w14:textId="77777777" w:rsidR="00303D5A" w:rsidRPr="00C22274" w:rsidRDefault="00303D5A" w:rsidP="00303D5A">
            <w:pPr>
              <w:jc w:val="center"/>
              <w:rPr>
                <w:rFonts w:ascii="Algerian" w:hAnsi="Algerian"/>
                <w:b/>
                <w:bCs/>
                <w:color w:val="C00000"/>
                <w:sz w:val="28"/>
                <w:szCs w:val="28"/>
              </w:rPr>
            </w:pPr>
            <w:r w:rsidRPr="00C22274">
              <w:rPr>
                <w:rFonts w:ascii="Algerian" w:hAnsi="Algerian"/>
                <w:b/>
                <w:bCs/>
                <w:noProof/>
                <w:color w:val="C00000"/>
                <w:sz w:val="28"/>
                <w:szCs w:val="28"/>
              </w:rPr>
              <w:drawing>
                <wp:inline distT="0" distB="0" distL="0" distR="0" wp14:anchorId="19AE02F0" wp14:editId="43B38209">
                  <wp:extent cx="685800" cy="685800"/>
                  <wp:effectExtent l="0" t="0" r="0" b="0"/>
                  <wp:docPr id="1111895434"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qr code on a white background&#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C22274">
              <w:rPr>
                <w:rFonts w:ascii="Algerian" w:hAnsi="Algerian"/>
                <w:b/>
                <w:bCs/>
                <w:color w:val="C00000"/>
                <w:sz w:val="28"/>
                <w:szCs w:val="28"/>
              </w:rPr>
              <w:t> </w:t>
            </w:r>
          </w:p>
          <w:p w14:paraId="2FAA1B41" w14:textId="2FD904BE" w:rsidR="00303D5A" w:rsidRDefault="00303D5A" w:rsidP="00303D5A">
            <w:pPr>
              <w:jc w:val="center"/>
              <w:rPr>
                <w:rFonts w:ascii="Algerian" w:hAnsi="Algerian"/>
                <w:b/>
                <w:bCs/>
                <w:color w:val="C00000"/>
                <w:sz w:val="28"/>
                <w:szCs w:val="28"/>
              </w:rPr>
            </w:pPr>
            <w:r w:rsidRPr="000E5AC5">
              <w:rPr>
                <w:rFonts w:ascii="Arial" w:hAnsi="Arial" w:cs="Arial"/>
                <w:b/>
                <w:bCs/>
                <w:color w:val="365F91" w:themeColor="accent1" w:themeShade="BF"/>
                <w:sz w:val="28"/>
                <w:szCs w:val="28"/>
              </w:rPr>
              <w:t>esacolorado.org </w:t>
            </w:r>
          </w:p>
          <w:p w14:paraId="2BE44CAE" w14:textId="77777777" w:rsidR="00303D5A" w:rsidRPr="000E5AC5" w:rsidRDefault="00303D5A" w:rsidP="00303D5A">
            <w:pPr>
              <w:jc w:val="center"/>
              <w:rPr>
                <w:rFonts w:ascii="Algerian" w:hAnsi="Algerian"/>
                <w:b/>
                <w:bCs/>
                <w:color w:val="C00000"/>
                <w:sz w:val="48"/>
                <w:szCs w:val="48"/>
              </w:rPr>
            </w:pPr>
            <w:r w:rsidRPr="000E5AC5">
              <w:rPr>
                <w:rFonts w:ascii="Algerian" w:hAnsi="Algerian"/>
                <w:b/>
                <w:bCs/>
                <w:color w:val="C00000"/>
                <w:sz w:val="48"/>
                <w:szCs w:val="48"/>
              </w:rPr>
              <w:t>Proclamation</w:t>
            </w:r>
          </w:p>
          <w:p w14:paraId="71BA5790" w14:textId="3397AD63" w:rsidR="00303D5A" w:rsidRPr="00CE638A" w:rsidRDefault="00303D5A" w:rsidP="00303D5A">
            <w:pPr>
              <w:rPr>
                <w:rFonts w:ascii="Baguet Script" w:hAnsi="Baguet Script"/>
                <w:sz w:val="28"/>
                <w:szCs w:val="28"/>
              </w:rPr>
            </w:pPr>
            <w:r w:rsidRPr="00CE638A">
              <w:rPr>
                <w:rFonts w:ascii="Baguet Script" w:hAnsi="Baguet Script"/>
                <w:b/>
                <w:bCs/>
                <w:color w:val="4F81BD" w:themeColor="accent1"/>
                <w:sz w:val="28"/>
                <w:szCs w:val="28"/>
              </w:rPr>
              <w:t>WHEREAS</w:t>
            </w:r>
            <w:r w:rsidRPr="00CE638A">
              <w:rPr>
                <w:rFonts w:ascii="Baguet Script" w:hAnsi="Baguet Script"/>
                <w:b/>
                <w:bCs/>
                <w:sz w:val="28"/>
                <w:szCs w:val="28"/>
              </w:rPr>
              <w:t xml:space="preserve"> </w:t>
            </w:r>
            <w:r w:rsidRPr="00CE638A">
              <w:rPr>
                <w:rFonts w:ascii="Baguet Script" w:hAnsi="Baguet Script"/>
                <w:sz w:val="28"/>
                <w:szCs w:val="28"/>
              </w:rPr>
              <w:t>the Colorado State Council of Epsilon Sigma Alpha granted a forward-thinking group to research the feasibility of a website for its members.</w:t>
            </w:r>
          </w:p>
          <w:p w14:paraId="5B661869" w14:textId="0FC436E3" w:rsidR="00303D5A" w:rsidRPr="00CE638A" w:rsidRDefault="00303D5A" w:rsidP="00303D5A">
            <w:pPr>
              <w:rPr>
                <w:rFonts w:ascii="Baguet Script" w:hAnsi="Baguet Script"/>
                <w:sz w:val="28"/>
                <w:szCs w:val="28"/>
              </w:rPr>
            </w:pPr>
            <w:r w:rsidRPr="6D4DC59F">
              <w:rPr>
                <w:rFonts w:ascii="Baguet Script" w:hAnsi="Baguet Script"/>
                <w:b/>
                <w:bCs/>
                <w:color w:val="4F81BD" w:themeColor="accent1"/>
                <w:sz w:val="28"/>
                <w:szCs w:val="28"/>
              </w:rPr>
              <w:t>WHEREAS</w:t>
            </w:r>
            <w:r w:rsidRPr="6D4DC59F">
              <w:rPr>
                <w:rFonts w:ascii="Baguet Script" w:hAnsi="Baguet Script"/>
                <w:sz w:val="28"/>
                <w:szCs w:val="28"/>
              </w:rPr>
              <w:t xml:space="preserve"> data was collected as to the effectiveness of such a website to save treasury funds while providing a multitude of essential information as well as required current </w:t>
            </w:r>
            <w:r w:rsidR="636E3FDD" w:rsidRPr="6D4DC59F">
              <w:rPr>
                <w:rFonts w:ascii="Baguet Script" w:hAnsi="Baguet Script"/>
                <w:sz w:val="28"/>
                <w:szCs w:val="28"/>
              </w:rPr>
              <w:t>documents. ￼</w:t>
            </w:r>
          </w:p>
          <w:p w14:paraId="76C36057" w14:textId="77777777" w:rsidR="00303D5A" w:rsidRPr="00CE638A" w:rsidRDefault="00303D5A" w:rsidP="00303D5A">
            <w:pPr>
              <w:rPr>
                <w:rFonts w:ascii="Baguet Script" w:hAnsi="Baguet Script"/>
                <w:sz w:val="28"/>
                <w:szCs w:val="28"/>
              </w:rPr>
            </w:pPr>
            <w:r w:rsidRPr="00CE638A">
              <w:rPr>
                <w:rFonts w:ascii="Baguet Script" w:hAnsi="Baguet Script"/>
                <w:b/>
                <w:bCs/>
                <w:color w:val="4F81BD" w:themeColor="accent1"/>
                <w:sz w:val="28"/>
                <w:szCs w:val="28"/>
              </w:rPr>
              <w:t>WHEREAS,</w:t>
            </w:r>
            <w:r w:rsidRPr="00CE638A">
              <w:rPr>
                <w:rFonts w:ascii="Baguet Script" w:hAnsi="Baguet Script"/>
                <w:sz w:val="28"/>
                <w:szCs w:val="28"/>
              </w:rPr>
              <w:t xml:space="preserve"> upon the presentation of the group’s findings, the Colorado membership of Epsilon Sigma Alpha voted to implement such a website.</w:t>
            </w:r>
          </w:p>
          <w:p w14:paraId="6A272B05" w14:textId="5C20D8BA" w:rsidR="00303D5A" w:rsidRPr="00CE638A" w:rsidRDefault="00303D5A" w:rsidP="00303D5A">
            <w:pPr>
              <w:rPr>
                <w:rFonts w:ascii="Baguet Script" w:hAnsi="Baguet Script"/>
                <w:sz w:val="28"/>
                <w:szCs w:val="28"/>
              </w:rPr>
            </w:pPr>
            <w:r w:rsidRPr="6D4DC59F">
              <w:rPr>
                <w:rFonts w:ascii="Baguet Script" w:hAnsi="Baguet Script"/>
                <w:b/>
                <w:bCs/>
                <w:color w:val="4F81BD" w:themeColor="accent1"/>
                <w:sz w:val="28"/>
                <w:szCs w:val="28"/>
              </w:rPr>
              <w:t>WHEREAS,</w:t>
            </w:r>
            <w:r w:rsidRPr="6D4DC59F">
              <w:rPr>
                <w:rFonts w:ascii="Baguet Script" w:hAnsi="Baguet Script"/>
                <w:sz w:val="28"/>
                <w:szCs w:val="28"/>
              </w:rPr>
              <w:t xml:space="preserve"> in September 2001, said website “went live” and has continually served as a digital focal point for its members for information as well as history for the </w:t>
            </w:r>
            <w:r w:rsidR="22F5ED2F" w:rsidRPr="6D4DC59F">
              <w:rPr>
                <w:rFonts w:ascii="Baguet Script" w:hAnsi="Baguet Script"/>
                <w:sz w:val="28"/>
                <w:szCs w:val="28"/>
              </w:rPr>
              <w:t>past</w:t>
            </w:r>
            <w:r w:rsidRPr="6D4DC59F">
              <w:rPr>
                <w:rFonts w:ascii="Baguet Script" w:hAnsi="Baguet Script"/>
                <w:sz w:val="28"/>
                <w:szCs w:val="28"/>
              </w:rPr>
              <w:t xml:space="preserve"> 25 years.</w:t>
            </w:r>
          </w:p>
          <w:p w14:paraId="4DDBE4BA" w14:textId="78A47FD1" w:rsidR="00303D5A" w:rsidRPr="00CE638A" w:rsidRDefault="00303D5A" w:rsidP="6D4DC59F">
            <w:r w:rsidRPr="6D4DC59F">
              <w:rPr>
                <w:rFonts w:ascii="Baguet Script" w:hAnsi="Baguet Script"/>
                <w:b/>
                <w:bCs/>
                <w:color w:val="4F81BD" w:themeColor="accent1"/>
                <w:sz w:val="28"/>
                <w:szCs w:val="28"/>
              </w:rPr>
              <w:t>THEREFORE,</w:t>
            </w:r>
            <w:r w:rsidRPr="6D4DC59F">
              <w:rPr>
                <w:rFonts w:ascii="Baguet Script" w:hAnsi="Baguet Script"/>
                <w:sz w:val="28"/>
                <w:szCs w:val="28"/>
              </w:rPr>
              <w:t xml:space="preserve"> the Web Team </w:t>
            </w:r>
            <w:bookmarkStart w:id="1" w:name="_Int_zNtPuw6A"/>
            <w:r w:rsidRPr="6D4DC59F">
              <w:rPr>
                <w:rFonts w:ascii="Baguet Script" w:hAnsi="Baguet Script"/>
                <w:sz w:val="28"/>
                <w:szCs w:val="28"/>
              </w:rPr>
              <w:t>thanks</w:t>
            </w:r>
            <w:bookmarkEnd w:id="1"/>
            <w:r w:rsidRPr="6D4DC59F">
              <w:rPr>
                <w:rFonts w:ascii="Baguet Script" w:hAnsi="Baguet Script"/>
                <w:sz w:val="28"/>
                <w:szCs w:val="28"/>
              </w:rPr>
              <w:t xml:space="preserve"> all those who have contributed to this successful endeavor.  Without YOU, there would not be a Colorado State Council website.</w:t>
            </w:r>
            <w:r w:rsidR="17BF838E" w:rsidRPr="6D4DC59F">
              <w:rPr>
                <w:rFonts w:ascii="Baguet Script" w:hAnsi="Baguet Script"/>
                <w:sz w:val="28"/>
                <w:szCs w:val="28"/>
              </w:rPr>
              <w:t xml:space="preserve"> </w:t>
            </w:r>
            <w:r w:rsidR="17BF838E" w:rsidRPr="6D4DC59F">
              <w:rPr>
                <w:rFonts w:ascii="Baguet Script" w:hAnsi="Baguet Script"/>
                <w:b/>
                <w:bCs/>
                <w:color w:val="C00000"/>
                <w:sz w:val="28"/>
                <w:szCs w:val="28"/>
              </w:rPr>
              <w:t>THANK YOU!</w:t>
            </w:r>
          </w:p>
          <w:p w14:paraId="7ABD1A26" w14:textId="4E1B812E" w:rsidR="00303D5A" w:rsidRDefault="00303D5A" w:rsidP="00303D5A">
            <w:pPr>
              <w:jc w:val="center"/>
              <w:rPr>
                <w:rFonts w:ascii="Baguet Script" w:hAnsi="Baguet Script"/>
                <w:b/>
                <w:bCs/>
                <w:color w:val="C00000"/>
                <w:sz w:val="28"/>
                <w:szCs w:val="28"/>
              </w:rPr>
            </w:pPr>
            <w:r>
              <w:rPr>
                <w:noProof/>
              </w:rPr>
              <w:drawing>
                <wp:inline distT="0" distB="0" distL="0" distR="0" wp14:anchorId="24A514A1" wp14:editId="32C03A80">
                  <wp:extent cx="2895601" cy="2171700"/>
                  <wp:effectExtent l="0" t="0" r="0" b="0"/>
                  <wp:docPr id="86882549" name="Picture 4" descr="The image shows two people standing close together, one wearing a blue dress with a blue shawl and the other dressed in a red and black outfit with a patterned shaw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2549" name="Picture 4" descr="The image shows two people standing close together, one wearing a blue dress with a blue shawl and the other dressed in a red and black outfit with a patterned shawl.&#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2928543" cy="2196407"/>
                          </a:xfrm>
                          <a:prstGeom prst="rect">
                            <a:avLst/>
                          </a:prstGeom>
                        </pic:spPr>
                      </pic:pic>
                    </a:graphicData>
                  </a:graphic>
                </wp:inline>
              </w:drawing>
            </w:r>
          </w:p>
          <w:p w14:paraId="5CABFA44" w14:textId="77777777" w:rsidR="00872518" w:rsidRDefault="00872518">
            <w:pPr>
              <w:jc w:val="center"/>
              <w:rPr>
                <w:sz w:val="32"/>
                <w:szCs w:val="32"/>
              </w:rPr>
            </w:pPr>
          </w:p>
          <w:p w14:paraId="2B3CE406" w14:textId="383B795F" w:rsidR="0057491E" w:rsidRDefault="0057491E">
            <w:pPr>
              <w:jc w:val="center"/>
              <w:rPr>
                <w:sz w:val="32"/>
                <w:szCs w:val="32"/>
              </w:rPr>
            </w:pPr>
            <w:r>
              <w:rPr>
                <w:sz w:val="32"/>
                <w:szCs w:val="32"/>
              </w:rPr>
              <w:lastRenderedPageBreak/>
              <w:t>BAGS for BUCKS</w:t>
            </w:r>
          </w:p>
          <w:p w14:paraId="7BC95FD5" w14:textId="4DBABEE5" w:rsidR="0057491E" w:rsidRDefault="0057491E">
            <w:pPr>
              <w:jc w:val="center"/>
              <w:rPr>
                <w:sz w:val="24"/>
                <w:szCs w:val="24"/>
              </w:rPr>
            </w:pPr>
            <w:r>
              <w:rPr>
                <w:sz w:val="24"/>
                <w:szCs w:val="24"/>
              </w:rPr>
              <w:t>AKRON ESA CHAPTERS                 St Jude Fundraising</w:t>
            </w:r>
            <w:r w:rsidR="00C461A7">
              <w:rPr>
                <w:sz w:val="24"/>
                <w:szCs w:val="24"/>
              </w:rPr>
              <w:t xml:space="preserve"> </w:t>
            </w:r>
            <w:r>
              <w:rPr>
                <w:sz w:val="24"/>
                <w:szCs w:val="24"/>
              </w:rPr>
              <w:t>Tradition</w:t>
            </w:r>
          </w:p>
          <w:p w14:paraId="776E5E8B" w14:textId="77777777" w:rsidR="0057491E" w:rsidRDefault="0057491E">
            <w:pPr>
              <w:jc w:val="center"/>
              <w:rPr>
                <w:sz w:val="24"/>
                <w:szCs w:val="24"/>
              </w:rPr>
            </w:pPr>
            <w:r>
              <w:rPr>
                <w:sz w:val="24"/>
                <w:szCs w:val="24"/>
              </w:rPr>
              <w:t>April 11, 2026</w:t>
            </w:r>
          </w:p>
          <w:p w14:paraId="3F070AE1" w14:textId="36E1FBC1" w:rsidR="0057491E" w:rsidRDefault="0057491E">
            <w:r>
              <w:rPr>
                <w:noProof/>
              </w:rPr>
              <w:drawing>
                <wp:inline distT="0" distB="0" distL="114300" distR="114300" wp14:anchorId="122B86B2" wp14:editId="2ADB0D64">
                  <wp:extent cx="152400" cy="152400"/>
                  <wp:effectExtent l="0" t="0" r="0" b="0"/>
                  <wp:docPr id="1490963601" name="Picture 149096360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002"/>
                          <pic:cNvPicPr>
                            <a:picLocks noChangeAspect="1"/>
                          </pic:cNvPicPr>
                        </pic:nvPicPr>
                        <pic:blipFill>
                          <a:blip r:embed="rId24"/>
                          <a:stretch>
                            <a:fillRect/>
                          </a:stretch>
                        </pic:blipFill>
                        <pic:spPr>
                          <a:xfrm>
                            <a:off x="0" y="0"/>
                            <a:ext cx="152400" cy="152400"/>
                          </a:xfrm>
                          <a:prstGeom prst="rect">
                            <a:avLst/>
                          </a:prstGeom>
                        </pic:spPr>
                      </pic:pic>
                    </a:graphicData>
                  </a:graphic>
                </wp:inline>
              </w:drawing>
            </w:r>
            <w:r>
              <w:rPr>
                <w:noProof/>
              </w:rPr>
              <w:drawing>
                <wp:inline distT="0" distB="0" distL="114300" distR="114300" wp14:anchorId="309D8E0B" wp14:editId="1EE126D8">
                  <wp:extent cx="1194497" cy="1152525"/>
                  <wp:effectExtent l="0" t="0" r="5715" b="0"/>
                  <wp:docPr id="1903484444" name="Picture 1903484444" descr="26 Akron Erin Hill &amp; Debbie S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6 Akron Erin Hill &amp; Debbie Spears"/>
                          <pic:cNvPicPr>
                            <a:picLocks noChangeAspect="1"/>
                          </pic:cNvPicPr>
                        </pic:nvPicPr>
                        <pic:blipFill>
                          <a:blip r:embed="rId25"/>
                          <a:stretch>
                            <a:fillRect/>
                          </a:stretch>
                        </pic:blipFill>
                        <pic:spPr>
                          <a:xfrm>
                            <a:off x="0" y="0"/>
                            <a:ext cx="1196181" cy="1154150"/>
                          </a:xfrm>
                          <a:prstGeom prst="rect">
                            <a:avLst/>
                          </a:prstGeom>
                        </pic:spPr>
                      </pic:pic>
                    </a:graphicData>
                  </a:graphic>
                </wp:inline>
              </w:drawing>
            </w:r>
            <w:r>
              <w:t xml:space="preserve">              </w:t>
            </w:r>
            <w:r>
              <w:rPr>
                <w:noProof/>
              </w:rPr>
              <w:drawing>
                <wp:inline distT="0" distB="0" distL="114300" distR="114300" wp14:anchorId="06318048" wp14:editId="7CD24EA4">
                  <wp:extent cx="1142147" cy="1114425"/>
                  <wp:effectExtent l="0" t="0" r="1270" b="0"/>
                  <wp:docPr id="359658548" name="Picture 359658548" descr="26 Akron Alpha 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6 Akron Alpha Nu"/>
                          <pic:cNvPicPr>
                            <a:picLocks noChangeAspect="1"/>
                          </pic:cNvPicPr>
                        </pic:nvPicPr>
                        <pic:blipFill>
                          <a:blip r:embed="rId26"/>
                          <a:stretch>
                            <a:fillRect/>
                          </a:stretch>
                        </pic:blipFill>
                        <pic:spPr>
                          <a:xfrm>
                            <a:off x="0" y="0"/>
                            <a:ext cx="1149543" cy="1121641"/>
                          </a:xfrm>
                          <a:prstGeom prst="rect">
                            <a:avLst/>
                          </a:prstGeom>
                        </pic:spPr>
                      </pic:pic>
                    </a:graphicData>
                  </a:graphic>
                </wp:inline>
              </w:drawing>
            </w:r>
            <w:r>
              <w:t xml:space="preserve">        </w:t>
            </w:r>
            <w:r>
              <w:rPr>
                <w:noProof/>
              </w:rPr>
              <w:drawing>
                <wp:inline distT="0" distB="0" distL="114300" distR="114300" wp14:anchorId="1683EAC4" wp14:editId="7D234966">
                  <wp:extent cx="1323975" cy="1110640"/>
                  <wp:effectExtent l="0" t="0" r="0" b="0"/>
                  <wp:docPr id="2100323770" name="Picture 2100323770" descr="26 Akron Delta 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26 Akron Delta Chi"/>
                          <pic:cNvPicPr>
                            <a:picLocks noChangeAspect="1"/>
                          </pic:cNvPicPr>
                        </pic:nvPicPr>
                        <pic:blipFill>
                          <a:blip r:embed="rId27"/>
                          <a:stretch>
                            <a:fillRect/>
                          </a:stretch>
                        </pic:blipFill>
                        <pic:spPr>
                          <a:xfrm>
                            <a:off x="0" y="0"/>
                            <a:ext cx="1332464" cy="1117761"/>
                          </a:xfrm>
                          <a:prstGeom prst="rect">
                            <a:avLst/>
                          </a:prstGeom>
                        </pic:spPr>
                      </pic:pic>
                    </a:graphicData>
                  </a:graphic>
                </wp:inline>
              </w:drawing>
            </w:r>
          </w:p>
          <w:p w14:paraId="0C393A79" w14:textId="37EE5835" w:rsidR="0057491E" w:rsidRPr="0057491E" w:rsidRDefault="0057491E">
            <w:pPr>
              <w:rPr>
                <w:sz w:val="20"/>
                <w:szCs w:val="20"/>
              </w:rPr>
            </w:pPr>
            <w:r>
              <w:t xml:space="preserve">     </w:t>
            </w:r>
            <w:r w:rsidRPr="0057491E">
              <w:rPr>
                <w:sz w:val="20"/>
                <w:szCs w:val="20"/>
              </w:rPr>
              <w:t>Erin Hill,</w:t>
            </w:r>
            <w:r>
              <w:rPr>
                <w:sz w:val="20"/>
                <w:szCs w:val="20"/>
              </w:rPr>
              <w:t xml:space="preserve"> </w:t>
            </w:r>
            <w:r w:rsidRPr="0057491E">
              <w:rPr>
                <w:sz w:val="20"/>
                <w:szCs w:val="20"/>
              </w:rPr>
              <w:t xml:space="preserve">Delta Chi &amp;                     Alpha Nu Members               Delta Chi Members </w:t>
            </w:r>
            <w:r w:rsidR="00C461A7">
              <w:rPr>
                <w:sz w:val="20"/>
                <w:szCs w:val="20"/>
              </w:rPr>
              <w:t xml:space="preserve">      </w:t>
            </w:r>
            <w:r>
              <w:rPr>
                <w:sz w:val="20"/>
                <w:szCs w:val="20"/>
              </w:rPr>
              <w:t>Debbie Spears</w:t>
            </w:r>
            <w:r w:rsidRPr="0057491E">
              <w:rPr>
                <w:sz w:val="20"/>
                <w:szCs w:val="20"/>
              </w:rPr>
              <w:t>, Gamma Omega</w:t>
            </w:r>
          </w:p>
          <w:p w14:paraId="0A84FA8B" w14:textId="77777777" w:rsidR="0057491E" w:rsidRDefault="0057491E"/>
          <w:p w14:paraId="2A8C5E05" w14:textId="77777777" w:rsidR="0057491E" w:rsidRDefault="0057491E"/>
          <w:p w14:paraId="65FFB025" w14:textId="77777777" w:rsidR="0057491E" w:rsidRDefault="0057491E">
            <w:r>
              <w:t xml:space="preserve">                                                   </w:t>
            </w:r>
            <w:r>
              <w:rPr>
                <w:noProof/>
              </w:rPr>
              <w:drawing>
                <wp:inline distT="0" distB="0" distL="114300" distR="114300" wp14:anchorId="5EA8B120" wp14:editId="08A00F17">
                  <wp:extent cx="2146935" cy="1393825"/>
                  <wp:effectExtent l="0" t="0" r="1905" b="8255"/>
                  <wp:docPr id="1177137219" name="Picture 1177137219" descr="26 Akron Wilma Hoyer &amp; Marla J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6 Akron Wilma Hoyer &amp; Marla Jesse"/>
                          <pic:cNvPicPr>
                            <a:picLocks noChangeAspect="1"/>
                          </pic:cNvPicPr>
                        </pic:nvPicPr>
                        <pic:blipFill>
                          <a:blip r:embed="rId28"/>
                          <a:stretch>
                            <a:fillRect/>
                          </a:stretch>
                        </pic:blipFill>
                        <pic:spPr>
                          <a:xfrm>
                            <a:off x="0" y="0"/>
                            <a:ext cx="2146935" cy="1393825"/>
                          </a:xfrm>
                          <a:prstGeom prst="rect">
                            <a:avLst/>
                          </a:prstGeom>
                        </pic:spPr>
                      </pic:pic>
                    </a:graphicData>
                  </a:graphic>
                </wp:inline>
              </w:drawing>
            </w:r>
            <w:r>
              <w:t xml:space="preserve">                             </w:t>
            </w:r>
          </w:p>
          <w:p w14:paraId="57897069" w14:textId="09CFD574" w:rsidR="0057491E" w:rsidRDefault="0057491E">
            <w:r>
              <w:t xml:space="preserve">                                        </w:t>
            </w:r>
            <w:r w:rsidR="00C461A7">
              <w:t>Marla</w:t>
            </w:r>
            <w:r>
              <w:t xml:space="preserve"> Jesse &amp; Wilma Hoyer Adding Up </w:t>
            </w:r>
            <w:r w:rsidR="00C461A7">
              <w:t>Amazing Total $$$</w:t>
            </w:r>
            <w:r>
              <w:t xml:space="preserve">                                                              </w:t>
            </w:r>
          </w:p>
          <w:p w14:paraId="792E3978" w14:textId="053C879F" w:rsidR="0057491E" w:rsidRDefault="0057491E" w:rsidP="00C461A7">
            <w:r>
              <w:t xml:space="preserve">   Rita’s Purse is Full!</w:t>
            </w:r>
            <w:r>
              <w:tab/>
            </w:r>
            <w:r>
              <w:tab/>
            </w:r>
            <w:r>
              <w:tab/>
              <w:t xml:space="preserve">How do you get a bouquet </w:t>
            </w:r>
            <w:r w:rsidR="00C461A7">
              <w:t>in a purse?</w:t>
            </w:r>
            <w:r>
              <w:t xml:space="preserve">         </w:t>
            </w:r>
            <w:r>
              <w:tab/>
              <w:t xml:space="preserve">                                                                                        </w:t>
            </w:r>
          </w:p>
          <w:p w14:paraId="7D5FA9E6" w14:textId="236C4105" w:rsidR="0057491E" w:rsidRDefault="0057491E">
            <w:r>
              <w:rPr>
                <w:noProof/>
              </w:rPr>
              <w:drawing>
                <wp:inline distT="0" distB="0" distL="114300" distR="114300" wp14:anchorId="7F6F9F7F" wp14:editId="41D88A06">
                  <wp:extent cx="1484372" cy="1104900"/>
                  <wp:effectExtent l="0" t="0" r="1905" b="0"/>
                  <wp:docPr id="1726146156" name="Picture 1726146156" descr="26 Akron  Rita Martin &amp; Vickie Brus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6 Akron  Rita Martin &amp; Vickie Bruso (6)"/>
                          <pic:cNvPicPr>
                            <a:picLocks noChangeAspect="1"/>
                          </pic:cNvPicPr>
                        </pic:nvPicPr>
                        <pic:blipFill>
                          <a:blip r:embed="rId29"/>
                          <a:stretch>
                            <a:fillRect/>
                          </a:stretch>
                        </pic:blipFill>
                        <pic:spPr>
                          <a:xfrm>
                            <a:off x="0" y="0"/>
                            <a:ext cx="1485963" cy="1106085"/>
                          </a:xfrm>
                          <a:prstGeom prst="rect">
                            <a:avLst/>
                          </a:prstGeom>
                        </pic:spPr>
                      </pic:pic>
                    </a:graphicData>
                  </a:graphic>
                </wp:inline>
              </w:drawing>
            </w:r>
            <w:r>
              <w:t xml:space="preserve">             </w:t>
            </w:r>
            <w:r>
              <w:rPr>
                <w:noProof/>
              </w:rPr>
              <w:drawing>
                <wp:inline distT="0" distB="0" distL="114300" distR="114300" wp14:anchorId="4EAE9D75" wp14:editId="06680B22">
                  <wp:extent cx="1055589" cy="1104469"/>
                  <wp:effectExtent l="0" t="0" r="0" b="635"/>
                  <wp:docPr id="1195078740" name="Picture 1195078740" descr="26 Akron NC &amp; NC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26 Akron NC &amp; NCarray"/>
                          <pic:cNvPicPr>
                            <a:picLocks noChangeAspect="1"/>
                          </pic:cNvPicPr>
                        </pic:nvPicPr>
                        <pic:blipFill>
                          <a:blip r:embed="rId30"/>
                          <a:srcRect l="17121" r="21051" b="24263"/>
                          <a:stretch>
                            <a:fillRect/>
                          </a:stretch>
                        </pic:blipFill>
                        <pic:spPr>
                          <a:xfrm>
                            <a:off x="0" y="0"/>
                            <a:ext cx="1060855" cy="1109979"/>
                          </a:xfrm>
                          <a:prstGeom prst="rect">
                            <a:avLst/>
                          </a:prstGeom>
                        </pic:spPr>
                      </pic:pic>
                    </a:graphicData>
                  </a:graphic>
                </wp:inline>
              </w:drawing>
            </w:r>
            <w:r>
              <w:t xml:space="preserve">        </w:t>
            </w:r>
            <w:r>
              <w:rPr>
                <w:noProof/>
              </w:rPr>
              <w:drawing>
                <wp:inline distT="0" distB="0" distL="114300" distR="114300" wp14:anchorId="4A41F132" wp14:editId="12532A50">
                  <wp:extent cx="1402715" cy="1117504"/>
                  <wp:effectExtent l="0" t="0" r="6985" b="6985"/>
                  <wp:docPr id="464406022" name="Picture 464406022" descr="26 Akron Yvonne Farrell &amp; Mary Humph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26 Akron Yvonne Farrell &amp; Mary Humphrey"/>
                          <pic:cNvPicPr>
                            <a:picLocks noChangeAspect="1"/>
                          </pic:cNvPicPr>
                        </pic:nvPicPr>
                        <pic:blipFill>
                          <a:blip r:embed="rId31"/>
                          <a:srcRect l="26429"/>
                          <a:stretch>
                            <a:fillRect/>
                          </a:stretch>
                        </pic:blipFill>
                        <pic:spPr>
                          <a:xfrm>
                            <a:off x="0" y="0"/>
                            <a:ext cx="1405873" cy="1120020"/>
                          </a:xfrm>
                          <a:prstGeom prst="rect">
                            <a:avLst/>
                          </a:prstGeom>
                        </pic:spPr>
                      </pic:pic>
                    </a:graphicData>
                  </a:graphic>
                </wp:inline>
              </w:drawing>
            </w:r>
          </w:p>
          <w:p w14:paraId="2E65CB0D" w14:textId="339015D1" w:rsidR="0057491E" w:rsidRDefault="4CF63B0B">
            <w:r>
              <w:t xml:space="preserve">Visitors - Rita Martin &amp;                   Nancy Cameron &amp; </w:t>
            </w:r>
            <w:r w:rsidR="0057491E">
              <w:tab/>
            </w:r>
            <w:r w:rsidR="00C461A7">
              <w:t xml:space="preserve">       Y</w:t>
            </w:r>
            <w:r>
              <w:t xml:space="preserve">vonne Farrell &amp; </w:t>
            </w:r>
            <w:r w:rsidR="00C461A7">
              <w:t xml:space="preserve">      Vickie </w:t>
            </w:r>
            <w:r>
              <w:t>Chavers Bruso                         Nancy Carray                       Mary Humphrey</w:t>
            </w:r>
          </w:p>
          <w:p w14:paraId="184DC447" w14:textId="05222CB1" w:rsidR="00303D5A" w:rsidRPr="00CF5B08" w:rsidRDefault="00303D5A" w:rsidP="00BC28B0">
            <w:pPr>
              <w:pStyle w:val="NoSpacing"/>
              <w:rPr>
                <w:rFonts w:ascii="Gabriola" w:hAnsi="Gabriola"/>
                <w:sz w:val="28"/>
                <w:szCs w:val="28"/>
              </w:rPr>
            </w:pPr>
            <w:r w:rsidRPr="6D4DC59F">
              <w:rPr>
                <w:rFonts w:ascii="Gabriola" w:hAnsi="Gabriola"/>
                <w:sz w:val="28"/>
                <w:szCs w:val="28"/>
              </w:rPr>
              <w:t xml:space="preserve">                                                                                               -</w:t>
            </w:r>
            <w:r w:rsidR="00F9536D" w:rsidRPr="6D4DC59F">
              <w:rPr>
                <w:rFonts w:ascii="Gabriola" w:hAnsi="Gabriola"/>
                <w:sz w:val="28"/>
                <w:szCs w:val="28"/>
              </w:rPr>
              <w:t>10</w:t>
            </w:r>
            <w:r w:rsidRPr="6D4DC59F">
              <w:rPr>
                <w:rFonts w:ascii="Gabriola" w:hAnsi="Gabriola"/>
                <w:sz w:val="28"/>
                <w:szCs w:val="28"/>
              </w:rPr>
              <w:t>-</w:t>
            </w:r>
          </w:p>
        </w:tc>
      </w:tr>
      <w:tr w:rsidR="00E763F6" w14:paraId="7C219407" w14:textId="77777777" w:rsidTr="6D4DC59F">
        <w:trPr>
          <w:trHeight w:val="12015"/>
        </w:trPr>
        <w:tc>
          <w:tcPr>
            <w:tcW w:w="450" w:type="dxa"/>
          </w:tcPr>
          <w:p w14:paraId="14664E3F" w14:textId="74690149" w:rsidR="00E763F6" w:rsidRDefault="00E763F6" w:rsidP="00E763F6">
            <w:pPr>
              <w:pStyle w:val="NoSpacing"/>
              <w:rPr>
                <w:rFonts w:ascii="Aptos Narrow" w:hAnsi="Aptos Narrow"/>
                <w:sz w:val="24"/>
                <w:szCs w:val="24"/>
              </w:rPr>
            </w:pPr>
            <w:r>
              <w:rPr>
                <w:rFonts w:ascii="Aptos Narrow" w:hAnsi="Aptos Narrow"/>
                <w:sz w:val="24"/>
                <w:szCs w:val="24"/>
              </w:rPr>
              <w:lastRenderedPageBreak/>
              <w:t xml:space="preserve"> </w:t>
            </w:r>
          </w:p>
        </w:tc>
        <w:tc>
          <w:tcPr>
            <w:tcW w:w="7740" w:type="dxa"/>
          </w:tcPr>
          <w:p w14:paraId="38D2BED2" w14:textId="77777777" w:rsidR="00E763F6" w:rsidRDefault="00E763F6" w:rsidP="00E763F6">
            <w:pPr>
              <w:jc w:val="center"/>
              <w:rPr>
                <w:rFonts w:ascii="Imprint MT Shadow" w:hAnsi="Imprint MT Shadow"/>
                <w:sz w:val="48"/>
                <w:szCs w:val="48"/>
              </w:rPr>
            </w:pPr>
          </w:p>
          <w:p w14:paraId="40A334D3" w14:textId="27145112" w:rsidR="00E763F6" w:rsidRPr="00C942EA" w:rsidRDefault="00C942EA" w:rsidP="00E763F6">
            <w:pPr>
              <w:jc w:val="center"/>
              <w:rPr>
                <w:rFonts w:ascii="Imprint MT Shadow" w:hAnsi="Imprint MT Shadow"/>
                <w:sz w:val="40"/>
                <w:szCs w:val="40"/>
              </w:rPr>
            </w:pPr>
            <w:r>
              <w:rPr>
                <w:rFonts w:ascii="Imprint MT Shadow" w:hAnsi="Imprint MT Shadow"/>
                <w:sz w:val="40"/>
                <w:szCs w:val="40"/>
              </w:rPr>
              <w:t xml:space="preserve">   </w:t>
            </w:r>
            <w:r w:rsidRPr="00C942EA">
              <w:rPr>
                <w:rFonts w:ascii="Imprint MT Shadow" w:hAnsi="Imprint MT Shadow"/>
                <w:sz w:val="40"/>
                <w:szCs w:val="40"/>
              </w:rPr>
              <w:t>Chapter News</w:t>
            </w:r>
            <w:r>
              <w:rPr>
                <w:rFonts w:ascii="Imprint MT Shadow" w:hAnsi="Imprint MT Shadow"/>
                <w:sz w:val="48"/>
                <w:szCs w:val="48"/>
              </w:rPr>
              <w:t xml:space="preserve"> </w:t>
            </w:r>
            <w:r w:rsidR="0056470A">
              <w:rPr>
                <w:rFonts w:ascii="Imprint MT Shadow" w:hAnsi="Imprint MT Shadow"/>
                <w:noProof/>
                <w:sz w:val="48"/>
                <w:szCs w:val="48"/>
              </w:rPr>
              <w:drawing>
                <wp:inline distT="0" distB="0" distL="0" distR="0" wp14:anchorId="0E27D57F" wp14:editId="574553CF">
                  <wp:extent cx="809625" cy="671523"/>
                  <wp:effectExtent l="0" t="0" r="0" b="0"/>
                  <wp:docPr id="557512093" name="Picture 43" descr="The image is a vibrant, black-and-white illustration of a butterfly with striking purple w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12093" name="Picture 43" descr="The image is a vibrant, black-and-white illustration of a butterfly with striking purple wings.&#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60481" cy="713705"/>
                          </a:xfrm>
                          <a:prstGeom prst="rect">
                            <a:avLst/>
                          </a:prstGeom>
                        </pic:spPr>
                      </pic:pic>
                    </a:graphicData>
                  </a:graphic>
                </wp:inline>
              </w:drawing>
            </w:r>
            <w:r w:rsidR="0056470A">
              <w:rPr>
                <w:rFonts w:ascii="Imprint MT Shadow" w:hAnsi="Imprint MT Shadow"/>
                <w:sz w:val="48"/>
                <w:szCs w:val="48"/>
              </w:rPr>
              <w:t xml:space="preserve"> </w:t>
            </w:r>
            <w:r w:rsidRPr="00C942EA">
              <w:rPr>
                <w:rFonts w:ascii="Imprint MT Shadow" w:hAnsi="Imprint MT Shadow"/>
                <w:sz w:val="40"/>
                <w:szCs w:val="40"/>
              </w:rPr>
              <w:t xml:space="preserve">Gamma Chi </w:t>
            </w:r>
            <w:r>
              <w:rPr>
                <w:rFonts w:ascii="Imprint MT Shadow" w:hAnsi="Imprint MT Shadow"/>
                <w:sz w:val="40"/>
                <w:szCs w:val="40"/>
              </w:rPr>
              <w:t>#</w:t>
            </w:r>
            <w:r w:rsidRPr="00C942EA">
              <w:rPr>
                <w:rFonts w:ascii="Imprint MT Shadow" w:hAnsi="Imprint MT Shadow"/>
                <w:sz w:val="40"/>
                <w:szCs w:val="40"/>
              </w:rPr>
              <w:t>36</w:t>
            </w:r>
            <w:r>
              <w:rPr>
                <w:rFonts w:ascii="Imprint MT Shadow" w:hAnsi="Imprint MT Shadow"/>
                <w:sz w:val="40"/>
                <w:szCs w:val="40"/>
              </w:rPr>
              <w:t>6</w:t>
            </w:r>
            <w:r w:rsidRPr="00C942EA">
              <w:rPr>
                <w:rFonts w:ascii="Imprint MT Shadow" w:hAnsi="Imprint MT Shadow"/>
                <w:sz w:val="40"/>
                <w:szCs w:val="40"/>
              </w:rPr>
              <w:t>8</w:t>
            </w:r>
          </w:p>
          <w:p w14:paraId="0321A483" w14:textId="67CCEA7A" w:rsidR="00E763F6" w:rsidRDefault="00E26C43" w:rsidP="00E763F6">
            <w:pPr>
              <w:pStyle w:val="NoSpacing"/>
              <w:rPr>
                <w:color w:val="222222"/>
              </w:rPr>
            </w:pPr>
            <w:r>
              <w:rPr>
                <w:color w:val="222222"/>
              </w:rPr>
              <w:t xml:space="preserve"> </w:t>
            </w:r>
          </w:p>
          <w:p w14:paraId="7E89FCA0" w14:textId="7A86E48D" w:rsidR="00C942EA" w:rsidRDefault="00C942EA">
            <w:pPr>
              <w:rPr>
                <w:rFonts w:ascii="Verdana" w:eastAsia="Verdana" w:hAnsi="Verdana" w:cs="Verdana"/>
                <w:b/>
                <w:bCs/>
                <w:sz w:val="26"/>
                <w:szCs w:val="26"/>
              </w:rPr>
            </w:pPr>
            <w:r>
              <w:rPr>
                <w:rFonts w:ascii="Verdana" w:eastAsia="Verdana" w:hAnsi="Verdana" w:cs="Verdana"/>
                <w:b/>
                <w:bCs/>
                <w:sz w:val="26"/>
                <w:szCs w:val="26"/>
              </w:rPr>
              <w:t>Gamma Chi</w:t>
            </w:r>
          </w:p>
          <w:p w14:paraId="5493713F" w14:textId="24CDA65B" w:rsidR="00C942EA" w:rsidRDefault="00C942EA">
            <w:pPr>
              <w:rPr>
                <w:rFonts w:ascii="Verdana" w:eastAsia="Verdana" w:hAnsi="Verdana" w:cs="Verdana"/>
              </w:rPr>
            </w:pPr>
            <w:r>
              <w:rPr>
                <w:rFonts w:ascii="Verdana" w:eastAsia="Verdana" w:hAnsi="Verdana" w:cs="Verdana"/>
              </w:rPr>
              <w:t>Early in April we held our second Blood Drive for the year. Lisa reported that we gave 20 total units of blood at our last drive. There were 12 whole units, 3 power red units and 2 red units. In all, 44 lifesaving blood products were donated.</w:t>
            </w:r>
          </w:p>
          <w:p w14:paraId="376C6690" w14:textId="77777777" w:rsidR="00C942EA" w:rsidRDefault="00C942EA">
            <w:pPr>
              <w:rPr>
                <w:rFonts w:ascii="Verdana" w:eastAsia="Verdana" w:hAnsi="Verdana" w:cs="Verdana"/>
              </w:rPr>
            </w:pPr>
            <w:r>
              <w:rPr>
                <w:rFonts w:ascii="Verdana" w:eastAsia="Verdana" w:hAnsi="Verdana" w:cs="Verdana"/>
                <w:noProof/>
              </w:rPr>
              <w:drawing>
                <wp:inline distT="114300" distB="114300" distL="114300" distR="114300" wp14:anchorId="066303DD" wp14:editId="1F97F1C1">
                  <wp:extent cx="2162175" cy="1834094"/>
                  <wp:effectExtent l="0" t="0" r="0" b="0"/>
                  <wp:docPr id="109983107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3"/>
                          <a:srcRect/>
                          <a:stretch>
                            <a:fillRect/>
                          </a:stretch>
                        </pic:blipFill>
                        <pic:spPr>
                          <a:xfrm>
                            <a:off x="0" y="0"/>
                            <a:ext cx="2162175" cy="1834094"/>
                          </a:xfrm>
                          <a:prstGeom prst="rect">
                            <a:avLst/>
                          </a:prstGeom>
                          <a:ln/>
                        </pic:spPr>
                      </pic:pic>
                    </a:graphicData>
                  </a:graphic>
                </wp:inline>
              </w:drawing>
            </w:r>
          </w:p>
          <w:p w14:paraId="36E5A644" w14:textId="7A64D58B" w:rsidR="00C942EA" w:rsidRDefault="00C942EA">
            <w:pPr>
              <w:rPr>
                <w:rFonts w:ascii="Verdana" w:eastAsia="Verdana" w:hAnsi="Verdana" w:cs="Verdana"/>
              </w:rPr>
            </w:pPr>
            <w:r>
              <w:rPr>
                <w:rFonts w:ascii="Verdana" w:eastAsia="Verdana" w:hAnsi="Verdana" w:cs="Verdana"/>
              </w:rPr>
              <w:t>On April 22</w:t>
            </w:r>
            <w:r w:rsidRPr="00C942EA">
              <w:rPr>
                <w:rFonts w:ascii="Verdana" w:eastAsia="Verdana" w:hAnsi="Verdana" w:cs="Verdana"/>
                <w:vertAlign w:val="superscript"/>
              </w:rPr>
              <w:t>nd</w:t>
            </w:r>
            <w:r>
              <w:rPr>
                <w:rFonts w:ascii="Verdana" w:eastAsia="Verdana" w:hAnsi="Verdana" w:cs="Verdana"/>
              </w:rPr>
              <w:t>, we had a craft night with Irene from Unshaken Candle Co. She came to our social and helped us arrange her beautiful flower candles in coffee cups. We could use one of her cups or bring our own. We had a fun time and we were all happy with the finished product.</w:t>
            </w:r>
          </w:p>
          <w:p w14:paraId="169983AE" w14:textId="62F09BA9" w:rsidR="00C942EA" w:rsidRDefault="00C942EA">
            <w:pPr>
              <w:rPr>
                <w:rFonts w:ascii="Verdana" w:eastAsia="Verdana" w:hAnsi="Verdana" w:cs="Verdana"/>
              </w:rPr>
            </w:pPr>
            <w:r>
              <w:rPr>
                <w:rFonts w:ascii="Verdana" w:eastAsia="Verdana" w:hAnsi="Verdana" w:cs="Verdana"/>
                <w:noProof/>
              </w:rPr>
              <w:drawing>
                <wp:inline distT="114300" distB="114300" distL="114300" distR="114300" wp14:anchorId="232242FF" wp14:editId="7082B114">
                  <wp:extent cx="2076450" cy="1676400"/>
                  <wp:effectExtent l="0" t="0" r="0" b="0"/>
                  <wp:docPr id="200852084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4"/>
                          <a:srcRect/>
                          <a:stretch>
                            <a:fillRect/>
                          </a:stretch>
                        </pic:blipFill>
                        <pic:spPr>
                          <a:xfrm>
                            <a:off x="0" y="0"/>
                            <a:ext cx="2076653" cy="1676564"/>
                          </a:xfrm>
                          <a:prstGeom prst="rect">
                            <a:avLst/>
                          </a:prstGeom>
                          <a:ln/>
                        </pic:spPr>
                      </pic:pic>
                    </a:graphicData>
                  </a:graphic>
                </wp:inline>
              </w:drawing>
            </w:r>
            <w:r>
              <w:rPr>
                <w:rFonts w:ascii="Verdana" w:eastAsia="Verdana" w:hAnsi="Verdana" w:cs="Verdana"/>
              </w:rPr>
              <w:t xml:space="preserve">   </w:t>
            </w:r>
            <w:r>
              <w:rPr>
                <w:rFonts w:ascii="Verdana" w:eastAsia="Verdana" w:hAnsi="Verdana" w:cs="Verdana"/>
                <w:noProof/>
              </w:rPr>
              <w:drawing>
                <wp:inline distT="114300" distB="114300" distL="114300" distR="114300" wp14:anchorId="43909E2D" wp14:editId="2ED43367">
                  <wp:extent cx="2457450" cy="1685925"/>
                  <wp:effectExtent l="0" t="0" r="0" b="9525"/>
                  <wp:docPr id="18077292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5"/>
                          <a:srcRect/>
                          <a:stretch>
                            <a:fillRect/>
                          </a:stretch>
                        </pic:blipFill>
                        <pic:spPr>
                          <a:xfrm>
                            <a:off x="0" y="0"/>
                            <a:ext cx="2457968" cy="1686280"/>
                          </a:xfrm>
                          <a:prstGeom prst="rect">
                            <a:avLst/>
                          </a:prstGeom>
                          <a:ln/>
                        </pic:spPr>
                      </pic:pic>
                    </a:graphicData>
                  </a:graphic>
                </wp:inline>
              </w:drawing>
            </w:r>
          </w:p>
          <w:p w14:paraId="1A5D57FF" w14:textId="77777777" w:rsidR="00C942EA" w:rsidRDefault="00C942EA">
            <w:pPr>
              <w:rPr>
                <w:rFonts w:ascii="Verdana" w:eastAsia="Verdana" w:hAnsi="Verdana" w:cs="Verdana"/>
              </w:rPr>
            </w:pPr>
          </w:p>
          <w:p w14:paraId="0A058471" w14:textId="77777777" w:rsidR="00C942EA" w:rsidRDefault="00C942EA">
            <w:pPr>
              <w:rPr>
                <w:rFonts w:ascii="Verdana" w:eastAsia="Verdana" w:hAnsi="Verdana" w:cs="Verdana"/>
              </w:rPr>
            </w:pPr>
          </w:p>
          <w:p w14:paraId="10B69C60" w14:textId="77777777" w:rsidR="00C942EA" w:rsidRDefault="00C942EA">
            <w:pPr>
              <w:rPr>
                <w:rFonts w:ascii="Verdana" w:eastAsia="Verdana" w:hAnsi="Verdana" w:cs="Verdana"/>
              </w:rPr>
            </w:pPr>
          </w:p>
          <w:p w14:paraId="24744F72" w14:textId="1A0AE8D5" w:rsidR="00772F39" w:rsidRPr="00303D5A" w:rsidRDefault="00772F39">
            <w:pPr>
              <w:rPr>
                <w:rFonts w:ascii="Verdana" w:eastAsia="Verdana" w:hAnsi="Verdana" w:cs="Verdana"/>
                <w:sz w:val="20"/>
                <w:szCs w:val="20"/>
              </w:rPr>
            </w:pPr>
            <w:r w:rsidRPr="00303D5A">
              <w:rPr>
                <w:rFonts w:ascii="Verdana" w:eastAsia="Verdana" w:hAnsi="Verdana" w:cs="Verdana"/>
                <w:sz w:val="20"/>
                <w:szCs w:val="20"/>
              </w:rPr>
              <w:t xml:space="preserve">                                                        </w:t>
            </w:r>
            <w:r w:rsidR="00303D5A" w:rsidRPr="00303D5A">
              <w:rPr>
                <w:rFonts w:ascii="Verdana" w:eastAsia="Verdana" w:hAnsi="Verdana" w:cs="Verdana"/>
                <w:sz w:val="20"/>
                <w:szCs w:val="20"/>
              </w:rPr>
              <w:t>-</w:t>
            </w:r>
            <w:r w:rsidR="00F9536D">
              <w:rPr>
                <w:rFonts w:ascii="Verdana" w:eastAsia="Verdana" w:hAnsi="Verdana" w:cs="Verdana"/>
                <w:sz w:val="20"/>
                <w:szCs w:val="20"/>
              </w:rPr>
              <w:t>11</w:t>
            </w:r>
            <w:r w:rsidRPr="00303D5A">
              <w:rPr>
                <w:rFonts w:ascii="Verdana" w:eastAsia="Verdana" w:hAnsi="Verdana" w:cs="Verdana"/>
                <w:sz w:val="20"/>
                <w:szCs w:val="20"/>
              </w:rPr>
              <w:t>-</w:t>
            </w:r>
          </w:p>
          <w:p w14:paraId="7D5722B1" w14:textId="4E1F4BE4" w:rsidR="00C942EA" w:rsidRDefault="00C942EA">
            <w:pPr>
              <w:rPr>
                <w:rFonts w:ascii="Verdana" w:eastAsia="Verdana" w:hAnsi="Verdana" w:cs="Verdana"/>
              </w:rPr>
            </w:pPr>
            <w:r>
              <w:rPr>
                <w:rFonts w:ascii="Verdana" w:eastAsia="Verdana" w:hAnsi="Verdana" w:cs="Verdana"/>
              </w:rPr>
              <w:lastRenderedPageBreak/>
              <w:t>That same day six members attended the ATV Purple Ribbon Breakfast at Embassy Suites. Alternatives to Violence raised $107,000.00 that morning.</w:t>
            </w:r>
          </w:p>
          <w:p w14:paraId="12DAD6B1" w14:textId="77777777" w:rsidR="00C942EA" w:rsidRDefault="00C942EA">
            <w:pPr>
              <w:rPr>
                <w:rFonts w:ascii="Verdana" w:eastAsia="Verdana" w:hAnsi="Verdana" w:cs="Verdana"/>
              </w:rPr>
            </w:pPr>
            <w:r>
              <w:rPr>
                <w:rFonts w:ascii="Verdana" w:eastAsia="Verdana" w:hAnsi="Verdana" w:cs="Verdana"/>
              </w:rPr>
              <w:t xml:space="preserve">After that fun craft evening we had, nine Gamma Chi members attended the State Convention that weekend. It was very special as Pat Bernhardt and her daughter Jamie also joined us. We had a great time. It’s always good to see and visit with everyone from around the state. </w:t>
            </w:r>
          </w:p>
          <w:p w14:paraId="706AF779" w14:textId="77777777" w:rsidR="00C942EA" w:rsidRDefault="00C942EA">
            <w:pPr>
              <w:rPr>
                <w:rFonts w:ascii="Verdana" w:eastAsia="Verdana" w:hAnsi="Verdana" w:cs="Verdana"/>
              </w:rPr>
            </w:pPr>
          </w:p>
          <w:p w14:paraId="52A4DF7B" w14:textId="77777777" w:rsidR="00C942EA" w:rsidRDefault="00C942EA">
            <w:pPr>
              <w:rPr>
                <w:rFonts w:ascii="Verdana" w:eastAsia="Verdana" w:hAnsi="Verdana" w:cs="Verdana"/>
              </w:rPr>
            </w:pPr>
            <w:r>
              <w:rPr>
                <w:rFonts w:ascii="Verdana" w:eastAsia="Verdana" w:hAnsi="Verdana" w:cs="Verdana"/>
                <w:noProof/>
              </w:rPr>
              <w:drawing>
                <wp:inline distT="114300" distB="114300" distL="114300" distR="114300" wp14:anchorId="5367024E" wp14:editId="31D045D3">
                  <wp:extent cx="3471863" cy="2133600"/>
                  <wp:effectExtent l="0" t="0" r="0" b="0"/>
                  <wp:docPr id="5081835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6"/>
                          <a:srcRect/>
                          <a:stretch>
                            <a:fillRect/>
                          </a:stretch>
                        </pic:blipFill>
                        <pic:spPr>
                          <a:xfrm>
                            <a:off x="0" y="0"/>
                            <a:ext cx="3471863" cy="2133600"/>
                          </a:xfrm>
                          <a:prstGeom prst="rect">
                            <a:avLst/>
                          </a:prstGeom>
                          <a:ln/>
                        </pic:spPr>
                      </pic:pic>
                    </a:graphicData>
                  </a:graphic>
                </wp:inline>
              </w:drawing>
            </w:r>
          </w:p>
          <w:p w14:paraId="19B1096B" w14:textId="77777777" w:rsidR="00C942EA" w:rsidRDefault="00C942EA">
            <w:pPr>
              <w:rPr>
                <w:rFonts w:ascii="Verdana" w:eastAsia="Verdana" w:hAnsi="Verdana" w:cs="Verdana"/>
              </w:rPr>
            </w:pPr>
            <w:r>
              <w:rPr>
                <w:rFonts w:ascii="Verdana" w:eastAsia="Verdana" w:hAnsi="Verdana" w:cs="Verdana"/>
              </w:rPr>
              <w:t>As always the past two months were filled with Community Kitchen, Food Bank, Friends of the Library, Veteran activities, and volunteering at schools. Gamma Chi was represented at the ribbon cutting for the new Veterans Memorial Park in Loveland.</w:t>
            </w:r>
          </w:p>
          <w:p w14:paraId="539B1104" w14:textId="77777777" w:rsidR="00C942EA" w:rsidRDefault="00C942EA">
            <w:pPr>
              <w:rPr>
                <w:rFonts w:ascii="Verdana" w:eastAsia="Verdana" w:hAnsi="Verdana" w:cs="Verdana"/>
              </w:rPr>
            </w:pPr>
            <w:r>
              <w:rPr>
                <w:rFonts w:ascii="Verdana" w:eastAsia="Verdana" w:hAnsi="Verdana" w:cs="Verdana"/>
                <w:noProof/>
              </w:rPr>
              <w:drawing>
                <wp:inline distT="114300" distB="114300" distL="114300" distR="114300" wp14:anchorId="1E13812D" wp14:editId="6D4F66CC">
                  <wp:extent cx="3138488" cy="1933575"/>
                  <wp:effectExtent l="0" t="0" r="0" b="0"/>
                  <wp:docPr id="12201767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7"/>
                          <a:srcRect/>
                          <a:stretch>
                            <a:fillRect/>
                          </a:stretch>
                        </pic:blipFill>
                        <pic:spPr>
                          <a:xfrm>
                            <a:off x="0" y="0"/>
                            <a:ext cx="3138488" cy="1933575"/>
                          </a:xfrm>
                          <a:prstGeom prst="rect">
                            <a:avLst/>
                          </a:prstGeom>
                          <a:ln/>
                        </pic:spPr>
                      </pic:pic>
                    </a:graphicData>
                  </a:graphic>
                </wp:inline>
              </w:drawing>
            </w:r>
          </w:p>
          <w:p w14:paraId="73A97222" w14:textId="21AF50B5" w:rsidR="00C942EA" w:rsidRDefault="00C942EA">
            <w:pPr>
              <w:rPr>
                <w:rFonts w:ascii="Verdana" w:eastAsia="Verdana" w:hAnsi="Verdana" w:cs="Verdana"/>
              </w:rPr>
            </w:pPr>
            <w:r>
              <w:rPr>
                <w:rFonts w:ascii="Verdana" w:eastAsia="Verdana" w:hAnsi="Verdana" w:cs="Verdana"/>
              </w:rPr>
              <w:t>We ended our year with our annual dinner at the Golden Corral. As Awards Chairman for our chapter, I shared the awards received at convention. Our 3 new pledges were presented with their Jewel Pins after taking part in the Ceremony of the Jewels. Before dinner we had a brief May meeting and discussed some of our summer projects.</w:t>
            </w:r>
          </w:p>
          <w:p w14:paraId="468C77FD" w14:textId="77777777" w:rsidR="00C942EA" w:rsidRDefault="00C942EA">
            <w:pPr>
              <w:rPr>
                <w:rFonts w:ascii="Verdana" w:eastAsia="Verdana" w:hAnsi="Verdana" w:cs="Verdana"/>
              </w:rPr>
            </w:pPr>
          </w:p>
          <w:p w14:paraId="15E405A5" w14:textId="77777777" w:rsidR="00C942EA" w:rsidRDefault="00C942EA">
            <w:pPr>
              <w:rPr>
                <w:rFonts w:ascii="Verdana" w:eastAsia="Verdana" w:hAnsi="Verdana" w:cs="Verdana"/>
              </w:rPr>
            </w:pPr>
            <w:r>
              <w:rPr>
                <w:rFonts w:ascii="Verdana" w:eastAsia="Verdana" w:hAnsi="Verdana" w:cs="Verdana"/>
              </w:rPr>
              <w:lastRenderedPageBreak/>
              <w:t>During the meeting it was shared that the 1st annual Culver’s &amp; Gamma Chi Cares Scholarship would be given. Yuki Chen graduating from Mt. View High School was awarded the $1,000 scholarship. She’ll be attending the University of Pennsylvania.</w:t>
            </w:r>
          </w:p>
          <w:p w14:paraId="67B95186" w14:textId="77777777" w:rsidR="00C942EA" w:rsidRDefault="00C942EA">
            <w:pPr>
              <w:rPr>
                <w:rFonts w:ascii="Verdana" w:eastAsia="Verdana" w:hAnsi="Verdana" w:cs="Verdana"/>
              </w:rPr>
            </w:pPr>
          </w:p>
          <w:p w14:paraId="38E2B8EF" w14:textId="77777777" w:rsidR="00C942EA" w:rsidRDefault="00C942EA">
            <w:pPr>
              <w:rPr>
                <w:rFonts w:ascii="Verdana" w:eastAsia="Verdana" w:hAnsi="Verdana" w:cs="Verdana"/>
              </w:rPr>
            </w:pPr>
            <w:r>
              <w:rPr>
                <w:rFonts w:ascii="Verdana" w:eastAsia="Verdana" w:hAnsi="Verdana" w:cs="Verdana"/>
                <w:noProof/>
              </w:rPr>
              <w:drawing>
                <wp:inline distT="114300" distB="114300" distL="114300" distR="114300" wp14:anchorId="1A279CF1" wp14:editId="09DF6637">
                  <wp:extent cx="2009775" cy="2705100"/>
                  <wp:effectExtent l="0" t="0" r="9525" b="0"/>
                  <wp:docPr id="58353068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8"/>
                          <a:srcRect/>
                          <a:stretch>
                            <a:fillRect/>
                          </a:stretch>
                        </pic:blipFill>
                        <pic:spPr>
                          <a:xfrm>
                            <a:off x="0" y="0"/>
                            <a:ext cx="2012684" cy="2709015"/>
                          </a:xfrm>
                          <a:prstGeom prst="rect">
                            <a:avLst/>
                          </a:prstGeom>
                          <a:ln/>
                        </pic:spPr>
                      </pic:pic>
                    </a:graphicData>
                  </a:graphic>
                </wp:inline>
              </w:drawing>
            </w:r>
          </w:p>
          <w:p w14:paraId="4B795F91" w14:textId="73986835" w:rsidR="00C942EA" w:rsidRDefault="00C942EA">
            <w:pPr>
              <w:rPr>
                <w:rFonts w:ascii="Verdana" w:eastAsia="Verdana" w:hAnsi="Verdana" w:cs="Verdana"/>
              </w:rPr>
            </w:pPr>
            <w:r>
              <w:rPr>
                <w:rFonts w:ascii="Verdana" w:eastAsia="Verdana" w:hAnsi="Verdana" w:cs="Verdana"/>
                <w:noProof/>
              </w:rPr>
              <w:drawing>
                <wp:inline distT="114300" distB="114300" distL="114300" distR="114300" wp14:anchorId="69A19E58" wp14:editId="28AC4323">
                  <wp:extent cx="2867025" cy="2505075"/>
                  <wp:effectExtent l="0" t="0" r="9525" b="9525"/>
                  <wp:docPr id="3894712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9"/>
                          <a:srcRect/>
                          <a:stretch>
                            <a:fillRect/>
                          </a:stretch>
                        </pic:blipFill>
                        <pic:spPr>
                          <a:xfrm>
                            <a:off x="0" y="0"/>
                            <a:ext cx="2867341" cy="2505351"/>
                          </a:xfrm>
                          <a:prstGeom prst="rect">
                            <a:avLst/>
                          </a:prstGeom>
                          <a:ln/>
                        </pic:spPr>
                      </pic:pic>
                    </a:graphicData>
                  </a:graphic>
                </wp:inline>
              </w:drawing>
            </w:r>
          </w:p>
          <w:p w14:paraId="0A540802" w14:textId="77777777" w:rsidR="00C942EA" w:rsidRDefault="00C942EA">
            <w:pPr>
              <w:rPr>
                <w:rFonts w:ascii="Verdana" w:eastAsia="Verdana" w:hAnsi="Verdana" w:cs="Verdana"/>
              </w:rPr>
            </w:pPr>
          </w:p>
          <w:p w14:paraId="54C3EF65" w14:textId="77777777" w:rsidR="00C942EA" w:rsidRDefault="00C942EA">
            <w:pPr>
              <w:rPr>
                <w:rFonts w:ascii="Verdana" w:eastAsia="Verdana" w:hAnsi="Verdana" w:cs="Verdana"/>
              </w:rPr>
            </w:pPr>
          </w:p>
          <w:p w14:paraId="7BC3D825" w14:textId="77777777" w:rsidR="00C942EA" w:rsidRDefault="00C942EA">
            <w:pPr>
              <w:rPr>
                <w:rFonts w:ascii="Verdana" w:eastAsia="Verdana" w:hAnsi="Verdana" w:cs="Verdana"/>
              </w:rPr>
            </w:pPr>
            <w:r>
              <w:rPr>
                <w:rFonts w:ascii="Verdana" w:eastAsia="Verdana" w:hAnsi="Verdana" w:cs="Verdana"/>
              </w:rPr>
              <w:t>Have a wonderful summer.</w:t>
            </w:r>
          </w:p>
          <w:p w14:paraId="3290CB70" w14:textId="725BCA00" w:rsidR="00C942EA" w:rsidRDefault="00C942EA">
            <w:pPr>
              <w:rPr>
                <w:rFonts w:ascii="Verdana" w:eastAsia="Verdana" w:hAnsi="Verdana" w:cs="Verdana"/>
              </w:rPr>
            </w:pPr>
            <w:r>
              <w:rPr>
                <w:rFonts w:ascii="Verdana" w:eastAsia="Verdana" w:hAnsi="Verdana" w:cs="Verdana"/>
              </w:rPr>
              <w:t>Pam McGee</w:t>
            </w:r>
          </w:p>
          <w:p w14:paraId="2347F735" w14:textId="77777777" w:rsidR="00C942EA" w:rsidRDefault="00C942EA">
            <w:pPr>
              <w:rPr>
                <w:rFonts w:ascii="Verdana" w:eastAsia="Verdana" w:hAnsi="Verdana" w:cs="Verdana"/>
              </w:rPr>
            </w:pPr>
          </w:p>
          <w:p w14:paraId="1AE37829" w14:textId="77777777" w:rsidR="00C942EA" w:rsidRDefault="00C942EA">
            <w:pPr>
              <w:rPr>
                <w:rFonts w:ascii="Verdana" w:eastAsia="Verdana" w:hAnsi="Verdana" w:cs="Verdana"/>
              </w:rPr>
            </w:pPr>
          </w:p>
          <w:p w14:paraId="23857072" w14:textId="36131EAA" w:rsidR="00C942EA" w:rsidRPr="00772F39" w:rsidRDefault="00772F39">
            <w:pPr>
              <w:rPr>
                <w:rFonts w:ascii="Verdana" w:eastAsia="Verdana" w:hAnsi="Verdana" w:cs="Verdana"/>
                <w:sz w:val="16"/>
                <w:szCs w:val="16"/>
              </w:rPr>
            </w:pPr>
            <w:r w:rsidRPr="00772F39">
              <w:rPr>
                <w:rFonts w:ascii="Verdana" w:eastAsia="Verdana" w:hAnsi="Verdana" w:cs="Verdana"/>
                <w:sz w:val="16"/>
                <w:szCs w:val="16"/>
              </w:rPr>
              <w:t xml:space="preserve">                                                     </w:t>
            </w:r>
            <w:r>
              <w:rPr>
                <w:rFonts w:ascii="Verdana" w:eastAsia="Verdana" w:hAnsi="Verdana" w:cs="Verdana"/>
                <w:sz w:val="16"/>
                <w:szCs w:val="16"/>
              </w:rPr>
              <w:t xml:space="preserve">                                 </w:t>
            </w:r>
            <w:r w:rsidRPr="00772F39">
              <w:rPr>
                <w:rFonts w:ascii="Verdana" w:eastAsia="Verdana" w:hAnsi="Verdana" w:cs="Verdana"/>
                <w:sz w:val="16"/>
                <w:szCs w:val="16"/>
              </w:rPr>
              <w:t>-1</w:t>
            </w:r>
            <w:r w:rsidR="00F9536D">
              <w:rPr>
                <w:rFonts w:ascii="Verdana" w:eastAsia="Verdana" w:hAnsi="Verdana" w:cs="Verdana"/>
                <w:sz w:val="16"/>
                <w:szCs w:val="16"/>
              </w:rPr>
              <w:t>3</w:t>
            </w:r>
            <w:r w:rsidRPr="00772F39">
              <w:rPr>
                <w:rFonts w:ascii="Verdana" w:eastAsia="Verdana" w:hAnsi="Verdana" w:cs="Verdana"/>
                <w:sz w:val="16"/>
                <w:szCs w:val="16"/>
              </w:rPr>
              <w:t>-</w:t>
            </w:r>
          </w:p>
          <w:p w14:paraId="51379E0E" w14:textId="77777777" w:rsidR="00C942EA" w:rsidRDefault="00C942EA">
            <w:pPr>
              <w:rPr>
                <w:rFonts w:ascii="Verdana" w:eastAsia="Verdana" w:hAnsi="Verdana" w:cs="Verdana"/>
                <w:b/>
                <w:bCs/>
                <w:sz w:val="26"/>
                <w:szCs w:val="26"/>
              </w:rPr>
            </w:pPr>
          </w:p>
          <w:p w14:paraId="5DB7545A" w14:textId="084C4C2B" w:rsidR="00C942EA" w:rsidRPr="0057491E" w:rsidRDefault="002F7B46">
            <w:pPr>
              <w:rPr>
                <w:rFonts w:ascii="Imprint MT Shadow" w:eastAsia="Verdana" w:hAnsi="Imprint MT Shadow" w:cs="Verdana"/>
                <w:sz w:val="40"/>
                <w:szCs w:val="40"/>
              </w:rPr>
            </w:pPr>
            <w:r>
              <w:rPr>
                <w:rFonts w:ascii="Imprint MT Shadow" w:eastAsia="Verdana" w:hAnsi="Imprint MT Shadow" w:cs="Verdana"/>
                <w:sz w:val="40"/>
                <w:szCs w:val="40"/>
              </w:rPr>
              <w:t xml:space="preserve"> Beta Zeta #3149 </w:t>
            </w:r>
            <w:r w:rsidR="0057491E">
              <w:rPr>
                <w:rFonts w:ascii="Imprint MT Shadow" w:eastAsia="Verdana" w:hAnsi="Imprint MT Shadow" w:cs="Verdana"/>
                <w:noProof/>
                <w:sz w:val="40"/>
                <w:szCs w:val="40"/>
              </w:rPr>
              <w:drawing>
                <wp:inline distT="0" distB="0" distL="0" distR="0" wp14:anchorId="28150DD8" wp14:editId="7417FCAC">
                  <wp:extent cx="772858" cy="571500"/>
                  <wp:effectExtent l="0" t="0" r="8255" b="0"/>
                  <wp:docPr id="1920944" name="Picture 44" descr="The image is a vibrant, black-and-white illustration of a butterfly with striking purple w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44" name="Picture 44" descr="The image is a vibrant, black-and-white illustration of a butterfly with striking purple wings.&#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85771" cy="581049"/>
                          </a:xfrm>
                          <a:prstGeom prst="rect">
                            <a:avLst/>
                          </a:prstGeom>
                        </pic:spPr>
                      </pic:pic>
                    </a:graphicData>
                  </a:graphic>
                </wp:inline>
              </w:drawing>
            </w:r>
            <w:r>
              <w:rPr>
                <w:rFonts w:ascii="Imprint MT Shadow" w:eastAsia="Verdana" w:hAnsi="Imprint MT Shadow" w:cs="Verdana"/>
                <w:sz w:val="40"/>
                <w:szCs w:val="40"/>
              </w:rPr>
              <w:t xml:space="preserve">  Omega Chi #4842</w:t>
            </w:r>
          </w:p>
          <w:p w14:paraId="6B339DAE" w14:textId="57F3B129" w:rsidR="002F7B46" w:rsidRDefault="002F7B46" w:rsidP="002F7B46">
            <w:r>
              <w:t>By Carol Dunn</w:t>
            </w:r>
          </w:p>
          <w:p w14:paraId="45D89A7B" w14:textId="79E54276" w:rsidR="002F7B46" w:rsidRDefault="002F7B46" w:rsidP="002F7B46">
            <w:r>
              <w:t>Beta Zeta and Omega Chi Chapters met for our Founders’ Day gathering at the Steeple Events Center in Cañon City on May 13. Beta Zeta presented a recap of our meetings for the year, following President Mary’s theme of “Connections”. VP Sue constructed a paper chain for each meeting with comments from each member about the educational program or social event. It was fun to recall the fun and interesting year.</w:t>
            </w:r>
          </w:p>
          <w:p w14:paraId="0A96BC1B" w14:textId="13760DBB" w:rsidR="002F7B46" w:rsidRDefault="002F7B46" w:rsidP="002F7B46">
            <w:r>
              <w:t>The group enjoyed a delicious dinner and mingling with our friends. Carol and Vickie presented Beta Zeta’s awards: to Gena for 35 years of membership, to six members for Perfect Attendance, and to Mary Chamberlain as “Woman of the Year”.</w:t>
            </w:r>
          </w:p>
          <w:p w14:paraId="110AC4DB" w14:textId="2ACC228C" w:rsidR="002F7B46" w:rsidRDefault="002F7B46" w:rsidP="002F7B46">
            <w:r>
              <w:t>Installation of officers for the 2026-2027 year for both groups was conducted. The ceremony always means so much as members are reminded to “work diligently, to be ever alert that nothing breaks this chain of blue and gold.”</w:t>
            </w:r>
          </w:p>
          <w:p w14:paraId="5D2BF5A8" w14:textId="652EB4C3" w:rsidR="00C942EA" w:rsidRDefault="002F7B46" w:rsidP="002F7B46">
            <w:r>
              <w:t>Now on to summer activities—hoping you all have outdoor fun with friends and family!</w:t>
            </w:r>
          </w:p>
          <w:p w14:paraId="09D1DA4A" w14:textId="77777777" w:rsidR="00B659B2" w:rsidRDefault="002F7B46" w:rsidP="002F7B46">
            <w:r>
              <w:t xml:space="preserve"> </w:t>
            </w:r>
            <w:r>
              <w:rPr>
                <w:rFonts w:ascii="Imprint MT Shadow" w:hAnsi="Imprint MT Shadow"/>
                <w:noProof/>
                <w:sz w:val="40"/>
                <w:szCs w:val="40"/>
              </w:rPr>
              <w:drawing>
                <wp:inline distT="0" distB="0" distL="0" distR="0" wp14:anchorId="2F474AC6" wp14:editId="63F8A87B">
                  <wp:extent cx="2838450" cy="1847850"/>
                  <wp:effectExtent l="0" t="0" r="0" b="0"/>
                  <wp:docPr id="417954468" name="Picture 45" descr="The image shows a group of people standing together in a room with colorful decorations, likely a church or community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54468" name="Picture 45" descr="The image shows a group of people standing together in a room with colorful decorations, likely a church or community center.&#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38450" cy="1847850"/>
                          </a:xfrm>
                          <a:prstGeom prst="rect">
                            <a:avLst/>
                          </a:prstGeom>
                        </pic:spPr>
                      </pic:pic>
                    </a:graphicData>
                  </a:graphic>
                </wp:inline>
              </w:drawing>
            </w:r>
            <w:r>
              <w:t xml:space="preserve">  </w:t>
            </w:r>
          </w:p>
          <w:p w14:paraId="450DC569" w14:textId="77777777" w:rsidR="00E763F6" w:rsidRDefault="00B659B2" w:rsidP="002F7B46">
            <w:pPr>
              <w:rPr>
                <w:rFonts w:ascii="Imprint MT Shadow" w:hAnsi="Imprint MT Shadow"/>
                <w:sz w:val="40"/>
                <w:szCs w:val="40"/>
              </w:rPr>
            </w:pPr>
            <w:r>
              <w:rPr>
                <w:rFonts w:ascii="Imprint MT Shadow" w:hAnsi="Imprint MT Shadow"/>
                <w:noProof/>
                <w:sz w:val="40"/>
                <w:szCs w:val="40"/>
              </w:rPr>
              <w:drawing>
                <wp:inline distT="0" distB="0" distL="0" distR="0" wp14:anchorId="7C4A7B46" wp14:editId="3E267238">
                  <wp:extent cx="2886075" cy="1992630"/>
                  <wp:effectExtent l="0" t="0" r="9525" b="7620"/>
                  <wp:docPr id="394939429" name="Picture 46" descr="The image shows a group of people gathered around a table, possibly at a community event or a church luncheon, sharing food and drin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39429" name="Picture 46" descr="The image shows a group of people gathered around a table, possibly at a community event or a church luncheon, sharing food and drinks.&#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94903" cy="1998725"/>
                          </a:xfrm>
                          <a:prstGeom prst="rect">
                            <a:avLst/>
                          </a:prstGeom>
                        </pic:spPr>
                      </pic:pic>
                    </a:graphicData>
                  </a:graphic>
                </wp:inline>
              </w:drawing>
            </w:r>
          </w:p>
          <w:p w14:paraId="274D2D2F" w14:textId="7EF2D4EC" w:rsidR="00476565" w:rsidRPr="0057491E" w:rsidRDefault="00476565" w:rsidP="00476565">
            <w:pPr>
              <w:rPr>
                <w:rFonts w:ascii="Imprint MT Shadow" w:eastAsia="Verdana" w:hAnsi="Imprint MT Shadow" w:cs="Verdana"/>
                <w:sz w:val="40"/>
                <w:szCs w:val="40"/>
              </w:rPr>
            </w:pPr>
            <w:r>
              <w:rPr>
                <w:rFonts w:ascii="Imprint MT Shadow" w:eastAsia="Verdana" w:hAnsi="Imprint MT Shadow" w:cs="Verdana"/>
                <w:sz w:val="40"/>
                <w:szCs w:val="40"/>
              </w:rPr>
              <w:lastRenderedPageBreak/>
              <w:t xml:space="preserve">          Chapter News </w:t>
            </w:r>
            <w:r>
              <w:rPr>
                <w:rFonts w:ascii="Imprint MT Shadow" w:eastAsia="Verdana" w:hAnsi="Imprint MT Shadow" w:cs="Verdana"/>
                <w:noProof/>
                <w:sz w:val="40"/>
                <w:szCs w:val="40"/>
              </w:rPr>
              <w:drawing>
                <wp:inline distT="0" distB="0" distL="0" distR="0" wp14:anchorId="56CB1D78" wp14:editId="5D21C88F">
                  <wp:extent cx="772858" cy="571500"/>
                  <wp:effectExtent l="0" t="0" r="8255" b="0"/>
                  <wp:docPr id="1800962858" name="Picture 44" descr="The image is a vibrant, black-and-white illustration of a butterfly with striking purple w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44" name="Picture 44" descr="The image is a vibrant, black-and-white illustration of a butterfly with striking purple wings.&#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85771" cy="581049"/>
                          </a:xfrm>
                          <a:prstGeom prst="rect">
                            <a:avLst/>
                          </a:prstGeom>
                        </pic:spPr>
                      </pic:pic>
                    </a:graphicData>
                  </a:graphic>
                </wp:inline>
              </w:drawing>
            </w:r>
            <w:r>
              <w:rPr>
                <w:rFonts w:ascii="Imprint MT Shadow" w:eastAsia="Verdana" w:hAnsi="Imprint MT Shadow" w:cs="Verdana"/>
                <w:sz w:val="40"/>
                <w:szCs w:val="40"/>
              </w:rPr>
              <w:t xml:space="preserve">  Zeta Nu #5608</w:t>
            </w:r>
          </w:p>
          <w:p w14:paraId="0909340E" w14:textId="77777777" w:rsidR="00476565" w:rsidRDefault="00476565" w:rsidP="002F7B46">
            <w:pPr>
              <w:rPr>
                <w:rFonts w:ascii="Candara" w:hAnsi="Candara"/>
                <w:sz w:val="28"/>
                <w:szCs w:val="28"/>
              </w:rPr>
            </w:pPr>
          </w:p>
          <w:p w14:paraId="412D5FF5" w14:textId="569BD25E" w:rsidR="00476565" w:rsidRDefault="00476565" w:rsidP="002F7B46">
            <w:pPr>
              <w:rPr>
                <w:rFonts w:ascii="Candara" w:hAnsi="Candara"/>
                <w:sz w:val="24"/>
                <w:szCs w:val="24"/>
              </w:rPr>
            </w:pPr>
            <w:r w:rsidRPr="000A4B4F">
              <w:rPr>
                <w:rFonts w:ascii="Candara" w:hAnsi="Candara"/>
                <w:sz w:val="24"/>
                <w:szCs w:val="24"/>
              </w:rPr>
              <w:t xml:space="preserve">Zeta Nu hosted a Mosaics class last Friday as a fundraiser for The Place. We made garden rocks which is a very popular class! It is always well attended and since many are repeat attendees, we only have a few newbies that need instructions. </w:t>
            </w:r>
          </w:p>
          <w:p w14:paraId="55C4273E" w14:textId="3E84C44A" w:rsidR="00303D5A" w:rsidRDefault="00303D5A" w:rsidP="002F7B46">
            <w:pPr>
              <w:rPr>
                <w:rFonts w:ascii="Candara" w:hAnsi="Candara"/>
                <w:sz w:val="24"/>
                <w:szCs w:val="24"/>
              </w:rPr>
            </w:pPr>
            <w:r>
              <w:rPr>
                <w:rFonts w:ascii="Candara" w:hAnsi="Candara"/>
                <w:sz w:val="24"/>
                <w:szCs w:val="24"/>
              </w:rPr>
              <w:t xml:space="preserve">The Place is a local outreach center for our homeless youth. At The Place, young adults aged </w:t>
            </w:r>
            <w:r w:rsidR="00961AD0">
              <w:rPr>
                <w:rFonts w:ascii="Candara" w:hAnsi="Candara"/>
                <w:sz w:val="24"/>
                <w:szCs w:val="24"/>
              </w:rPr>
              <w:t xml:space="preserve">15-24 can get help with shelter, education, job training, food and clothing. </w:t>
            </w:r>
          </w:p>
          <w:p w14:paraId="544D82D5" w14:textId="277DE629" w:rsidR="00961AD0" w:rsidRDefault="00961AD0" w:rsidP="002F7B46">
            <w:pPr>
              <w:rPr>
                <w:rFonts w:ascii="Candara" w:hAnsi="Candara"/>
                <w:sz w:val="24"/>
                <w:szCs w:val="24"/>
              </w:rPr>
            </w:pPr>
            <w:r>
              <w:rPr>
                <w:noProof/>
              </w:rPr>
              <w:drawing>
                <wp:inline distT="0" distB="0" distL="0" distR="0" wp14:anchorId="7DC986B2" wp14:editId="5ECD5DE8">
                  <wp:extent cx="2181225" cy="1637768"/>
                  <wp:effectExtent l="0" t="0" r="0" b="635"/>
                  <wp:docPr id="196640842" name="Picture 19664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02502" cy="1653744"/>
                          </a:xfrm>
                          <a:prstGeom prst="rect">
                            <a:avLst/>
                          </a:prstGeom>
                          <a:noFill/>
                          <a:ln>
                            <a:noFill/>
                          </a:ln>
                        </pic:spPr>
                      </pic:pic>
                    </a:graphicData>
                  </a:graphic>
                </wp:inline>
              </w:drawing>
            </w:r>
            <w:r>
              <w:rPr>
                <w:rFonts w:ascii="Candara" w:hAnsi="Candara"/>
                <w:sz w:val="24"/>
                <w:szCs w:val="24"/>
              </w:rPr>
              <w:t xml:space="preserve">     </w:t>
            </w:r>
            <w:r w:rsidR="00E35681">
              <w:rPr>
                <w:noProof/>
              </w:rPr>
              <w:drawing>
                <wp:inline distT="0" distB="0" distL="0" distR="0" wp14:anchorId="23F37D4D" wp14:editId="2880586F">
                  <wp:extent cx="2152334" cy="1616075"/>
                  <wp:effectExtent l="0" t="0" r="635" b="3175"/>
                  <wp:docPr id="1238421904" name="Picture 123842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4102" cy="1639928"/>
                          </a:xfrm>
                          <a:prstGeom prst="rect">
                            <a:avLst/>
                          </a:prstGeom>
                          <a:noFill/>
                          <a:ln>
                            <a:noFill/>
                          </a:ln>
                        </pic:spPr>
                      </pic:pic>
                    </a:graphicData>
                  </a:graphic>
                </wp:inline>
              </w:drawing>
            </w:r>
            <w:r>
              <w:rPr>
                <w:rFonts w:ascii="Candara" w:hAnsi="Candara"/>
                <w:sz w:val="24"/>
                <w:szCs w:val="24"/>
              </w:rPr>
              <w:t xml:space="preserve">    </w:t>
            </w:r>
          </w:p>
          <w:p w14:paraId="7AF18B53" w14:textId="75C0A9C2" w:rsidR="00E35681" w:rsidRDefault="00E35681" w:rsidP="002F7B46">
            <w:pPr>
              <w:rPr>
                <w:rFonts w:ascii="Candara" w:hAnsi="Candara"/>
                <w:sz w:val="24"/>
                <w:szCs w:val="24"/>
              </w:rPr>
            </w:pPr>
            <w:r>
              <w:rPr>
                <w:noProof/>
              </w:rPr>
              <w:drawing>
                <wp:inline distT="0" distB="0" distL="0" distR="0" wp14:anchorId="0BDF0DD6" wp14:editId="51483CAD">
                  <wp:extent cx="1572310" cy="1676400"/>
                  <wp:effectExtent l="0" t="0" r="8890" b="0"/>
                  <wp:docPr id="344687431" name="Picture 1" descr="May be an image of 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ow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1589930" cy="1695186"/>
                          </a:xfrm>
                          <a:prstGeom prst="rect">
                            <a:avLst/>
                          </a:prstGeom>
                          <a:noFill/>
                          <a:ln>
                            <a:noFill/>
                          </a:ln>
                        </pic:spPr>
                      </pic:pic>
                    </a:graphicData>
                  </a:graphic>
                </wp:inline>
              </w:drawing>
            </w:r>
            <w:r w:rsidR="005A6BD6">
              <w:rPr>
                <w:rFonts w:ascii="Candara" w:hAnsi="Candara"/>
                <w:sz w:val="24"/>
                <w:szCs w:val="24"/>
              </w:rPr>
              <w:t xml:space="preserve">     </w:t>
            </w:r>
            <w:r w:rsidR="005A6BD6">
              <w:rPr>
                <w:noProof/>
              </w:rPr>
              <w:drawing>
                <wp:inline distT="0" distB="0" distL="0" distR="0" wp14:anchorId="7B3D6CD0" wp14:editId="55E8711D">
                  <wp:extent cx="1963183" cy="1657060"/>
                  <wp:effectExtent l="0" t="0" r="0" b="635"/>
                  <wp:docPr id="8918510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79612" cy="1670927"/>
                          </a:xfrm>
                          <a:prstGeom prst="rect">
                            <a:avLst/>
                          </a:prstGeom>
                          <a:noFill/>
                          <a:ln>
                            <a:noFill/>
                          </a:ln>
                        </pic:spPr>
                      </pic:pic>
                    </a:graphicData>
                  </a:graphic>
                </wp:inline>
              </w:drawing>
            </w:r>
          </w:p>
          <w:p w14:paraId="5150F5CE" w14:textId="3A2EB80C" w:rsidR="005A6BD6" w:rsidRDefault="005A6BD6" w:rsidP="002F7B46">
            <w:pPr>
              <w:rPr>
                <w:rFonts w:ascii="Candara" w:hAnsi="Candara"/>
                <w:sz w:val="24"/>
                <w:szCs w:val="24"/>
              </w:rPr>
            </w:pPr>
            <w:r>
              <w:rPr>
                <w:noProof/>
              </w:rPr>
              <w:drawing>
                <wp:inline distT="0" distB="0" distL="0" distR="0" wp14:anchorId="2755E2AD" wp14:editId="133AE824">
                  <wp:extent cx="2228850" cy="1673526"/>
                  <wp:effectExtent l="0" t="0" r="0" b="3175"/>
                  <wp:docPr id="12682728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39884" cy="1681810"/>
                          </a:xfrm>
                          <a:prstGeom prst="rect">
                            <a:avLst/>
                          </a:prstGeom>
                          <a:noFill/>
                          <a:ln>
                            <a:noFill/>
                          </a:ln>
                        </pic:spPr>
                      </pic:pic>
                    </a:graphicData>
                  </a:graphic>
                </wp:inline>
              </w:drawing>
            </w:r>
            <w:r>
              <w:rPr>
                <w:rFonts w:ascii="Candara" w:hAnsi="Candara"/>
                <w:sz w:val="24"/>
                <w:szCs w:val="24"/>
              </w:rPr>
              <w:t xml:space="preserve">    </w:t>
            </w:r>
            <w:r>
              <w:rPr>
                <w:noProof/>
              </w:rPr>
              <w:drawing>
                <wp:inline distT="0" distB="0" distL="0" distR="0" wp14:anchorId="2D578518" wp14:editId="4F47DECB">
                  <wp:extent cx="1262606" cy="1666526"/>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8008" cy="1673656"/>
                          </a:xfrm>
                          <a:prstGeom prst="rect">
                            <a:avLst/>
                          </a:prstGeom>
                          <a:noFill/>
                          <a:ln>
                            <a:noFill/>
                          </a:ln>
                        </pic:spPr>
                      </pic:pic>
                    </a:graphicData>
                  </a:graphic>
                </wp:inline>
              </w:drawing>
            </w:r>
          </w:p>
          <w:p w14:paraId="41EDB999" w14:textId="2C5F55CB" w:rsidR="00772F39" w:rsidRPr="000A4B4F" w:rsidRDefault="00772F39" w:rsidP="002F7B46">
            <w:pPr>
              <w:rPr>
                <w:rFonts w:ascii="Candara" w:hAnsi="Candara"/>
                <w:sz w:val="24"/>
                <w:szCs w:val="24"/>
              </w:rPr>
            </w:pPr>
          </w:p>
          <w:p w14:paraId="33D48C92" w14:textId="1C765529" w:rsidR="00476565" w:rsidRPr="00772F39" w:rsidRDefault="00476565" w:rsidP="002F7B46">
            <w:pPr>
              <w:rPr>
                <w:rFonts w:ascii="Garamond" w:hAnsi="Garamond"/>
                <w:sz w:val="20"/>
                <w:szCs w:val="20"/>
              </w:rPr>
            </w:pPr>
            <w:r w:rsidRPr="00772F39">
              <w:rPr>
                <w:rFonts w:ascii="Garamond" w:hAnsi="Garamond"/>
                <w:sz w:val="20"/>
                <w:szCs w:val="20"/>
              </w:rPr>
              <w:t xml:space="preserve"> </w:t>
            </w:r>
            <w:r w:rsidR="00772F39" w:rsidRPr="00772F39">
              <w:rPr>
                <w:rFonts w:ascii="Garamond" w:hAnsi="Garamond"/>
                <w:sz w:val="20"/>
                <w:szCs w:val="20"/>
              </w:rPr>
              <w:t xml:space="preserve">                                                                 </w:t>
            </w:r>
            <w:r w:rsidR="00772F39">
              <w:rPr>
                <w:rFonts w:ascii="Garamond" w:hAnsi="Garamond"/>
                <w:sz w:val="20"/>
                <w:szCs w:val="20"/>
              </w:rPr>
              <w:t xml:space="preserve">                 </w:t>
            </w:r>
            <w:r w:rsidR="00772F39" w:rsidRPr="00772F39">
              <w:rPr>
                <w:rFonts w:ascii="Garamond" w:hAnsi="Garamond"/>
                <w:sz w:val="20"/>
                <w:szCs w:val="20"/>
              </w:rPr>
              <w:t xml:space="preserve">          -1</w:t>
            </w:r>
            <w:r w:rsidR="00F9536D">
              <w:rPr>
                <w:rFonts w:ascii="Garamond" w:hAnsi="Garamond"/>
                <w:sz w:val="20"/>
                <w:szCs w:val="20"/>
              </w:rPr>
              <w:t>5</w:t>
            </w:r>
            <w:r w:rsidR="00772F39" w:rsidRPr="00772F39">
              <w:rPr>
                <w:rFonts w:ascii="Garamond" w:hAnsi="Garamond"/>
                <w:sz w:val="20"/>
                <w:szCs w:val="20"/>
              </w:rPr>
              <w:t>-</w:t>
            </w:r>
          </w:p>
        </w:tc>
      </w:tr>
    </w:tbl>
    <w:p w14:paraId="7A05CE3C" w14:textId="75BA0730" w:rsidR="00233605" w:rsidRDefault="00547414">
      <w:r>
        <w:lastRenderedPageBreak/>
        <w:t xml:space="preserve"> </w:t>
      </w:r>
    </w:p>
    <w:p w14:paraId="671B8B6C" w14:textId="42158241" w:rsidR="008F62C2" w:rsidRDefault="008F62C2" w:rsidP="00DF1D5B">
      <w:pPr>
        <w:spacing w:before="0" w:line="240" w:lineRule="auto"/>
        <w:jc w:val="center"/>
        <w:rPr>
          <w:rFonts w:ascii="Gabriola" w:eastAsia="Times New Roman" w:hAnsi="Gabriola" w:cs="Arial"/>
          <w:color w:val="000000"/>
          <w:sz w:val="28"/>
          <w:szCs w:val="28"/>
        </w:rPr>
      </w:pPr>
    </w:p>
    <w:p w14:paraId="1A040958" w14:textId="77777777" w:rsidR="00C461A7" w:rsidRDefault="00C461A7">
      <w:pPr>
        <w:rPr>
          <w:rFonts w:ascii="Cambria" w:hAnsi="Cambria"/>
          <w:sz w:val="28"/>
          <w:szCs w:val="28"/>
        </w:rPr>
      </w:pPr>
      <w:r>
        <w:rPr>
          <w:noProof/>
        </w:rPr>
        <w:drawing>
          <wp:anchor distT="0" distB="0" distL="114300" distR="114300" simplePos="0" relativeHeight="251665408" behindDoc="1" locked="0" layoutInCell="1" allowOverlap="1" wp14:anchorId="08AAC8C7" wp14:editId="1AE51F89">
            <wp:simplePos x="0" y="0"/>
            <wp:positionH relativeFrom="column">
              <wp:posOffset>4968240</wp:posOffset>
            </wp:positionH>
            <wp:positionV relativeFrom="paragraph">
              <wp:posOffset>-499110</wp:posOffset>
            </wp:positionV>
            <wp:extent cx="560070" cy="732155"/>
            <wp:effectExtent l="0" t="0" r="0"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0070" cy="732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2F788CF" wp14:editId="4D485653">
            <wp:simplePos x="0" y="0"/>
            <wp:positionH relativeFrom="column">
              <wp:posOffset>690880</wp:posOffset>
            </wp:positionH>
            <wp:positionV relativeFrom="paragraph">
              <wp:posOffset>-619760</wp:posOffset>
            </wp:positionV>
            <wp:extent cx="752475" cy="685165"/>
            <wp:effectExtent l="0" t="0" r="0" b="0"/>
            <wp:wrapNone/>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52475" cy="685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4583B" w14:textId="77777777" w:rsidR="00C461A7" w:rsidRDefault="00C461A7" w:rsidP="00C461A7">
      <w:pPr>
        <w:rPr>
          <w:rFonts w:ascii="Cambria" w:hAnsi="Cambria"/>
          <w:sz w:val="28"/>
          <w:szCs w:val="28"/>
        </w:rPr>
      </w:pPr>
      <w:r w:rsidRPr="00996D93">
        <w:rPr>
          <w:rFonts w:ascii="Cambria" w:hAnsi="Cambria"/>
          <w:sz w:val="28"/>
          <w:szCs w:val="28"/>
        </w:rPr>
        <w:t>The New Mexico State Council of Epsilon Sigma Alpha International invites you to attend….</w:t>
      </w:r>
    </w:p>
    <w:p w14:paraId="6D451C6E" w14:textId="68B6D004" w:rsidR="00C461A7" w:rsidRPr="00996D93" w:rsidRDefault="00C461A7" w:rsidP="00C461A7">
      <w:pPr>
        <w:rPr>
          <w:rFonts w:ascii="Cambria" w:hAnsi="Cambria"/>
          <w:b/>
          <w:sz w:val="36"/>
          <w:szCs w:val="36"/>
        </w:rPr>
      </w:pPr>
      <w:r>
        <w:rPr>
          <w:rFonts w:ascii="Cambria" w:hAnsi="Cambria"/>
          <w:sz w:val="28"/>
          <w:szCs w:val="28"/>
        </w:rPr>
        <w:t xml:space="preserve">                                     </w:t>
      </w:r>
      <w:r w:rsidRPr="00996D93">
        <w:rPr>
          <w:rFonts w:ascii="Cambria" w:hAnsi="Cambria"/>
          <w:b/>
          <w:sz w:val="36"/>
          <w:szCs w:val="36"/>
        </w:rPr>
        <w:t>20</w:t>
      </w:r>
      <w:r>
        <w:rPr>
          <w:rFonts w:ascii="Cambria" w:hAnsi="Cambria"/>
          <w:b/>
          <w:sz w:val="36"/>
          <w:szCs w:val="36"/>
        </w:rPr>
        <w:t>2</w:t>
      </w:r>
      <w:r w:rsidRPr="00996D93">
        <w:rPr>
          <w:rFonts w:ascii="Cambria" w:hAnsi="Cambria"/>
          <w:b/>
          <w:sz w:val="36"/>
          <w:szCs w:val="36"/>
        </w:rPr>
        <w:t>6 Rocky Mountain Regional Roundup</w:t>
      </w:r>
    </w:p>
    <w:p w14:paraId="0F609848" w14:textId="77777777" w:rsidR="00C461A7" w:rsidRPr="00996D93" w:rsidRDefault="00C461A7">
      <w:pPr>
        <w:jc w:val="center"/>
        <w:rPr>
          <w:rFonts w:ascii="Cambria" w:hAnsi="Cambria"/>
          <w:b/>
          <w:sz w:val="36"/>
          <w:szCs w:val="36"/>
        </w:rPr>
      </w:pPr>
      <w:r w:rsidRPr="00996D93">
        <w:rPr>
          <w:rFonts w:ascii="Cambria" w:hAnsi="Cambria"/>
          <w:b/>
          <w:sz w:val="36"/>
          <w:szCs w:val="36"/>
        </w:rPr>
        <w:t xml:space="preserve">August </w:t>
      </w:r>
      <w:r>
        <w:rPr>
          <w:rFonts w:ascii="Cambria" w:hAnsi="Cambria"/>
          <w:b/>
          <w:sz w:val="36"/>
          <w:szCs w:val="36"/>
        </w:rPr>
        <w:t>28-30</w:t>
      </w:r>
      <w:r w:rsidRPr="00996D93">
        <w:rPr>
          <w:rFonts w:ascii="Cambria" w:hAnsi="Cambria"/>
          <w:b/>
          <w:sz w:val="36"/>
          <w:szCs w:val="36"/>
        </w:rPr>
        <w:t>, 20</w:t>
      </w:r>
      <w:r>
        <w:rPr>
          <w:rFonts w:ascii="Cambria" w:hAnsi="Cambria"/>
          <w:b/>
          <w:sz w:val="36"/>
          <w:szCs w:val="36"/>
        </w:rPr>
        <w:t>26</w:t>
      </w:r>
    </w:p>
    <w:p w14:paraId="07BEC06D" w14:textId="77777777" w:rsidR="00C461A7" w:rsidRPr="00996D93" w:rsidRDefault="00C461A7">
      <w:pPr>
        <w:jc w:val="center"/>
        <w:rPr>
          <w:rFonts w:ascii="Cambria" w:hAnsi="Cambria"/>
          <w:b/>
          <w:sz w:val="36"/>
          <w:szCs w:val="36"/>
        </w:rPr>
      </w:pPr>
      <w:r w:rsidRPr="00996D93">
        <w:rPr>
          <w:rFonts w:ascii="Cambria" w:hAnsi="Cambria"/>
          <w:b/>
          <w:sz w:val="36"/>
          <w:szCs w:val="36"/>
        </w:rPr>
        <w:t>NRA WHITTINGTON CENTER</w:t>
      </w:r>
    </w:p>
    <w:p w14:paraId="6C235352" w14:textId="48571B45" w:rsidR="00C461A7" w:rsidRPr="00996D93" w:rsidRDefault="00C461A7">
      <w:pPr>
        <w:jc w:val="center"/>
        <w:rPr>
          <w:rFonts w:ascii="Cambria" w:hAnsi="Cambria" w:cs="Arial"/>
          <w:b/>
          <w:sz w:val="36"/>
          <w:szCs w:val="36"/>
          <w:lang w:val="en"/>
        </w:rPr>
      </w:pPr>
      <w:r w:rsidRPr="00996D93">
        <w:rPr>
          <w:rFonts w:ascii="Cambria" w:hAnsi="Cambria" w:cs="Arial"/>
          <w:b/>
          <w:sz w:val="36"/>
          <w:szCs w:val="36"/>
          <w:lang w:val="en"/>
        </w:rPr>
        <w:t>Raton, New Mexico</w:t>
      </w:r>
    </w:p>
    <w:p w14:paraId="224074F7" w14:textId="77777777" w:rsidR="00C461A7" w:rsidRPr="00996D93" w:rsidRDefault="00C461A7">
      <w:pPr>
        <w:widowControl w:val="0"/>
        <w:autoSpaceDE w:val="0"/>
        <w:autoSpaceDN w:val="0"/>
        <w:adjustRightInd w:val="0"/>
        <w:jc w:val="center"/>
        <w:rPr>
          <w:rFonts w:ascii="Cambria" w:hAnsi="Cambria" w:cs="Times"/>
          <w:sz w:val="28"/>
          <w:szCs w:val="28"/>
        </w:rPr>
      </w:pPr>
      <w:r w:rsidRPr="00996D93">
        <w:rPr>
          <w:rFonts w:ascii="Cambria" w:hAnsi="Cambria" w:cs="Times"/>
          <w:sz w:val="28"/>
          <w:szCs w:val="28"/>
        </w:rPr>
        <w:t>DIRECTIONS</w:t>
      </w:r>
    </w:p>
    <w:p w14:paraId="65EEB682" w14:textId="50BDFC88" w:rsidR="00C461A7" w:rsidRPr="00571BD9" w:rsidRDefault="00C461A7">
      <w:pPr>
        <w:widowControl w:val="0"/>
        <w:autoSpaceDE w:val="0"/>
        <w:autoSpaceDN w:val="0"/>
        <w:adjustRightInd w:val="0"/>
        <w:rPr>
          <w:rFonts w:ascii="Cambria" w:hAnsi="Cambria" w:cs="Helvetica"/>
          <w:color w:val="1A1A1A"/>
          <w:sz w:val="24"/>
          <w:szCs w:val="24"/>
        </w:rPr>
      </w:pPr>
      <w:proofErr w:type="gramStart"/>
      <w:r w:rsidRPr="00571BD9">
        <w:rPr>
          <w:rFonts w:ascii="Cambria" w:hAnsi="Cambria" w:cs="Helvetica"/>
          <w:color w:val="1A1A1A"/>
          <w:sz w:val="24"/>
          <w:szCs w:val="24"/>
        </w:rPr>
        <w:t>Located just off Interstate Highway 25</w:t>
      </w:r>
      <w:r>
        <w:rPr>
          <w:rFonts w:ascii="Cambria" w:hAnsi="Cambria" w:cs="Helvetica"/>
          <w:color w:val="1A1A1A"/>
          <w:sz w:val="24"/>
          <w:szCs w:val="24"/>
        </w:rPr>
        <w:t>, north out of Albuquerque and south out of Raton</w:t>
      </w:r>
      <w:r w:rsidRPr="00571BD9">
        <w:rPr>
          <w:rFonts w:ascii="Cambria" w:hAnsi="Cambria" w:cs="Helvetica"/>
          <w:color w:val="1A1A1A"/>
          <w:sz w:val="24"/>
          <w:szCs w:val="24"/>
        </w:rPr>
        <w:t>.</w:t>
      </w:r>
      <w:proofErr w:type="gramEnd"/>
      <w:r w:rsidRPr="00571BD9">
        <w:rPr>
          <w:rFonts w:ascii="Cambria" w:hAnsi="Cambria" w:cs="Helvetica"/>
          <w:color w:val="1A1A1A"/>
          <w:sz w:val="24"/>
          <w:szCs w:val="24"/>
        </w:rPr>
        <w:t xml:space="preserve"> </w:t>
      </w:r>
      <w:r>
        <w:rPr>
          <w:rFonts w:ascii="Cambria" w:hAnsi="Cambria" w:cs="Helvetica"/>
          <w:color w:val="1A1A1A"/>
          <w:sz w:val="24"/>
          <w:szCs w:val="24"/>
        </w:rPr>
        <w:t xml:space="preserve"> </w:t>
      </w:r>
      <w:proofErr w:type="gramStart"/>
      <w:r>
        <w:rPr>
          <w:rFonts w:ascii="Cambria" w:hAnsi="Cambria" w:cs="Helvetica"/>
          <w:color w:val="1A1A1A"/>
          <w:sz w:val="24"/>
          <w:szCs w:val="24"/>
        </w:rPr>
        <w:t xml:space="preserve">At </w:t>
      </w:r>
      <w:r w:rsidRPr="00571BD9">
        <w:rPr>
          <w:rFonts w:ascii="Cambria" w:hAnsi="Cambria" w:cs="Helvetica"/>
          <w:color w:val="1A1A1A"/>
          <w:sz w:val="24"/>
          <w:szCs w:val="24"/>
        </w:rPr>
        <w:t>New Mexico Exit 446</w:t>
      </w:r>
      <w:r>
        <w:rPr>
          <w:rFonts w:ascii="Cambria" w:hAnsi="Cambria" w:cs="Helvetica"/>
          <w:color w:val="1A1A1A"/>
          <w:sz w:val="24"/>
          <w:szCs w:val="24"/>
        </w:rPr>
        <w:t xml:space="preserve"> t</w:t>
      </w:r>
      <w:r w:rsidRPr="00571BD9">
        <w:rPr>
          <w:rFonts w:ascii="Cambria" w:hAnsi="Cambria" w:cs="Helvetica"/>
          <w:color w:val="1A1A1A"/>
          <w:sz w:val="24"/>
          <w:szCs w:val="24"/>
        </w:rPr>
        <w:t>urn west onto State Highway 64.</w:t>
      </w:r>
      <w:proofErr w:type="gramEnd"/>
      <w:r w:rsidRPr="00571BD9">
        <w:rPr>
          <w:rFonts w:ascii="Cambria" w:hAnsi="Cambria" w:cs="Helvetica"/>
          <w:color w:val="1A1A1A"/>
          <w:sz w:val="24"/>
          <w:szCs w:val="24"/>
        </w:rPr>
        <w:t xml:space="preserve"> The NRA Whittington Center is 4 miles down the road on the right side.  Everyone entering the facilities must sign in at the gate.</w:t>
      </w:r>
    </w:p>
    <w:p w14:paraId="5273569F" w14:textId="238DDEC6" w:rsidR="00C461A7" w:rsidRDefault="00C461A7">
      <w:pPr>
        <w:rPr>
          <w:rFonts w:ascii="Cambria" w:hAnsi="Cambria" w:cs="Arial"/>
          <w:u w:val="single"/>
        </w:rPr>
      </w:pPr>
      <w:r w:rsidRPr="00571BD9">
        <w:rPr>
          <w:rFonts w:ascii="Cambria" w:hAnsi="Cambria" w:cs="Helvetica"/>
          <w:color w:val="1A1A1A"/>
        </w:rPr>
        <w:t>The building we will be using has a central lobby with three separate wings. Each wing contains five bedrooms, each with two single beds, a kitchenette and two separate bathrooms with showers.  There are no bunk beds</w:t>
      </w:r>
      <w:r>
        <w:rPr>
          <w:rFonts w:ascii="Cambria" w:hAnsi="Cambria" w:cs="Helvetica"/>
          <w:color w:val="1A1A1A"/>
        </w:rPr>
        <w:t>,</w:t>
      </w:r>
      <w:r w:rsidRPr="00571BD9">
        <w:rPr>
          <w:rFonts w:ascii="Cambria" w:hAnsi="Cambria" w:cs="Helvetica"/>
          <w:color w:val="1A1A1A"/>
        </w:rPr>
        <w:t xml:space="preserve"> and </w:t>
      </w:r>
      <w:r>
        <w:rPr>
          <w:rFonts w:ascii="Cambria" w:hAnsi="Cambria" w:cs="Helvetica"/>
          <w:color w:val="1A1A1A"/>
        </w:rPr>
        <w:t>all rooms are on the same floor</w:t>
      </w:r>
      <w:r w:rsidRPr="00571BD9">
        <w:rPr>
          <w:rFonts w:ascii="Cambria" w:hAnsi="Cambria" w:cs="Helvetica"/>
          <w:color w:val="1A1A1A"/>
        </w:rPr>
        <w:t>.</w:t>
      </w:r>
      <w:r w:rsidRPr="00571BD9">
        <w:rPr>
          <w:rFonts w:ascii="Cambria" w:hAnsi="Cambria" w:cs="Arial"/>
        </w:rPr>
        <w:t xml:space="preserve">  </w:t>
      </w:r>
      <w:r w:rsidRPr="00571BD9">
        <w:rPr>
          <w:rFonts w:ascii="Cambria" w:hAnsi="Cambria" w:cs="Arial"/>
          <w:u w:val="single"/>
        </w:rPr>
        <w:t>Bedding provided.  Bring your own towels and toiletries</w:t>
      </w:r>
    </w:p>
    <w:p w14:paraId="3E9A85C4" w14:textId="1F2FBEF4" w:rsidR="00C461A7" w:rsidRPr="005264F3" w:rsidRDefault="00C461A7">
      <w:pPr>
        <w:rPr>
          <w:rFonts w:ascii="Cambria" w:hAnsi="Cambria" w:cs="Arial"/>
        </w:rPr>
      </w:pPr>
      <w:r>
        <w:rPr>
          <w:rFonts w:ascii="Cambria" w:hAnsi="Cambria" w:cs="Arial"/>
        </w:rPr>
        <w:t xml:space="preserve">We have housing for 30 people.  Husbands or Guests may stay in the building as long as we do not exceed 30 </w:t>
      </w:r>
      <w:proofErr w:type="gramStart"/>
      <w:r>
        <w:rPr>
          <w:rFonts w:ascii="Cambria" w:hAnsi="Cambria" w:cs="Arial"/>
        </w:rPr>
        <w:t>total</w:t>
      </w:r>
      <w:proofErr w:type="gramEnd"/>
      <w:r>
        <w:rPr>
          <w:rFonts w:ascii="Cambria" w:hAnsi="Cambria" w:cs="Arial"/>
        </w:rPr>
        <w:t>.  They should register the same as a member.  If we exceed 30 we will check into other options.</w:t>
      </w:r>
    </w:p>
    <w:p w14:paraId="53CBD8DC" w14:textId="0C2C4239" w:rsidR="00C461A7" w:rsidRDefault="00C461A7">
      <w:pPr>
        <w:rPr>
          <w:rFonts w:ascii="Cambria" w:hAnsi="Cambria"/>
          <w:sz w:val="24"/>
          <w:szCs w:val="24"/>
        </w:rPr>
      </w:pPr>
      <w:r w:rsidRPr="00996D93">
        <w:rPr>
          <w:rFonts w:ascii="Cambria" w:hAnsi="Cambria"/>
          <w:sz w:val="24"/>
          <w:szCs w:val="24"/>
        </w:rPr>
        <w:t>Send Registration to:</w:t>
      </w:r>
      <w:r w:rsidRPr="00996D93">
        <w:rPr>
          <w:rFonts w:ascii="Cambria" w:hAnsi="Cambria"/>
          <w:sz w:val="24"/>
          <w:szCs w:val="24"/>
        </w:rPr>
        <w:tab/>
        <w:t>Bobbie Massey</w:t>
      </w:r>
      <w:r w:rsidRPr="00996D93">
        <w:rPr>
          <w:rFonts w:ascii="Cambria" w:hAnsi="Cambria"/>
          <w:sz w:val="24"/>
          <w:szCs w:val="24"/>
        </w:rPr>
        <w:tab/>
      </w:r>
      <w:r w:rsidRPr="00996D93">
        <w:rPr>
          <w:rFonts w:ascii="Cambria" w:hAnsi="Cambria"/>
          <w:sz w:val="24"/>
          <w:szCs w:val="24"/>
        </w:rPr>
        <w:tab/>
        <w:t xml:space="preserve">For information contact Bobbie </w:t>
      </w:r>
      <w:r w:rsidRPr="00996D93">
        <w:rPr>
          <w:rFonts w:ascii="Cambria" w:hAnsi="Cambria"/>
          <w:sz w:val="24"/>
          <w:szCs w:val="24"/>
        </w:rPr>
        <w:tab/>
      </w:r>
      <w:r w:rsidRPr="00996D93">
        <w:rPr>
          <w:rFonts w:ascii="Cambria" w:hAnsi="Cambria"/>
          <w:sz w:val="24"/>
          <w:szCs w:val="24"/>
        </w:rPr>
        <w:tab/>
      </w:r>
      <w:r w:rsidRPr="00996D93">
        <w:rPr>
          <w:rFonts w:ascii="Cambria" w:hAnsi="Cambria"/>
          <w:sz w:val="24"/>
          <w:szCs w:val="24"/>
        </w:rPr>
        <w:tab/>
      </w:r>
      <w:r w:rsidRPr="00996D93">
        <w:rPr>
          <w:rFonts w:ascii="Cambria" w:hAnsi="Cambria"/>
          <w:sz w:val="24"/>
          <w:szCs w:val="24"/>
        </w:rPr>
        <w:tab/>
      </w:r>
      <w:r>
        <w:rPr>
          <w:rFonts w:ascii="Cambria" w:hAnsi="Cambria"/>
          <w:sz w:val="24"/>
          <w:szCs w:val="24"/>
        </w:rPr>
        <w:tab/>
      </w:r>
      <w:r w:rsidRPr="00C97827">
        <w:rPr>
          <w:rFonts w:ascii="Cambria" w:hAnsi="Cambria"/>
          <w:sz w:val="24"/>
          <w:szCs w:val="24"/>
        </w:rPr>
        <w:t>PO Box 316</w:t>
      </w:r>
      <w:r w:rsidRPr="00996D93">
        <w:rPr>
          <w:rFonts w:ascii="Cambria" w:hAnsi="Cambria"/>
          <w:sz w:val="24"/>
          <w:szCs w:val="24"/>
        </w:rPr>
        <w:tab/>
      </w:r>
      <w:r w:rsidRPr="00996D93">
        <w:rPr>
          <w:rFonts w:ascii="Cambria" w:hAnsi="Cambria"/>
          <w:sz w:val="24"/>
          <w:szCs w:val="24"/>
        </w:rPr>
        <w:tab/>
      </w:r>
      <w:r w:rsidRPr="00996D93">
        <w:rPr>
          <w:rFonts w:ascii="Cambria" w:hAnsi="Cambria"/>
          <w:sz w:val="24"/>
          <w:szCs w:val="24"/>
        </w:rPr>
        <w:tab/>
      </w:r>
      <w:r>
        <w:rPr>
          <w:rFonts w:ascii="Cambria" w:hAnsi="Cambria"/>
          <w:sz w:val="24"/>
          <w:szCs w:val="24"/>
        </w:rPr>
        <w:t xml:space="preserve">                                       </w:t>
      </w:r>
      <w:r w:rsidRPr="00996D93">
        <w:rPr>
          <w:rFonts w:ascii="Cambria" w:hAnsi="Cambria"/>
          <w:sz w:val="24"/>
          <w:szCs w:val="24"/>
        </w:rPr>
        <w:t>575-640-2370 (cell)</w:t>
      </w:r>
      <w:r>
        <w:rPr>
          <w:rFonts w:ascii="Cambria" w:hAnsi="Cambria"/>
          <w:sz w:val="24"/>
          <w:szCs w:val="24"/>
        </w:rPr>
        <w:t xml:space="preserve">        </w:t>
      </w:r>
      <w:r w:rsidRPr="00996D93">
        <w:rPr>
          <w:rFonts w:ascii="Cambria" w:hAnsi="Cambria"/>
          <w:sz w:val="24"/>
          <w:szCs w:val="24"/>
        </w:rPr>
        <w:tab/>
      </w:r>
      <w:r>
        <w:rPr>
          <w:rFonts w:ascii="Cambria" w:hAnsi="Cambria"/>
          <w:sz w:val="24"/>
          <w:szCs w:val="24"/>
        </w:rPr>
        <w:t xml:space="preserve">               </w:t>
      </w:r>
      <w:r w:rsidRPr="00996D93">
        <w:rPr>
          <w:rFonts w:ascii="Cambria" w:hAnsi="Cambria"/>
          <w:sz w:val="24"/>
          <w:szCs w:val="24"/>
        </w:rPr>
        <w:tab/>
      </w:r>
      <w:r w:rsidRPr="00996D93">
        <w:rPr>
          <w:rFonts w:ascii="Cambria" w:hAnsi="Cambria"/>
          <w:sz w:val="24"/>
          <w:szCs w:val="24"/>
        </w:rPr>
        <w:tab/>
      </w:r>
      <w:r>
        <w:rPr>
          <w:rFonts w:ascii="Cambria" w:hAnsi="Cambria"/>
          <w:sz w:val="24"/>
          <w:szCs w:val="24"/>
        </w:rPr>
        <w:t xml:space="preserve">Las </w:t>
      </w:r>
      <w:r w:rsidRPr="00061EAD">
        <w:rPr>
          <w:rFonts w:ascii="Cambria" w:hAnsi="Cambria"/>
          <w:sz w:val="24"/>
          <w:szCs w:val="24"/>
        </w:rPr>
        <w:t>Animas, NM 88020</w:t>
      </w:r>
      <w:r w:rsidRPr="00996D93">
        <w:rPr>
          <w:rFonts w:ascii="Cambria" w:hAnsi="Cambria"/>
          <w:sz w:val="24"/>
          <w:szCs w:val="24"/>
        </w:rPr>
        <w:tab/>
      </w:r>
      <w:r w:rsidRPr="00996D93">
        <w:rPr>
          <w:rFonts w:ascii="Cambria" w:hAnsi="Cambria"/>
          <w:sz w:val="24"/>
          <w:szCs w:val="24"/>
        </w:rPr>
        <w:tab/>
      </w:r>
      <w:r>
        <w:rPr>
          <w:rFonts w:ascii="Cambria" w:hAnsi="Cambria"/>
          <w:sz w:val="24"/>
          <w:szCs w:val="24"/>
        </w:rPr>
        <w:t xml:space="preserve">                      </w:t>
      </w:r>
      <w:r w:rsidRPr="00996D93">
        <w:rPr>
          <w:rFonts w:ascii="Cambria" w:hAnsi="Cambria"/>
          <w:sz w:val="24"/>
          <w:szCs w:val="24"/>
        </w:rPr>
        <w:t>bjmassey@vtc.net</w:t>
      </w:r>
      <w:r w:rsidRPr="00996D93">
        <w:rPr>
          <w:rFonts w:ascii="Cambria" w:hAnsi="Cambria"/>
          <w:sz w:val="24"/>
          <w:szCs w:val="24"/>
        </w:rPr>
        <w:tab/>
      </w:r>
    </w:p>
    <w:p w14:paraId="3CC08854" w14:textId="18F53D21" w:rsidR="00C461A7" w:rsidRPr="00996D93" w:rsidRDefault="00C461A7">
      <w:pPr>
        <w:jc w:val="center"/>
        <w:rPr>
          <w:rFonts w:ascii="Cambria" w:hAnsi="Cambria"/>
          <w:b/>
          <w:sz w:val="16"/>
          <w:szCs w:val="16"/>
        </w:rPr>
      </w:pPr>
      <w:r w:rsidRPr="00996D93">
        <w:rPr>
          <w:rFonts w:ascii="Cambria" w:hAnsi="Cambria"/>
          <w:b/>
          <w:sz w:val="24"/>
          <w:szCs w:val="24"/>
        </w:rPr>
        <w:t>RESGISTRATION FORM</w:t>
      </w:r>
    </w:p>
    <w:p w14:paraId="413AC2DA" w14:textId="4D6F91C2" w:rsidR="00C461A7" w:rsidRPr="00996D93" w:rsidRDefault="00C461A7">
      <w:pPr>
        <w:rPr>
          <w:rFonts w:ascii="Cambria" w:hAnsi="Cambria"/>
          <w:b/>
          <w:sz w:val="24"/>
          <w:szCs w:val="24"/>
        </w:rPr>
      </w:pPr>
      <w:r w:rsidRPr="00996D93">
        <w:rPr>
          <w:rFonts w:ascii="Cambria" w:hAnsi="Cambria"/>
          <w:b/>
          <w:sz w:val="24"/>
          <w:szCs w:val="24"/>
        </w:rPr>
        <w:t xml:space="preserve">Registration Deadline: </w:t>
      </w:r>
      <w:r>
        <w:rPr>
          <w:rFonts w:ascii="Cambria" w:hAnsi="Cambria"/>
          <w:b/>
          <w:sz w:val="24"/>
          <w:szCs w:val="24"/>
          <w:u w:val="single"/>
        </w:rPr>
        <w:t>August 7</w:t>
      </w:r>
      <w:r w:rsidRPr="00996D93">
        <w:rPr>
          <w:rFonts w:ascii="Cambria" w:hAnsi="Cambria"/>
          <w:b/>
          <w:sz w:val="24"/>
          <w:szCs w:val="24"/>
          <w:u w:val="single"/>
        </w:rPr>
        <w:t>, 20</w:t>
      </w:r>
      <w:r>
        <w:rPr>
          <w:rFonts w:ascii="Cambria" w:hAnsi="Cambria"/>
          <w:b/>
          <w:sz w:val="24"/>
          <w:szCs w:val="24"/>
          <w:u w:val="single"/>
        </w:rPr>
        <w:t>2</w:t>
      </w:r>
      <w:r w:rsidRPr="00996D93">
        <w:rPr>
          <w:rFonts w:ascii="Cambria" w:hAnsi="Cambria"/>
          <w:b/>
          <w:sz w:val="24"/>
          <w:szCs w:val="24"/>
          <w:u w:val="single"/>
        </w:rPr>
        <w:t>6</w:t>
      </w:r>
      <w:r w:rsidRPr="00996D93">
        <w:rPr>
          <w:rFonts w:ascii="Cambria" w:hAnsi="Cambria"/>
          <w:b/>
          <w:sz w:val="24"/>
          <w:szCs w:val="24"/>
        </w:rPr>
        <w:t xml:space="preserve">   </w:t>
      </w:r>
    </w:p>
    <w:p w14:paraId="10B7E4B5" w14:textId="040EEC45" w:rsidR="00C461A7" w:rsidRPr="00996D93" w:rsidRDefault="00C461A7">
      <w:pPr>
        <w:rPr>
          <w:rFonts w:ascii="Cambria" w:hAnsi="Cambria"/>
          <w:sz w:val="24"/>
          <w:szCs w:val="24"/>
        </w:rPr>
      </w:pPr>
      <w:r w:rsidRPr="00996D93">
        <w:rPr>
          <w:rFonts w:ascii="Cambria" w:hAnsi="Cambria"/>
          <w:sz w:val="24"/>
          <w:szCs w:val="24"/>
        </w:rPr>
        <w:t>Registration: $1</w:t>
      </w:r>
      <w:r>
        <w:rPr>
          <w:rFonts w:ascii="Cambria" w:hAnsi="Cambria"/>
          <w:sz w:val="24"/>
          <w:szCs w:val="24"/>
        </w:rPr>
        <w:t>2</w:t>
      </w:r>
      <w:r w:rsidRPr="00996D93">
        <w:rPr>
          <w:rFonts w:ascii="Cambria" w:hAnsi="Cambria"/>
          <w:sz w:val="24"/>
          <w:szCs w:val="24"/>
        </w:rPr>
        <w:t>5.00 per person, $1</w:t>
      </w:r>
      <w:r>
        <w:rPr>
          <w:rFonts w:ascii="Cambria" w:hAnsi="Cambria"/>
          <w:sz w:val="24"/>
          <w:szCs w:val="24"/>
        </w:rPr>
        <w:t>30</w:t>
      </w:r>
      <w:r w:rsidRPr="00996D93">
        <w:rPr>
          <w:rFonts w:ascii="Cambria" w:hAnsi="Cambria"/>
          <w:sz w:val="24"/>
          <w:szCs w:val="24"/>
        </w:rPr>
        <w:t xml:space="preserve">.00 late.  </w:t>
      </w:r>
      <w:r w:rsidR="002F7B46">
        <w:rPr>
          <w:rFonts w:ascii="Cambria" w:hAnsi="Cambria"/>
          <w:sz w:val="24"/>
          <w:szCs w:val="24"/>
        </w:rPr>
        <w:t xml:space="preserve">  </w:t>
      </w:r>
      <w:proofErr w:type="gramStart"/>
      <w:r w:rsidRPr="00996D93">
        <w:rPr>
          <w:rFonts w:ascii="Cambria" w:hAnsi="Cambria"/>
          <w:sz w:val="24"/>
          <w:szCs w:val="24"/>
        </w:rPr>
        <w:t>Includes 5 meals and 2 nights lodging.</w:t>
      </w:r>
      <w:proofErr w:type="gramEnd"/>
      <w:r w:rsidRPr="00996D93">
        <w:rPr>
          <w:rFonts w:ascii="Cambria" w:hAnsi="Cambria"/>
          <w:sz w:val="24"/>
          <w:szCs w:val="24"/>
        </w:rPr>
        <w:tab/>
      </w:r>
    </w:p>
    <w:p w14:paraId="60FA1B16" w14:textId="77777777" w:rsidR="00C461A7" w:rsidRPr="00996D93" w:rsidRDefault="00C461A7">
      <w:pPr>
        <w:rPr>
          <w:rFonts w:ascii="Cambria" w:hAnsi="Cambria"/>
          <w:sz w:val="24"/>
          <w:szCs w:val="24"/>
          <w:u w:val="single"/>
        </w:rPr>
      </w:pPr>
      <w:r w:rsidRPr="00996D93">
        <w:rPr>
          <w:rFonts w:ascii="Cambria" w:hAnsi="Cambria"/>
          <w:sz w:val="24"/>
          <w:szCs w:val="24"/>
        </w:rPr>
        <w:t>Name:</w:t>
      </w:r>
      <w:r w:rsidRPr="00996D93">
        <w:rPr>
          <w:rFonts w:ascii="Cambria" w:hAnsi="Cambria"/>
          <w:sz w:val="24"/>
          <w:szCs w:val="24"/>
          <w:u w:val="single"/>
        </w:rPr>
        <w:tab/>
      </w:r>
      <w:r w:rsidRPr="00996D93">
        <w:rPr>
          <w:rFonts w:ascii="Cambria" w:hAnsi="Cambria"/>
          <w:sz w:val="24"/>
          <w:szCs w:val="24"/>
          <w:u w:val="single"/>
        </w:rPr>
        <w:tab/>
      </w:r>
      <w:r w:rsidRPr="00996D93">
        <w:rPr>
          <w:rFonts w:ascii="Cambria" w:hAnsi="Cambria"/>
          <w:sz w:val="24"/>
          <w:szCs w:val="24"/>
          <w:u w:val="single"/>
        </w:rPr>
        <w:tab/>
      </w:r>
      <w:r w:rsidRPr="00996D93">
        <w:rPr>
          <w:rFonts w:ascii="Cambria" w:hAnsi="Cambria"/>
          <w:sz w:val="24"/>
          <w:szCs w:val="24"/>
          <w:u w:val="single"/>
        </w:rPr>
        <w:tab/>
      </w:r>
      <w:r w:rsidRPr="00996D93">
        <w:rPr>
          <w:rFonts w:ascii="Cambria" w:hAnsi="Cambria"/>
          <w:sz w:val="24"/>
          <w:szCs w:val="24"/>
          <w:u w:val="single"/>
        </w:rPr>
        <w:tab/>
      </w:r>
      <w:r w:rsidRPr="00996D93">
        <w:rPr>
          <w:rFonts w:ascii="Cambria" w:hAnsi="Cambria"/>
          <w:sz w:val="24"/>
          <w:szCs w:val="24"/>
          <w:u w:val="single"/>
        </w:rPr>
        <w:tab/>
      </w:r>
      <w:r w:rsidRPr="00996D93">
        <w:rPr>
          <w:rFonts w:ascii="Cambria" w:hAnsi="Cambria"/>
          <w:sz w:val="24"/>
          <w:szCs w:val="24"/>
          <w:u w:val="single"/>
        </w:rPr>
        <w:tab/>
      </w:r>
      <w:r w:rsidRPr="00996D93">
        <w:rPr>
          <w:rFonts w:ascii="Cambria" w:hAnsi="Cambria"/>
          <w:sz w:val="24"/>
          <w:szCs w:val="24"/>
        </w:rPr>
        <w:tab/>
        <w:t>State:</w:t>
      </w:r>
      <w:r w:rsidRPr="00996D93">
        <w:rPr>
          <w:rFonts w:ascii="Cambria" w:hAnsi="Cambria"/>
          <w:sz w:val="24"/>
          <w:szCs w:val="24"/>
          <w:u w:val="single"/>
        </w:rPr>
        <w:tab/>
      </w:r>
      <w:r w:rsidRPr="00996D93">
        <w:rPr>
          <w:rFonts w:ascii="Cambria" w:hAnsi="Cambria"/>
          <w:sz w:val="24"/>
          <w:szCs w:val="24"/>
          <w:u w:val="single"/>
        </w:rPr>
        <w:tab/>
      </w:r>
      <w:r w:rsidRPr="00996D93">
        <w:rPr>
          <w:rFonts w:ascii="Cambria" w:hAnsi="Cambria"/>
          <w:sz w:val="24"/>
          <w:szCs w:val="24"/>
          <w:u w:val="single"/>
        </w:rPr>
        <w:tab/>
      </w:r>
      <w:r w:rsidRPr="00996D93">
        <w:rPr>
          <w:rFonts w:ascii="Cambria" w:hAnsi="Cambria"/>
          <w:sz w:val="24"/>
          <w:szCs w:val="24"/>
          <w:u w:val="single"/>
        </w:rPr>
        <w:tab/>
      </w:r>
    </w:p>
    <w:p w14:paraId="495FACCE" w14:textId="77777777" w:rsidR="00C461A7" w:rsidRPr="00996D93" w:rsidRDefault="00C461A7">
      <w:pPr>
        <w:rPr>
          <w:rFonts w:ascii="Cambria" w:hAnsi="Cambria"/>
          <w:sz w:val="24"/>
          <w:szCs w:val="24"/>
          <w:u w:val="single"/>
        </w:rPr>
      </w:pPr>
      <w:r w:rsidRPr="00996D93">
        <w:rPr>
          <w:rFonts w:ascii="Cambria" w:hAnsi="Cambria"/>
          <w:sz w:val="24"/>
          <w:szCs w:val="24"/>
        </w:rPr>
        <w:t>Address:</w:t>
      </w:r>
      <w:r w:rsidRPr="00996D93">
        <w:rPr>
          <w:rFonts w:ascii="Cambria" w:hAnsi="Cambria"/>
          <w:sz w:val="24"/>
          <w:szCs w:val="24"/>
          <w:u w:val="single"/>
        </w:rPr>
        <w:tab/>
      </w:r>
      <w:r w:rsidRPr="00996D93">
        <w:rPr>
          <w:rFonts w:ascii="Cambria" w:hAnsi="Cambria"/>
          <w:sz w:val="24"/>
          <w:szCs w:val="24"/>
          <w:u w:val="single"/>
        </w:rPr>
        <w:tab/>
      </w:r>
      <w:r w:rsidRPr="00996D93">
        <w:rPr>
          <w:rFonts w:ascii="Cambria" w:hAnsi="Cambria"/>
          <w:sz w:val="24"/>
          <w:szCs w:val="24"/>
          <w:u w:val="single"/>
        </w:rPr>
        <w:tab/>
      </w:r>
      <w:r w:rsidRPr="00996D93">
        <w:rPr>
          <w:rFonts w:ascii="Cambria" w:hAnsi="Cambria"/>
          <w:sz w:val="24"/>
          <w:szCs w:val="24"/>
          <w:u w:val="single"/>
        </w:rPr>
        <w:tab/>
      </w:r>
      <w:r w:rsidRPr="00996D93">
        <w:rPr>
          <w:rFonts w:ascii="Cambria" w:hAnsi="Cambria"/>
          <w:sz w:val="24"/>
          <w:szCs w:val="24"/>
          <w:u w:val="single"/>
        </w:rPr>
        <w:tab/>
      </w:r>
      <w:r w:rsidRPr="00996D93">
        <w:rPr>
          <w:rFonts w:ascii="Cambria" w:hAnsi="Cambria"/>
          <w:sz w:val="24"/>
          <w:szCs w:val="24"/>
          <w:u w:val="single"/>
        </w:rPr>
        <w:tab/>
      </w:r>
      <w:r w:rsidRPr="00996D93">
        <w:rPr>
          <w:rFonts w:ascii="Cambria" w:hAnsi="Cambria"/>
          <w:sz w:val="24"/>
          <w:szCs w:val="24"/>
          <w:u w:val="single"/>
        </w:rPr>
        <w:tab/>
      </w:r>
      <w:r w:rsidRPr="00996D93">
        <w:rPr>
          <w:rFonts w:ascii="Cambria" w:hAnsi="Cambria"/>
          <w:sz w:val="24"/>
          <w:szCs w:val="24"/>
          <w:u w:val="single"/>
        </w:rPr>
        <w:tab/>
      </w:r>
      <w:r w:rsidRPr="00996D93">
        <w:rPr>
          <w:rFonts w:ascii="Cambria" w:hAnsi="Cambria"/>
          <w:sz w:val="24"/>
          <w:szCs w:val="24"/>
          <w:u w:val="single"/>
        </w:rPr>
        <w:tab/>
      </w:r>
      <w:r w:rsidRPr="00996D93">
        <w:rPr>
          <w:rFonts w:ascii="Cambria" w:hAnsi="Cambria"/>
          <w:sz w:val="24"/>
          <w:szCs w:val="24"/>
          <w:u w:val="single"/>
        </w:rPr>
        <w:tab/>
      </w:r>
      <w:r w:rsidRPr="00996D93">
        <w:rPr>
          <w:rFonts w:ascii="Cambria" w:hAnsi="Cambria"/>
          <w:sz w:val="24"/>
          <w:szCs w:val="24"/>
          <w:u w:val="single"/>
        </w:rPr>
        <w:tab/>
      </w:r>
    </w:p>
    <w:p w14:paraId="071CBD6C" w14:textId="77777777" w:rsidR="00C461A7" w:rsidRPr="00996D93" w:rsidRDefault="00C461A7">
      <w:pPr>
        <w:rPr>
          <w:rFonts w:ascii="Cambria" w:hAnsi="Cambria"/>
          <w:sz w:val="24"/>
          <w:szCs w:val="24"/>
          <w:u w:val="single"/>
        </w:rPr>
      </w:pPr>
      <w:r w:rsidRPr="00996D93">
        <w:rPr>
          <w:rFonts w:ascii="Cambria" w:hAnsi="Cambria"/>
          <w:sz w:val="24"/>
          <w:szCs w:val="24"/>
        </w:rPr>
        <w:t xml:space="preserve">Phone Number: </w:t>
      </w:r>
      <w:r w:rsidRPr="00996D93">
        <w:rPr>
          <w:rFonts w:ascii="Cambria" w:hAnsi="Cambria"/>
          <w:sz w:val="24"/>
          <w:szCs w:val="24"/>
          <w:u w:val="single"/>
        </w:rPr>
        <w:tab/>
      </w:r>
      <w:r w:rsidRPr="00996D93">
        <w:rPr>
          <w:rFonts w:ascii="Cambria" w:hAnsi="Cambria"/>
          <w:sz w:val="24"/>
          <w:szCs w:val="24"/>
          <w:u w:val="single"/>
        </w:rPr>
        <w:tab/>
      </w:r>
      <w:r w:rsidRPr="00996D93">
        <w:rPr>
          <w:rFonts w:ascii="Cambria" w:hAnsi="Cambria"/>
          <w:sz w:val="24"/>
          <w:szCs w:val="24"/>
          <w:u w:val="single"/>
        </w:rPr>
        <w:tab/>
      </w:r>
      <w:r w:rsidRPr="00996D93">
        <w:rPr>
          <w:rFonts w:ascii="Cambria" w:hAnsi="Cambria"/>
          <w:sz w:val="24"/>
          <w:szCs w:val="24"/>
          <w:u w:val="single"/>
        </w:rPr>
        <w:tab/>
      </w:r>
      <w:r w:rsidRPr="00996D93">
        <w:rPr>
          <w:rFonts w:ascii="Cambria" w:hAnsi="Cambria"/>
          <w:sz w:val="24"/>
          <w:szCs w:val="24"/>
        </w:rPr>
        <w:tab/>
        <w:t>Email:</w:t>
      </w:r>
      <w:r w:rsidRPr="00996D93">
        <w:rPr>
          <w:rFonts w:ascii="Cambria" w:hAnsi="Cambria"/>
          <w:sz w:val="24"/>
          <w:szCs w:val="24"/>
          <w:u w:val="single"/>
        </w:rPr>
        <w:tab/>
      </w:r>
      <w:r w:rsidRPr="00996D93">
        <w:rPr>
          <w:rFonts w:ascii="Cambria" w:hAnsi="Cambria"/>
          <w:sz w:val="24"/>
          <w:szCs w:val="24"/>
          <w:u w:val="single"/>
        </w:rPr>
        <w:tab/>
      </w:r>
      <w:r w:rsidRPr="00996D93">
        <w:rPr>
          <w:rFonts w:ascii="Cambria" w:hAnsi="Cambria"/>
          <w:sz w:val="24"/>
          <w:szCs w:val="24"/>
          <w:u w:val="single"/>
        </w:rPr>
        <w:tab/>
      </w:r>
      <w:r w:rsidRPr="00996D93">
        <w:rPr>
          <w:rFonts w:ascii="Cambria" w:hAnsi="Cambria"/>
          <w:sz w:val="24"/>
          <w:szCs w:val="24"/>
          <w:u w:val="single"/>
        </w:rPr>
        <w:tab/>
      </w:r>
      <w:r w:rsidRPr="00996D93">
        <w:rPr>
          <w:rFonts w:ascii="Cambria" w:hAnsi="Cambria"/>
          <w:sz w:val="24"/>
          <w:szCs w:val="24"/>
          <w:u w:val="single"/>
        </w:rPr>
        <w:tab/>
      </w:r>
    </w:p>
    <w:p w14:paraId="103A008C" w14:textId="77777777" w:rsidR="00C461A7" w:rsidRDefault="00C461A7">
      <w:pPr>
        <w:rPr>
          <w:sz w:val="24"/>
          <w:szCs w:val="24"/>
          <w:u w:val="single"/>
        </w:rPr>
      </w:pPr>
      <w:r w:rsidRPr="00996D93">
        <w:rPr>
          <w:rFonts w:ascii="Cambria" w:hAnsi="Cambria"/>
          <w:sz w:val="24"/>
          <w:szCs w:val="24"/>
        </w:rPr>
        <w:t xml:space="preserve">Special Dietary Needs: </w:t>
      </w:r>
      <w:r w:rsidRPr="00996D93">
        <w:rPr>
          <w:rFonts w:ascii="Cambria" w:hAnsi="Cambria"/>
          <w:sz w:val="24"/>
          <w:szCs w:val="24"/>
          <w:u w:val="single"/>
        </w:rPr>
        <w:tab/>
      </w:r>
      <w:r w:rsidRPr="00996D93">
        <w:rPr>
          <w:rFonts w:ascii="Cambria" w:hAnsi="Cambria"/>
          <w:sz w:val="24"/>
          <w:szCs w:val="24"/>
          <w:u w:val="single"/>
        </w:rPr>
        <w:tab/>
      </w:r>
      <w:r w:rsidRPr="00996D93">
        <w:rPr>
          <w:rFonts w:ascii="Cambria" w:hAnsi="Cambria"/>
          <w:sz w:val="24"/>
          <w:szCs w:val="24"/>
          <w:u w:val="single"/>
        </w:rPr>
        <w:tab/>
      </w:r>
      <w:r w:rsidRPr="00996D93">
        <w:rPr>
          <w:rFonts w:ascii="Cambria" w:hAnsi="Cambria"/>
          <w:sz w:val="24"/>
          <w:szCs w:val="24"/>
          <w:u w:val="single"/>
        </w:rPr>
        <w:tab/>
      </w:r>
      <w:r w:rsidRPr="00996D93">
        <w:rPr>
          <w:rFonts w:ascii="Cambria" w:hAnsi="Cambria"/>
          <w:sz w:val="24"/>
          <w:szCs w:val="24"/>
          <w:u w:val="single"/>
        </w:rPr>
        <w:tab/>
      </w:r>
      <w:r w:rsidRPr="00996D93">
        <w:rPr>
          <w:rFonts w:ascii="Cambria" w:hAnsi="Cambria"/>
          <w:sz w:val="24"/>
          <w:szCs w:val="24"/>
          <w:u w:val="single"/>
        </w:rPr>
        <w:tab/>
      </w:r>
      <w:r w:rsidRPr="00996D93">
        <w:rPr>
          <w:rFonts w:ascii="Cambria" w:hAnsi="Cambria"/>
          <w:sz w:val="24"/>
          <w:szCs w:val="24"/>
          <w:u w:val="single"/>
        </w:rPr>
        <w:tab/>
      </w:r>
      <w:r w:rsidRPr="00996D93">
        <w:rPr>
          <w:rFonts w:ascii="Cambria" w:hAnsi="Cambria"/>
          <w:sz w:val="24"/>
          <w:szCs w:val="24"/>
          <w:u w:val="single"/>
        </w:rPr>
        <w:tab/>
      </w:r>
      <w:r>
        <w:rPr>
          <w:sz w:val="24"/>
          <w:szCs w:val="24"/>
          <w:u w:val="single"/>
        </w:rPr>
        <w:tab/>
      </w:r>
    </w:p>
    <w:p w14:paraId="1C33C21E" w14:textId="77777777" w:rsidR="00C461A7" w:rsidRPr="0083797D" w:rsidRDefault="00C461A7">
      <w:pPr>
        <w:rPr>
          <w:rFonts w:ascii="Cambria" w:hAnsi="Cambria"/>
          <w:sz w:val="24"/>
          <w:szCs w:val="24"/>
        </w:rPr>
      </w:pPr>
      <w:r w:rsidRPr="00996D93">
        <w:rPr>
          <w:rFonts w:ascii="Cambria" w:hAnsi="Cambria"/>
          <w:sz w:val="24"/>
          <w:szCs w:val="24"/>
        </w:rPr>
        <w:t xml:space="preserve">  </w:t>
      </w:r>
    </w:p>
    <w:p w14:paraId="4897B45E" w14:textId="77777777" w:rsidR="008F62C2" w:rsidRDefault="008F62C2" w:rsidP="00DF1D5B">
      <w:pPr>
        <w:spacing w:before="0" w:line="240" w:lineRule="auto"/>
        <w:jc w:val="center"/>
        <w:rPr>
          <w:rFonts w:ascii="Gabriola" w:eastAsia="Times New Roman" w:hAnsi="Gabriola" w:cs="Arial"/>
          <w:color w:val="000000"/>
          <w:sz w:val="28"/>
          <w:szCs w:val="28"/>
        </w:rPr>
      </w:pPr>
    </w:p>
    <w:p w14:paraId="2C27339E" w14:textId="77777777" w:rsidR="00772F39" w:rsidRPr="00E865B4" w:rsidRDefault="00772F39" w:rsidP="00E865B4">
      <w:pPr>
        <w:pStyle w:val="NoSpacing"/>
        <w:rPr>
          <w:rFonts w:ascii="MV Boli" w:hAnsi="MV Boli" w:cs="MV Boli"/>
          <w:color w:val="0070C0"/>
          <w:sz w:val="44"/>
          <w:szCs w:val="44"/>
        </w:rPr>
      </w:pPr>
      <w:r w:rsidRPr="00E865B4">
        <w:rPr>
          <w:rFonts w:ascii="MV Boli" w:hAnsi="MV Boli" w:cs="MV Boli"/>
          <w:color w:val="0070C0"/>
          <w:sz w:val="44"/>
          <w:szCs w:val="44"/>
        </w:rPr>
        <w:t>Just for a Laugh</w:t>
      </w:r>
    </w:p>
    <w:p w14:paraId="60C0A246" w14:textId="77777777" w:rsidR="00E865B4" w:rsidRDefault="00E865B4" w:rsidP="00E865B4">
      <w:pPr>
        <w:pStyle w:val="NoSpacing"/>
      </w:pPr>
    </w:p>
    <w:p w14:paraId="6E6D5887" w14:textId="73EA21B6" w:rsidR="00E865B4" w:rsidRPr="00DD5E36" w:rsidRDefault="00772F39" w:rsidP="00E865B4">
      <w:pPr>
        <w:pStyle w:val="NoSpacing"/>
        <w:rPr>
          <w:rFonts w:ascii="Imprint MT Shadow" w:hAnsi="Imprint MT Shadow" w:cs="Times New Roman"/>
          <w:sz w:val="32"/>
          <w:szCs w:val="32"/>
        </w:rPr>
      </w:pPr>
      <w:r w:rsidRPr="00DD5E36">
        <w:rPr>
          <w:rFonts w:ascii="Imprint MT Shadow" w:hAnsi="Imprint MT Shadow" w:cs="Times New Roman"/>
          <w:sz w:val="32"/>
          <w:szCs w:val="32"/>
        </w:rPr>
        <w:t>At The Zoo</w:t>
      </w:r>
    </w:p>
    <w:p w14:paraId="3A382C86" w14:textId="77777777" w:rsidR="00E865B4" w:rsidRPr="00E865B4" w:rsidRDefault="00E865B4" w:rsidP="00E865B4">
      <w:pPr>
        <w:pStyle w:val="NoSpacing"/>
      </w:pPr>
    </w:p>
    <w:p w14:paraId="56CD219B" w14:textId="3087D675" w:rsidR="00772F39" w:rsidRDefault="00772F39" w:rsidP="00772F39">
      <w:pPr>
        <w:pStyle w:val="NoSpacing"/>
      </w:pPr>
      <w:r>
        <w:t xml:space="preserve"> A man was delivering penguins to the zoo when his van broke down</w:t>
      </w:r>
      <w:r w:rsidR="00E865B4">
        <w:t xml:space="preserve"> on the highway. A man stopped to see if he could be of assistance. </w:t>
      </w:r>
    </w:p>
    <w:p w14:paraId="4166E08C" w14:textId="77777777" w:rsidR="00303D5A" w:rsidRDefault="00E865B4" w:rsidP="00772F39">
      <w:pPr>
        <w:pStyle w:val="NoSpacing"/>
      </w:pPr>
      <w:r>
        <w:t xml:space="preserve">“Oh, I’m in some real trouble here”, said the first man. “I’ve got to take these penguins to the zoo today, and now I’m not sure I’ll get there in time.” The second man volunteered to put the penguins in the back of his car and take them to the zoo. </w:t>
      </w:r>
    </w:p>
    <w:p w14:paraId="393310B2" w14:textId="2FF0BBF1" w:rsidR="00E865B4" w:rsidRDefault="00E865B4" w:rsidP="00772F39">
      <w:pPr>
        <w:pStyle w:val="NoSpacing"/>
      </w:pPr>
      <w:r>
        <w:t xml:space="preserve">The first man gratefully accepted his offer and promised to get to the zoo as soon as possible. </w:t>
      </w:r>
    </w:p>
    <w:p w14:paraId="66DF01EA" w14:textId="77777777" w:rsidR="00303D5A" w:rsidRDefault="00E865B4" w:rsidP="00772F39">
      <w:pPr>
        <w:pStyle w:val="NoSpacing"/>
      </w:pPr>
      <w:r>
        <w:t>A little later, the man was on the road again and went immediately to the zoo. When he got there, he did not see the helpful man or any of the penguins.</w:t>
      </w:r>
    </w:p>
    <w:p w14:paraId="4E586C29" w14:textId="14596BBE" w:rsidR="00E865B4" w:rsidRDefault="00E865B4" w:rsidP="00772F39">
      <w:pPr>
        <w:pStyle w:val="NoSpacing"/>
      </w:pPr>
      <w:r>
        <w:t xml:space="preserve">In a panic, he drove back into town. Just as he was wondering what to do next, he saw the “volunteer” walking across the street with the penguins waddling along behind him. </w:t>
      </w:r>
    </w:p>
    <w:p w14:paraId="7D8AEC5E" w14:textId="3A9794D1" w:rsidR="00E865B4" w:rsidRDefault="00E865B4" w:rsidP="00772F39">
      <w:pPr>
        <w:pStyle w:val="NoSpacing"/>
      </w:pPr>
      <w:r>
        <w:t>The first man ran up to him and said, “What are you doing here? I thought you were going to take the penguins to the zoo!” and the volunteer replied, “I did.</w:t>
      </w:r>
      <w:r w:rsidR="00303D5A">
        <w:t xml:space="preserve"> We had such a good </w:t>
      </w:r>
      <w:proofErr w:type="gramStart"/>
      <w:r w:rsidR="00303D5A">
        <w:t>time,</w:t>
      </w:r>
      <w:proofErr w:type="gramEnd"/>
      <w:r w:rsidR="00303D5A">
        <w:t xml:space="preserve"> we decided to come into town for ice cream!”</w:t>
      </w:r>
    </w:p>
    <w:p w14:paraId="55DCC8F9" w14:textId="77777777" w:rsidR="009241D7" w:rsidRDefault="009241D7" w:rsidP="00772F39">
      <w:pPr>
        <w:pStyle w:val="NoSpacing"/>
      </w:pPr>
    </w:p>
    <w:p w14:paraId="14881181" w14:textId="77777777" w:rsidR="009241D7" w:rsidRDefault="009241D7" w:rsidP="00772F39">
      <w:pPr>
        <w:pStyle w:val="NoSpacing"/>
      </w:pPr>
    </w:p>
    <w:p w14:paraId="1CCCCD97" w14:textId="77777777" w:rsidR="00DD5E36" w:rsidRPr="00DD5E36" w:rsidRDefault="00DD5E36" w:rsidP="00DD5E36">
      <w:pPr>
        <w:shd w:val="clear" w:color="auto" w:fill="FFFFFF"/>
        <w:spacing w:before="0" w:line="495" w:lineRule="atLeast"/>
        <w:outlineLvl w:val="2"/>
        <w:rPr>
          <w:rFonts w:ascii="Times New Roman" w:eastAsia="Times New Roman" w:hAnsi="Times New Roman" w:cs="Times New Roman"/>
          <w:color w:val="000000"/>
          <w:spacing w:val="8"/>
          <w:sz w:val="32"/>
          <w:szCs w:val="32"/>
        </w:rPr>
      </w:pPr>
      <w:r w:rsidRPr="00DD5E36">
        <w:rPr>
          <w:rFonts w:ascii="Times New Roman" w:eastAsia="Times New Roman" w:hAnsi="Times New Roman" w:cs="Times New Roman"/>
          <w:color w:val="000000"/>
          <w:spacing w:val="8"/>
          <w:sz w:val="32"/>
          <w:szCs w:val="32"/>
        </w:rPr>
        <w:t xml:space="preserve">Cracking </w:t>
      </w:r>
      <w:proofErr w:type="gramStart"/>
      <w:r w:rsidRPr="00DD5E36">
        <w:rPr>
          <w:rFonts w:ascii="Times New Roman" w:eastAsia="Times New Roman" w:hAnsi="Times New Roman" w:cs="Times New Roman"/>
          <w:color w:val="000000"/>
          <w:spacing w:val="8"/>
          <w:sz w:val="32"/>
          <w:szCs w:val="32"/>
        </w:rPr>
        <w:t>Under</w:t>
      </w:r>
      <w:proofErr w:type="gramEnd"/>
      <w:r w:rsidRPr="00DD5E36">
        <w:rPr>
          <w:rFonts w:ascii="Times New Roman" w:eastAsia="Times New Roman" w:hAnsi="Times New Roman" w:cs="Times New Roman"/>
          <w:color w:val="000000"/>
          <w:spacing w:val="8"/>
          <w:sz w:val="32"/>
          <w:szCs w:val="32"/>
        </w:rPr>
        <w:t xml:space="preserve"> the Pressure</w:t>
      </w:r>
    </w:p>
    <w:p w14:paraId="72F6FADA" w14:textId="77777777" w:rsidR="00DD5E36" w:rsidRPr="00DD5E36" w:rsidRDefault="00DD5E36" w:rsidP="00DD5E36">
      <w:pPr>
        <w:shd w:val="clear" w:color="auto" w:fill="FFFFFF"/>
        <w:spacing w:before="0" w:line="495" w:lineRule="atLeast"/>
        <w:outlineLvl w:val="2"/>
        <w:rPr>
          <w:rFonts w:ascii="Times New Roman" w:eastAsia="Times New Roman" w:hAnsi="Times New Roman" w:cs="Times New Roman"/>
          <w:b/>
          <w:bCs/>
          <w:color w:val="000000"/>
          <w:spacing w:val="8"/>
          <w:sz w:val="28"/>
          <w:szCs w:val="28"/>
        </w:rPr>
      </w:pPr>
    </w:p>
    <w:p w14:paraId="77F7C84F" w14:textId="1EC218B2" w:rsidR="00DD5E36" w:rsidRDefault="00DD5E36" w:rsidP="00DD5E36">
      <w:pPr>
        <w:shd w:val="clear" w:color="auto" w:fill="FFFFFF"/>
        <w:spacing w:before="0" w:after="300" w:line="240" w:lineRule="auto"/>
        <w:rPr>
          <w:rFonts w:ascii="Garamond" w:eastAsia="Times New Roman" w:hAnsi="Garamond" w:cs="Times New Roman"/>
          <w:color w:val="000000"/>
          <w:sz w:val="24"/>
          <w:szCs w:val="24"/>
        </w:rPr>
      </w:pPr>
      <w:r w:rsidRPr="00DD5E36">
        <w:rPr>
          <w:rFonts w:ascii="Garamond" w:eastAsia="Times New Roman" w:hAnsi="Garamond" w:cs="Times New Roman"/>
          <w:color w:val="000000"/>
          <w:sz w:val="24"/>
          <w:szCs w:val="24"/>
        </w:rPr>
        <w:t xml:space="preserve">Benjamin Fragale, 23, of Palm Harbor, Florida was arrested for felony criminal mischief on May 24, after vandalizing a local marquee sign known for its puns, The Smoking Gun reported. According to the police report, Fragale used bricks and branches to "smash the sign, damaging the letters, message board and interior lights." The sign belongs to a local chiropractic office and memorable phrases include: "We never crack under pressure," "It's easier to throw out your back than your mother-in-law," "We won't stop until everyone is cracked up," and "Our Easter adjustments are </w:t>
      </w:r>
      <w:proofErr w:type="spellStart"/>
      <w:r w:rsidRPr="00DD5E36">
        <w:rPr>
          <w:rFonts w:ascii="Garamond" w:eastAsia="Times New Roman" w:hAnsi="Garamond" w:cs="Times New Roman"/>
          <w:color w:val="000000"/>
          <w:sz w:val="24"/>
          <w:szCs w:val="24"/>
        </w:rPr>
        <w:t>eggsellent</w:t>
      </w:r>
      <w:proofErr w:type="spellEnd"/>
      <w:r w:rsidRPr="00DD5E36">
        <w:rPr>
          <w:rFonts w:ascii="Garamond" w:eastAsia="Times New Roman" w:hAnsi="Garamond" w:cs="Times New Roman"/>
          <w:color w:val="000000"/>
          <w:sz w:val="24"/>
          <w:szCs w:val="24"/>
        </w:rPr>
        <w:t xml:space="preserve">." </w:t>
      </w:r>
      <w:proofErr w:type="gramStart"/>
      <w:r w:rsidRPr="00DD5E36">
        <w:rPr>
          <w:rFonts w:ascii="Garamond" w:eastAsia="Times New Roman" w:hAnsi="Garamond" w:cs="Times New Roman"/>
          <w:color w:val="000000"/>
          <w:sz w:val="24"/>
          <w:szCs w:val="24"/>
        </w:rPr>
        <w:t>The message that made Fragale crack?</w:t>
      </w:r>
      <w:proofErr w:type="gramEnd"/>
      <w:r w:rsidRPr="00DD5E36">
        <w:rPr>
          <w:rFonts w:ascii="Garamond" w:eastAsia="Times New Roman" w:hAnsi="Garamond" w:cs="Times New Roman"/>
          <w:color w:val="000000"/>
          <w:sz w:val="24"/>
          <w:szCs w:val="24"/>
        </w:rPr>
        <w:t xml:space="preserve"> </w:t>
      </w:r>
      <w:proofErr w:type="gramStart"/>
      <w:r w:rsidRPr="00DD5E36">
        <w:rPr>
          <w:rFonts w:ascii="Garamond" w:eastAsia="Times New Roman" w:hAnsi="Garamond" w:cs="Times New Roman"/>
          <w:color w:val="000000"/>
          <w:sz w:val="24"/>
          <w:szCs w:val="24"/>
        </w:rPr>
        <w:t>"Licensed Crack Dealer."</w:t>
      </w:r>
      <w:proofErr w:type="gramEnd"/>
      <w:r w:rsidRPr="00DD5E36">
        <w:rPr>
          <w:rFonts w:ascii="Garamond" w:eastAsia="Times New Roman" w:hAnsi="Garamond" w:cs="Times New Roman"/>
          <w:color w:val="000000"/>
          <w:sz w:val="24"/>
          <w:szCs w:val="24"/>
        </w:rPr>
        <w:t xml:space="preserve"> The arrest report indicates that Fragale thought the statement was illegal, but court records do not corroborate the claim. Fragale remains detained while he awaits a court hearing. </w:t>
      </w:r>
    </w:p>
    <w:p w14:paraId="75141EB9" w14:textId="77777777" w:rsidR="00604281" w:rsidRDefault="00604281" w:rsidP="00DD5E36">
      <w:pPr>
        <w:shd w:val="clear" w:color="auto" w:fill="FFFFFF"/>
        <w:spacing w:before="0" w:after="300" w:line="240" w:lineRule="auto"/>
        <w:rPr>
          <w:rFonts w:ascii="Garamond" w:eastAsia="Times New Roman" w:hAnsi="Garamond" w:cs="Times New Roman"/>
          <w:color w:val="000000"/>
          <w:sz w:val="24"/>
          <w:szCs w:val="24"/>
        </w:rPr>
      </w:pPr>
    </w:p>
    <w:p w14:paraId="2C43DD2A" w14:textId="79C1CEE9" w:rsidR="00DD5E36" w:rsidRPr="00DD5E36" w:rsidRDefault="00604281" w:rsidP="00DD5E36">
      <w:pPr>
        <w:shd w:val="clear" w:color="auto" w:fill="FFFFFF"/>
        <w:spacing w:before="0" w:after="300" w:line="240" w:lineRule="auto"/>
        <w:rPr>
          <w:rFonts w:ascii="Garamond" w:eastAsia="Times New Roman" w:hAnsi="Garamond" w:cs="Times New Roman"/>
          <w:color w:val="000000"/>
          <w:sz w:val="24"/>
          <w:szCs w:val="24"/>
        </w:rPr>
      </w:pPr>
      <w:r>
        <w:rPr>
          <w:rFonts w:ascii="Garamond" w:eastAsia="Times New Roman" w:hAnsi="Garamond" w:cs="Times New Roman"/>
          <w:color w:val="000000"/>
          <w:sz w:val="24"/>
          <w:szCs w:val="24"/>
        </w:rPr>
        <w:t xml:space="preserve">           </w:t>
      </w:r>
      <w:r>
        <w:rPr>
          <w:noProof/>
        </w:rPr>
        <w:drawing>
          <wp:inline distT="0" distB="0" distL="0" distR="0" wp14:anchorId="015FE214" wp14:editId="5670BB35">
            <wp:extent cx="2619375" cy="1743075"/>
            <wp:effectExtent l="0" t="0" r="9525" b="9525"/>
            <wp:docPr id="1856128866" name="Picture 1" descr="110+ Silly Quotes &amp; Funny Sayings Ab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0+ Silly Quotes &amp; Funny Sayings About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Pr>
          <w:rFonts w:ascii="Garamond" w:eastAsia="Times New Roman" w:hAnsi="Garamond" w:cs="Times New Roman"/>
          <w:color w:val="000000"/>
          <w:sz w:val="24"/>
          <w:szCs w:val="24"/>
        </w:rPr>
        <w:t xml:space="preserve">           </w:t>
      </w:r>
      <w:r>
        <w:rPr>
          <w:noProof/>
        </w:rPr>
        <w:drawing>
          <wp:inline distT="0" distB="0" distL="0" distR="0" wp14:anchorId="0763581C" wp14:editId="0937DDF3">
            <wp:extent cx="2619375" cy="1743075"/>
            <wp:effectExtent l="0" t="0" r="9525" b="9525"/>
            <wp:docPr id="860835472" name="Picture 3" descr="110+ Silly Quotes &amp; Funny Sayings Ab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0+ Silly Quotes &amp; Funny Sayings About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79159EDC" w14:textId="77777777" w:rsidR="009241D7" w:rsidRDefault="009241D7" w:rsidP="00772F39">
      <w:pPr>
        <w:pStyle w:val="NoSpacing"/>
      </w:pPr>
    </w:p>
    <w:p w14:paraId="5A7AEAEE" w14:textId="77777777" w:rsidR="00303D5A" w:rsidRDefault="00303D5A" w:rsidP="00772F39">
      <w:pPr>
        <w:pStyle w:val="NoSpacing"/>
      </w:pPr>
    </w:p>
    <w:p w14:paraId="110C6D32" w14:textId="77777777" w:rsidR="00303D5A" w:rsidRDefault="00303D5A" w:rsidP="00772F39">
      <w:pPr>
        <w:pStyle w:val="NoSpacing"/>
      </w:pPr>
    </w:p>
    <w:p w14:paraId="5506EFB6" w14:textId="77777777" w:rsidR="00303D5A" w:rsidRDefault="00303D5A" w:rsidP="00772F39">
      <w:pPr>
        <w:pStyle w:val="NoSpacing"/>
      </w:pPr>
    </w:p>
    <w:p w14:paraId="48FD5D82" w14:textId="77777777" w:rsidR="009241D7" w:rsidRDefault="009241D7">
      <w:pPr>
        <w:spacing w:after="5620"/>
        <w:ind w:left="789"/>
      </w:pPr>
    </w:p>
    <w:p w14:paraId="5BBD2896" w14:textId="512B6F85" w:rsidR="009241D7" w:rsidRDefault="009241D7">
      <w:pPr>
        <w:spacing w:after="5620"/>
        <w:ind w:left="789"/>
      </w:pPr>
      <w:r>
        <w:rPr>
          <w:noProof/>
        </w:rPr>
        <w:lastRenderedPageBreak/>
        <w:drawing>
          <wp:inline distT="0" distB="0" distL="0" distR="0" wp14:anchorId="3BB2B7B5" wp14:editId="523E6635">
            <wp:extent cx="4401312" cy="5519929"/>
            <wp:effectExtent l="0" t="0" r="0" b="0"/>
            <wp:docPr id="1325" name="Picture 1325"/>
            <wp:cNvGraphicFramePr/>
            <a:graphic xmlns:a="http://schemas.openxmlformats.org/drawingml/2006/main">
              <a:graphicData uri="http://schemas.openxmlformats.org/drawingml/2006/picture">
                <pic:pic xmlns:pic="http://schemas.openxmlformats.org/drawingml/2006/picture">
                  <pic:nvPicPr>
                    <pic:cNvPr id="1325" name="Picture 1325"/>
                    <pic:cNvPicPr/>
                  </pic:nvPicPr>
                  <pic:blipFill>
                    <a:blip r:embed="rId52"/>
                    <a:stretch>
                      <a:fillRect/>
                    </a:stretch>
                  </pic:blipFill>
                  <pic:spPr>
                    <a:xfrm>
                      <a:off x="0" y="0"/>
                      <a:ext cx="4401312" cy="5519929"/>
                    </a:xfrm>
                    <a:prstGeom prst="rect">
                      <a:avLst/>
                    </a:prstGeom>
                  </pic:spPr>
                </pic:pic>
              </a:graphicData>
            </a:graphic>
          </wp:inline>
        </w:drawing>
      </w:r>
    </w:p>
    <w:p w14:paraId="02CADDFC" w14:textId="5FCCCFD7" w:rsidR="009241D7" w:rsidRDefault="00604281">
      <w:pPr>
        <w:tabs>
          <w:tab w:val="right" w:pos="10658"/>
        </w:tabs>
      </w:pPr>
      <w:r>
        <w:lastRenderedPageBreak/>
        <w:t xml:space="preserve"> </w:t>
      </w:r>
    </w:p>
    <w:p w14:paraId="03AA349F" w14:textId="77777777" w:rsidR="00604281" w:rsidRDefault="00604281">
      <w:pPr>
        <w:tabs>
          <w:tab w:val="right" w:pos="10658"/>
        </w:tabs>
      </w:pPr>
    </w:p>
    <w:p w14:paraId="37DC1B4D" w14:textId="380766F0" w:rsidR="00604281" w:rsidRDefault="007B40F7">
      <w:pPr>
        <w:tabs>
          <w:tab w:val="right" w:pos="10658"/>
        </w:tabs>
      </w:pPr>
      <w:r>
        <w:t xml:space="preserve">                       </w:t>
      </w:r>
      <w:r w:rsidR="00604281">
        <w:rPr>
          <w:noProof/>
        </w:rPr>
        <w:drawing>
          <wp:inline distT="0" distB="0" distL="0" distR="0" wp14:anchorId="18EE06C2" wp14:editId="601B79B9">
            <wp:extent cx="5562600" cy="3115056"/>
            <wp:effectExtent l="0" t="0" r="0" b="9525"/>
            <wp:docPr id="546067218" name="Picture 1" descr="Summer Solstice 2026: When Is the Fir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mmer Solstice 2026: When Is the First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73419" cy="3121115"/>
                    </a:xfrm>
                    <a:prstGeom prst="rect">
                      <a:avLst/>
                    </a:prstGeom>
                    <a:noFill/>
                    <a:ln>
                      <a:noFill/>
                    </a:ln>
                  </pic:spPr>
                </pic:pic>
              </a:graphicData>
            </a:graphic>
          </wp:inline>
        </w:drawing>
      </w:r>
    </w:p>
    <w:p w14:paraId="0ECB51A8" w14:textId="715AC709" w:rsidR="00604281" w:rsidRDefault="007B40F7">
      <w:pPr>
        <w:tabs>
          <w:tab w:val="right" w:pos="10658"/>
        </w:tabs>
      </w:pPr>
      <w:r>
        <w:t xml:space="preserve">     </w:t>
      </w:r>
    </w:p>
    <w:p w14:paraId="350373BB" w14:textId="77777777" w:rsidR="00604281" w:rsidRPr="00604281" w:rsidRDefault="00604281" w:rsidP="00604281">
      <w:pPr>
        <w:pBdr>
          <w:top w:val="single" w:sz="2" w:space="0" w:color="E5E3E2"/>
          <w:left w:val="single" w:sz="2" w:space="0" w:color="E5E3E2"/>
          <w:bottom w:val="single" w:sz="2" w:space="0" w:color="E5E3E2"/>
          <w:right w:val="single" w:sz="2" w:space="0" w:color="E5E3E2"/>
        </w:pBdr>
        <w:shd w:val="clear" w:color="auto" w:fill="FFFFFF"/>
        <w:spacing w:before="100" w:beforeAutospacing="1" w:after="100" w:afterAutospacing="1" w:line="240" w:lineRule="auto"/>
        <w:outlineLvl w:val="1"/>
        <w:rPr>
          <w:rFonts w:ascii="Georgia" w:eastAsia="Times New Roman" w:hAnsi="Georgia" w:cs="Times New Roman"/>
          <w:b/>
          <w:bCs/>
          <w:color w:val="181616"/>
          <w:sz w:val="45"/>
          <w:szCs w:val="45"/>
        </w:rPr>
      </w:pPr>
      <w:r w:rsidRPr="00604281">
        <w:rPr>
          <w:rFonts w:ascii="Georgia" w:eastAsia="Times New Roman" w:hAnsi="Georgia" w:cs="Times New Roman"/>
          <w:b/>
          <w:bCs/>
          <w:color w:val="181616"/>
          <w:sz w:val="45"/>
          <w:szCs w:val="45"/>
        </w:rPr>
        <w:t>When is the Summer Solstice?</w:t>
      </w:r>
    </w:p>
    <w:p w14:paraId="607BA3A0" w14:textId="5CC0764C" w:rsidR="00604281" w:rsidRPr="00604281" w:rsidRDefault="00604281" w:rsidP="00604281">
      <w:pPr>
        <w:pBdr>
          <w:top w:val="single" w:sz="2" w:space="0" w:color="E5E3E2"/>
          <w:left w:val="single" w:sz="2" w:space="0" w:color="E5E3E2"/>
          <w:bottom w:val="single" w:sz="2" w:space="0" w:color="E5E3E2"/>
          <w:right w:val="single" w:sz="2" w:space="0" w:color="E5E3E2"/>
        </w:pBdr>
        <w:shd w:val="clear" w:color="auto" w:fill="FFFFFF"/>
        <w:spacing w:before="0" w:after="420" w:line="240" w:lineRule="auto"/>
        <w:rPr>
          <w:rFonts w:ascii="Georgia" w:eastAsia="Times New Roman" w:hAnsi="Georgia" w:cs="Times New Roman"/>
          <w:color w:val="181616"/>
          <w:sz w:val="27"/>
          <w:szCs w:val="27"/>
        </w:rPr>
      </w:pPr>
      <w:r w:rsidRPr="00604281">
        <w:rPr>
          <w:rFonts w:ascii="Georgia" w:eastAsia="Times New Roman" w:hAnsi="Georgia" w:cs="Times New Roman"/>
          <w:color w:val="181616"/>
          <w:sz w:val="27"/>
          <w:szCs w:val="27"/>
        </w:rPr>
        <w:t>The June solstice occurs on </w:t>
      </w:r>
      <w:r w:rsidRPr="00604281">
        <w:rPr>
          <w:rFonts w:ascii="Georgia" w:eastAsia="Times New Roman" w:hAnsi="Georgia" w:cs="Times New Roman"/>
          <w:b/>
          <w:bCs/>
          <w:color w:val="181616"/>
          <w:sz w:val="27"/>
          <w:szCs w:val="27"/>
          <w:bdr w:val="single" w:sz="2" w:space="0" w:color="E5E3E2" w:frame="1"/>
        </w:rPr>
        <w:t>Sunday, June 21, at 4:24 A.M. EDT. </w:t>
      </w:r>
      <w:r>
        <w:rPr>
          <w:rFonts w:ascii="Georgia" w:eastAsia="Times New Roman" w:hAnsi="Georgia" w:cs="Times New Roman"/>
          <w:color w:val="181616"/>
          <w:sz w:val="27"/>
          <w:szCs w:val="27"/>
        </w:rPr>
        <w:t xml:space="preserve"> </w:t>
      </w:r>
    </w:p>
    <w:p w14:paraId="0241110A" w14:textId="77777777" w:rsidR="00604281" w:rsidRPr="00604281" w:rsidRDefault="00604281" w:rsidP="00604281">
      <w:pPr>
        <w:pBdr>
          <w:top w:val="single" w:sz="2" w:space="0" w:color="E5E3E2"/>
          <w:left w:val="single" w:sz="2" w:space="0" w:color="E5E3E2"/>
          <w:bottom w:val="single" w:sz="2" w:space="0" w:color="E5E3E2"/>
          <w:right w:val="single" w:sz="2" w:space="0" w:color="E5E3E2"/>
        </w:pBdr>
        <w:shd w:val="clear" w:color="auto" w:fill="FFFFFF"/>
        <w:spacing w:before="0" w:after="420" w:line="240" w:lineRule="auto"/>
        <w:rPr>
          <w:rFonts w:ascii="Georgia" w:eastAsia="Times New Roman" w:hAnsi="Georgia" w:cs="Times New Roman"/>
          <w:color w:val="181616"/>
          <w:sz w:val="27"/>
          <w:szCs w:val="27"/>
        </w:rPr>
      </w:pPr>
      <w:r w:rsidRPr="00604281">
        <w:rPr>
          <w:rFonts w:ascii="Georgia" w:eastAsia="Times New Roman" w:hAnsi="Georgia" w:cs="Times New Roman"/>
          <w:color w:val="181616"/>
          <w:sz w:val="27"/>
          <w:szCs w:val="27"/>
        </w:rPr>
        <w:t>This solstice marks the official beginning of summer in the Northern Hemisphere, occurring when Earth arrives at the point in its orbit where the North Pole is at its maximum tilt (about 23.5 degrees) toward the Sun, resulting in the longest day and shortest night of the calendar year. (By longest “day,” we mean the longest period of sunlight hours.) On the day of the June solstice, the Northern Hemisphere receives sunlight at the most direct angle of the year. </w:t>
      </w:r>
    </w:p>
    <w:p w14:paraId="50837F97" w14:textId="77777777" w:rsidR="00E865B4" w:rsidRPr="00772F39" w:rsidRDefault="00E865B4" w:rsidP="00772F39">
      <w:pPr>
        <w:pStyle w:val="NoSpacing"/>
      </w:pPr>
    </w:p>
    <w:p w14:paraId="07256C19" w14:textId="77777777" w:rsidR="00772F39" w:rsidRPr="00772F39" w:rsidRDefault="00772F39" w:rsidP="00772F39">
      <w:pPr>
        <w:spacing w:line="252" w:lineRule="auto"/>
        <w:ind w:left="720"/>
        <w:rPr>
          <w:rFonts w:ascii="Candara" w:eastAsia="Times New Roman" w:hAnsi="Candara" w:cs="Arial"/>
          <w:color w:val="000000"/>
          <w:sz w:val="28"/>
          <w:szCs w:val="28"/>
        </w:rPr>
      </w:pPr>
    </w:p>
    <w:p w14:paraId="6C297C50" w14:textId="164BE607" w:rsidR="00F02E0E" w:rsidRDefault="00C461A7" w:rsidP="00772F39">
      <w:pPr>
        <w:pStyle w:val="NoSpacing"/>
        <w:rPr>
          <w:rFonts w:ascii="Arial" w:hAnsi="Arial"/>
        </w:rPr>
      </w:pPr>
      <w:r>
        <w:t xml:space="preserve"> </w:t>
      </w:r>
    </w:p>
    <w:p w14:paraId="2AB366B7" w14:textId="77777777" w:rsidR="005A15FD" w:rsidRDefault="005A15FD">
      <w:pPr>
        <w:spacing w:line="252" w:lineRule="auto"/>
        <w:ind w:left="720"/>
        <w:jc w:val="center"/>
        <w:rPr>
          <w:rFonts w:ascii="Arial" w:eastAsia="Times New Roman" w:hAnsi="Arial" w:cs="Arial"/>
          <w:b/>
        </w:rPr>
      </w:pPr>
    </w:p>
    <w:p w14:paraId="293437FD" w14:textId="10846CE3" w:rsidR="006442AD" w:rsidRDefault="00C461A7">
      <w:r>
        <w:rPr>
          <w:rFonts w:ascii="Arial" w:eastAsia="Times New Roman" w:hAnsi="Arial" w:cs="Times New Roman"/>
          <w:noProof/>
        </w:rPr>
        <w:t xml:space="preserve"> </w:t>
      </w:r>
    </w:p>
    <w:p w14:paraId="535D554C" w14:textId="77777777" w:rsidR="00150A0B" w:rsidRDefault="00150A0B">
      <w:pPr>
        <w:pStyle w:val="NormalWeb"/>
        <w:shd w:val="clear" w:color="auto" w:fill="FFFFFF"/>
        <w:jc w:val="center"/>
        <w:rPr>
          <w:rFonts w:ascii="Comic Sans MS" w:hAnsi="Comic Sans MS" w:cs="Arial"/>
          <w:b/>
          <w:bCs/>
          <w:color w:val="FF0000"/>
          <w:sz w:val="28"/>
          <w:szCs w:val="28"/>
        </w:rPr>
      </w:pPr>
    </w:p>
    <w:p w14:paraId="56448DF2" w14:textId="11A575D7" w:rsidR="00150A0B" w:rsidRDefault="00150A0B">
      <w:pPr>
        <w:pStyle w:val="NormalWeb"/>
        <w:shd w:val="clear" w:color="auto" w:fill="FFFFFF"/>
        <w:jc w:val="center"/>
        <w:rPr>
          <w:rFonts w:ascii="Comic Sans MS" w:hAnsi="Comic Sans MS" w:cs="Arial"/>
          <w:b/>
          <w:bCs/>
          <w:color w:val="FF0000"/>
          <w:sz w:val="28"/>
          <w:szCs w:val="28"/>
        </w:rPr>
      </w:pPr>
    </w:p>
    <w:p w14:paraId="504986A6" w14:textId="77777777" w:rsidR="00150A0B" w:rsidRDefault="00150A0B">
      <w:pPr>
        <w:pStyle w:val="NormalWeb"/>
        <w:shd w:val="clear" w:color="auto" w:fill="FFFFFF"/>
        <w:jc w:val="center"/>
        <w:rPr>
          <w:rFonts w:ascii="Comic Sans MS" w:hAnsi="Comic Sans MS" w:cs="Arial"/>
          <w:b/>
          <w:bCs/>
          <w:color w:val="FF0000"/>
          <w:sz w:val="28"/>
          <w:szCs w:val="28"/>
        </w:rPr>
      </w:pPr>
    </w:p>
    <w:p w14:paraId="21CBDED0" w14:textId="43520C71" w:rsidR="00537B3F" w:rsidRDefault="00C461A7" w:rsidP="00EA6035">
      <w:pPr>
        <w:pStyle w:val="ObjectAnchor"/>
        <w:rPr>
          <w:rFonts w:ascii="Constantia" w:hAnsi="Constantia"/>
          <w:sz w:val="28"/>
          <w:szCs w:val="28"/>
        </w:rPr>
      </w:pPr>
      <w:r>
        <w:rPr>
          <w:rFonts w:ascii="Constantia" w:hAnsi="Constantia"/>
          <w:sz w:val="28"/>
          <w:szCs w:val="28"/>
        </w:rPr>
        <w:t xml:space="preserve"> </w:t>
      </w:r>
    </w:p>
    <w:p w14:paraId="0E97EE1D" w14:textId="44064458" w:rsidR="00205FAF" w:rsidRPr="00C76CFE" w:rsidRDefault="00C461A7" w:rsidP="004B1937">
      <w:pPr>
        <w:pStyle w:val="NormalWeb"/>
        <w:shd w:val="clear" w:color="auto" w:fill="FFFFFF"/>
        <w:rPr>
          <w:rFonts w:ascii="Constantia" w:hAnsi="Constantia"/>
          <w:color w:val="698335"/>
          <w:sz w:val="32"/>
          <w:szCs w:val="32"/>
        </w:rPr>
      </w:pPr>
      <w:r>
        <w:rPr>
          <w:rFonts w:ascii="Constantia" w:hAnsi="Constantia"/>
          <w:color w:val="698335"/>
          <w:sz w:val="32"/>
          <w:szCs w:val="32"/>
        </w:rPr>
        <w:t xml:space="preserve"> </w:t>
      </w:r>
    </w:p>
    <w:sectPr w:rsidR="00205FAF" w:rsidRPr="00C76CFE" w:rsidSect="00476565">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CDEAB1" w14:textId="77777777" w:rsidR="00E524A2" w:rsidRDefault="00E524A2" w:rsidP="002719D0">
      <w:pPr>
        <w:spacing w:before="0" w:line="240" w:lineRule="auto"/>
      </w:pPr>
      <w:r>
        <w:separator/>
      </w:r>
    </w:p>
  </w:endnote>
  <w:endnote w:type="continuationSeparator" w:id="0">
    <w:p w14:paraId="2C598D64" w14:textId="77777777" w:rsidR="00E524A2" w:rsidRDefault="00E524A2"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Next LT Pro Medium">
    <w:altName w:val="Cambria"/>
    <w:panose1 w:val="00000000000000000000"/>
    <w:charset w:val="00"/>
    <w:family w:val="swiss"/>
    <w:notTrueType/>
    <w:pitch w:val="variable"/>
    <w:sig w:usb0="800000AF" w:usb1="5000204A" w:usb2="00000000" w:usb3="00000000" w:csb0="0000009B" w:csb1="00000000"/>
  </w:font>
  <w:font w:name="Franklin Gothic Demi">
    <w:panose1 w:val="020B07030201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genial SemiBold">
    <w:charset w:val="00"/>
    <w:family w:val="auto"/>
    <w:pitch w:val="variable"/>
    <w:sig w:usb0="8000002F" w:usb1="1000205B" w:usb2="00000000" w:usb3="00000000" w:csb0="00000001" w:csb1="00000000"/>
  </w:font>
  <w:font w:name="Congenial Black">
    <w:charset w:val="00"/>
    <w:family w:val="auto"/>
    <w:pitch w:val="variable"/>
    <w:sig w:usb0="8000002F" w:usb1="1000205B" w:usb2="00000000" w:usb3="00000000" w:csb0="00000001" w:csb1="00000000"/>
  </w:font>
  <w:font w:name="Bodoni MT">
    <w:panose1 w:val="02070603080606020203"/>
    <w:charset w:val="00"/>
    <w:family w:val="roman"/>
    <w:pitch w:val="variable"/>
    <w:sig w:usb0="00000003" w:usb1="00000000" w:usb2="00000000" w:usb3="00000000" w:csb0="00000001" w:csb1="00000000"/>
  </w:font>
  <w:font w:name="Arial Nova">
    <w:altName w:val="Arial"/>
    <w:charset w:val="00"/>
    <w:family w:val="swiss"/>
    <w:pitch w:val="variable"/>
    <w:sig w:usb0="00000001" w:usb1="00000002"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Baguet Script">
    <w:altName w:val="Times New Roman"/>
    <w:charset w:val="00"/>
    <w:family w:val="auto"/>
    <w:pitch w:val="variable"/>
    <w:sig w:usb0="00000001" w:usb1="00000000" w:usb2="00000000" w:usb3="00000000" w:csb0="00000093" w:csb1="00000000"/>
  </w:font>
  <w:font w:name="Gabriola">
    <w:panose1 w:val="04040605051002020D02"/>
    <w:charset w:val="00"/>
    <w:family w:val="decorative"/>
    <w:pitch w:val="variable"/>
    <w:sig w:usb0="E00002EF" w:usb1="5000204B" w:usb2="00000000" w:usb3="00000000" w:csb0="0000009F" w:csb1="00000000"/>
  </w:font>
  <w:font w:name="Aptos Narrow">
    <w:altName w:val="Arial"/>
    <w:charset w:val="00"/>
    <w:family w:val="swiss"/>
    <w:pitch w:val="variable"/>
    <w:sig w:usb0="00000001"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187509" w14:textId="77777777" w:rsidR="00E524A2" w:rsidRDefault="00E524A2" w:rsidP="002719D0">
      <w:pPr>
        <w:spacing w:before="0" w:line="240" w:lineRule="auto"/>
      </w:pPr>
      <w:r>
        <w:separator/>
      </w:r>
    </w:p>
  </w:footnote>
  <w:footnote w:type="continuationSeparator" w:id="0">
    <w:p w14:paraId="716989FC" w14:textId="77777777" w:rsidR="00E524A2" w:rsidRDefault="00E524A2" w:rsidP="002719D0">
      <w:pPr>
        <w:spacing w:before="0" w:line="240" w:lineRule="auto"/>
      </w:pPr>
      <w:r>
        <w:continuationSeparator/>
      </w:r>
    </w:p>
  </w:footnote>
</w:footnotes>
</file>

<file path=word/intelligence2.xml><?xml version="1.0" encoding="utf-8"?>
<int2:intelligence xmlns:int2="http://schemas.microsoft.com/office/intelligence/2020/intelligence">
  <int2:observations>
    <int2:bookmark int2:bookmarkName="_Int_zNtPuw6A" int2:invalidationBookmarkName="" int2:hashCode="bj9a18EJcq51dm" int2:id="6pEyR7JN">
      <int2:state int2:type="gram" int2:value="Rejected"/>
    </int2:bookmark>
  </int2:observations>
  <int2:intelligenceSetting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81D1DE"/>
    <w:multiLevelType w:val="singleLevel"/>
    <w:tmpl w:val="9981D1DE"/>
    <w:lvl w:ilvl="0">
      <w:start w:val="303"/>
      <w:numFmt w:val="decimal"/>
      <w:suff w:val="space"/>
      <w:lvlText w:val="(%1)"/>
      <w:lvlJc w:val="left"/>
    </w:lvl>
  </w:abstractNum>
  <w:abstractNum w:abstractNumId="1">
    <w:nsid w:val="9D6F7EE5"/>
    <w:multiLevelType w:val="singleLevel"/>
    <w:tmpl w:val="9D6F7EE5"/>
    <w:lvl w:ilvl="0">
      <w:start w:val="303"/>
      <w:numFmt w:val="decimal"/>
      <w:suff w:val="space"/>
      <w:lvlText w:val="(%1)"/>
      <w:lvlJc w:val="left"/>
    </w:lvl>
  </w:abstractNum>
  <w:abstractNum w:abstractNumId="2">
    <w:nsid w:val="0973314C"/>
    <w:multiLevelType w:val="hybridMultilevel"/>
    <w:tmpl w:val="BAF4B7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E3F2BCF"/>
    <w:multiLevelType w:val="hybridMultilevel"/>
    <w:tmpl w:val="E2E2A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E8E0EB2"/>
    <w:multiLevelType w:val="hybridMultilevel"/>
    <w:tmpl w:val="1098FAAE"/>
    <w:lvl w:ilvl="0" w:tplc="579A208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C1E33B6"/>
    <w:multiLevelType w:val="multilevel"/>
    <w:tmpl w:val="5750F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9535B07"/>
    <w:multiLevelType w:val="multilevel"/>
    <w:tmpl w:val="AC6640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F00D7E"/>
    <w:multiLevelType w:val="multilevel"/>
    <w:tmpl w:val="E69CA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DE196A"/>
    <w:multiLevelType w:val="hybridMultilevel"/>
    <w:tmpl w:val="9DD6B5A4"/>
    <w:lvl w:ilvl="0" w:tplc="0D76EB02">
      <w:start w:val="1"/>
      <w:numFmt w:val="decimal"/>
      <w:lvlText w:val="%1."/>
      <w:lvlJc w:val="left"/>
      <w:pPr>
        <w:ind w:left="405" w:hanging="360"/>
      </w:pPr>
      <w:rPr>
        <w:rFonts w:ascii="Calibri" w:eastAsiaTheme="minorHAnsi" w:hAnsi="Calibri" w:cs="Calibri"/>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5"/>
  </w:num>
  <w:num w:numId="2">
    <w:abstractNumId w:val="7"/>
  </w:num>
  <w:num w:numId="3">
    <w:abstractNumId w:val="6"/>
  </w:num>
  <w:num w:numId="4">
    <w:abstractNumId w:val="2"/>
  </w:num>
  <w:num w:numId="5">
    <w:abstractNumId w:val="3"/>
  </w:num>
  <w:num w:numId="6">
    <w:abstractNumId w:val="8"/>
  </w:num>
  <w:num w:numId="7">
    <w:abstractNumId w:val="4"/>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DCD"/>
    <w:rsid w:val="00000C13"/>
    <w:rsid w:val="0000303F"/>
    <w:rsid w:val="00003622"/>
    <w:rsid w:val="0000638D"/>
    <w:rsid w:val="00013497"/>
    <w:rsid w:val="00014D3F"/>
    <w:rsid w:val="000329FC"/>
    <w:rsid w:val="00034E7D"/>
    <w:rsid w:val="000357C5"/>
    <w:rsid w:val="00043FE9"/>
    <w:rsid w:val="00044FC3"/>
    <w:rsid w:val="00045C6E"/>
    <w:rsid w:val="00046478"/>
    <w:rsid w:val="00047549"/>
    <w:rsid w:val="0005055F"/>
    <w:rsid w:val="00052263"/>
    <w:rsid w:val="00053A76"/>
    <w:rsid w:val="000558C5"/>
    <w:rsid w:val="000559B3"/>
    <w:rsid w:val="00063C83"/>
    <w:rsid w:val="000651F4"/>
    <w:rsid w:val="000678EF"/>
    <w:rsid w:val="00067D78"/>
    <w:rsid w:val="00081728"/>
    <w:rsid w:val="00082369"/>
    <w:rsid w:val="000962BD"/>
    <w:rsid w:val="000A1E17"/>
    <w:rsid w:val="000A4B4F"/>
    <w:rsid w:val="000A4C40"/>
    <w:rsid w:val="000B0744"/>
    <w:rsid w:val="000B3101"/>
    <w:rsid w:val="000C0A23"/>
    <w:rsid w:val="000C5331"/>
    <w:rsid w:val="000D0AAD"/>
    <w:rsid w:val="000D1A78"/>
    <w:rsid w:val="000E3782"/>
    <w:rsid w:val="000E4642"/>
    <w:rsid w:val="000E7D8C"/>
    <w:rsid w:val="000F0FFD"/>
    <w:rsid w:val="000F7BE1"/>
    <w:rsid w:val="00102006"/>
    <w:rsid w:val="00102040"/>
    <w:rsid w:val="001061CF"/>
    <w:rsid w:val="00111031"/>
    <w:rsid w:val="00113F76"/>
    <w:rsid w:val="00117109"/>
    <w:rsid w:val="001254F0"/>
    <w:rsid w:val="001271A2"/>
    <w:rsid w:val="00132252"/>
    <w:rsid w:val="00134AFC"/>
    <w:rsid w:val="00135E24"/>
    <w:rsid w:val="0014071B"/>
    <w:rsid w:val="00144DC5"/>
    <w:rsid w:val="00150A0B"/>
    <w:rsid w:val="0016105C"/>
    <w:rsid w:val="00161CEB"/>
    <w:rsid w:val="00162A03"/>
    <w:rsid w:val="00173358"/>
    <w:rsid w:val="001836E8"/>
    <w:rsid w:val="00186541"/>
    <w:rsid w:val="00195516"/>
    <w:rsid w:val="00197602"/>
    <w:rsid w:val="00197C8D"/>
    <w:rsid w:val="001A400E"/>
    <w:rsid w:val="001B67E7"/>
    <w:rsid w:val="001C03AF"/>
    <w:rsid w:val="001C296B"/>
    <w:rsid w:val="001D27D1"/>
    <w:rsid w:val="001E2760"/>
    <w:rsid w:val="001E3AE9"/>
    <w:rsid w:val="002025A7"/>
    <w:rsid w:val="0020421D"/>
    <w:rsid w:val="00205508"/>
    <w:rsid w:val="00205FAF"/>
    <w:rsid w:val="0021340F"/>
    <w:rsid w:val="00214FBC"/>
    <w:rsid w:val="002175DE"/>
    <w:rsid w:val="00233605"/>
    <w:rsid w:val="00233F1E"/>
    <w:rsid w:val="00237681"/>
    <w:rsid w:val="002430A5"/>
    <w:rsid w:val="00246DCD"/>
    <w:rsid w:val="00252A53"/>
    <w:rsid w:val="00257308"/>
    <w:rsid w:val="002719D0"/>
    <w:rsid w:val="00271E49"/>
    <w:rsid w:val="00273F2E"/>
    <w:rsid w:val="00274100"/>
    <w:rsid w:val="002755E6"/>
    <w:rsid w:val="002812F6"/>
    <w:rsid w:val="00296D41"/>
    <w:rsid w:val="002A0382"/>
    <w:rsid w:val="002A4369"/>
    <w:rsid w:val="002A5F02"/>
    <w:rsid w:val="002B0D83"/>
    <w:rsid w:val="002C1EEC"/>
    <w:rsid w:val="002D2252"/>
    <w:rsid w:val="002D28A2"/>
    <w:rsid w:val="002D2C00"/>
    <w:rsid w:val="002D3A63"/>
    <w:rsid w:val="002D3D1B"/>
    <w:rsid w:val="002D6354"/>
    <w:rsid w:val="002E3EB5"/>
    <w:rsid w:val="002F18FA"/>
    <w:rsid w:val="002F3DE7"/>
    <w:rsid w:val="002F4077"/>
    <w:rsid w:val="002F7B46"/>
    <w:rsid w:val="00300ABD"/>
    <w:rsid w:val="00303D5A"/>
    <w:rsid w:val="00306FAB"/>
    <w:rsid w:val="003108C3"/>
    <w:rsid w:val="00313FCA"/>
    <w:rsid w:val="003176A2"/>
    <w:rsid w:val="003207A9"/>
    <w:rsid w:val="00325127"/>
    <w:rsid w:val="00327386"/>
    <w:rsid w:val="00333E95"/>
    <w:rsid w:val="003340C2"/>
    <w:rsid w:val="00334C44"/>
    <w:rsid w:val="003365E0"/>
    <w:rsid w:val="00337D60"/>
    <w:rsid w:val="00341B2E"/>
    <w:rsid w:val="00343FB9"/>
    <w:rsid w:val="00346883"/>
    <w:rsid w:val="00346D4A"/>
    <w:rsid w:val="00347362"/>
    <w:rsid w:val="003500B1"/>
    <w:rsid w:val="00353D08"/>
    <w:rsid w:val="00363DA5"/>
    <w:rsid w:val="0037096A"/>
    <w:rsid w:val="003724E3"/>
    <w:rsid w:val="00380AA4"/>
    <w:rsid w:val="003A1C0B"/>
    <w:rsid w:val="003A7FE5"/>
    <w:rsid w:val="003B0362"/>
    <w:rsid w:val="003B0D98"/>
    <w:rsid w:val="003B1AE1"/>
    <w:rsid w:val="003B3C98"/>
    <w:rsid w:val="003B4459"/>
    <w:rsid w:val="003B4956"/>
    <w:rsid w:val="003C34F4"/>
    <w:rsid w:val="003C5588"/>
    <w:rsid w:val="003C74F1"/>
    <w:rsid w:val="003D4FDD"/>
    <w:rsid w:val="003E53D1"/>
    <w:rsid w:val="003E6296"/>
    <w:rsid w:val="003F1721"/>
    <w:rsid w:val="003F70E9"/>
    <w:rsid w:val="00403B1F"/>
    <w:rsid w:val="004041D8"/>
    <w:rsid w:val="00410506"/>
    <w:rsid w:val="004224DE"/>
    <w:rsid w:val="004254B4"/>
    <w:rsid w:val="00430015"/>
    <w:rsid w:val="00434954"/>
    <w:rsid w:val="00450DE4"/>
    <w:rsid w:val="00470DD7"/>
    <w:rsid w:val="004751B5"/>
    <w:rsid w:val="00476565"/>
    <w:rsid w:val="004777D9"/>
    <w:rsid w:val="0048271C"/>
    <w:rsid w:val="00483056"/>
    <w:rsid w:val="00485D8D"/>
    <w:rsid w:val="0048766E"/>
    <w:rsid w:val="004906ED"/>
    <w:rsid w:val="00496B7D"/>
    <w:rsid w:val="004A1CD2"/>
    <w:rsid w:val="004A231A"/>
    <w:rsid w:val="004A2BF1"/>
    <w:rsid w:val="004A3486"/>
    <w:rsid w:val="004A560C"/>
    <w:rsid w:val="004B1937"/>
    <w:rsid w:val="004B3244"/>
    <w:rsid w:val="004B5AE9"/>
    <w:rsid w:val="004C324D"/>
    <w:rsid w:val="004C3F43"/>
    <w:rsid w:val="004C4667"/>
    <w:rsid w:val="004C5946"/>
    <w:rsid w:val="004D36FA"/>
    <w:rsid w:val="004E3815"/>
    <w:rsid w:val="004E459D"/>
    <w:rsid w:val="005047B8"/>
    <w:rsid w:val="00511B09"/>
    <w:rsid w:val="0051306E"/>
    <w:rsid w:val="005136D4"/>
    <w:rsid w:val="00515E84"/>
    <w:rsid w:val="00520DD3"/>
    <w:rsid w:val="005211F5"/>
    <w:rsid w:val="005259AF"/>
    <w:rsid w:val="005324BD"/>
    <w:rsid w:val="00532753"/>
    <w:rsid w:val="00537B3F"/>
    <w:rsid w:val="00541522"/>
    <w:rsid w:val="00547414"/>
    <w:rsid w:val="00547AAB"/>
    <w:rsid w:val="0055184B"/>
    <w:rsid w:val="00551E2B"/>
    <w:rsid w:val="005537B0"/>
    <w:rsid w:val="00563C77"/>
    <w:rsid w:val="0056470A"/>
    <w:rsid w:val="005657D5"/>
    <w:rsid w:val="0057173B"/>
    <w:rsid w:val="0057491E"/>
    <w:rsid w:val="0058065C"/>
    <w:rsid w:val="00582868"/>
    <w:rsid w:val="0058460E"/>
    <w:rsid w:val="00584A35"/>
    <w:rsid w:val="00585924"/>
    <w:rsid w:val="005936C6"/>
    <w:rsid w:val="0059565C"/>
    <w:rsid w:val="005A15FD"/>
    <w:rsid w:val="005A52E5"/>
    <w:rsid w:val="005A6BD6"/>
    <w:rsid w:val="005B1D58"/>
    <w:rsid w:val="005B30B6"/>
    <w:rsid w:val="005B61C0"/>
    <w:rsid w:val="005B7142"/>
    <w:rsid w:val="005C3774"/>
    <w:rsid w:val="005C4DE0"/>
    <w:rsid w:val="005C6E64"/>
    <w:rsid w:val="005C70F6"/>
    <w:rsid w:val="005D17C9"/>
    <w:rsid w:val="005E00E1"/>
    <w:rsid w:val="005E5F89"/>
    <w:rsid w:val="005F1565"/>
    <w:rsid w:val="005F28B3"/>
    <w:rsid w:val="005F2CB8"/>
    <w:rsid w:val="005F423E"/>
    <w:rsid w:val="005F7F17"/>
    <w:rsid w:val="00603A7F"/>
    <w:rsid w:val="00604281"/>
    <w:rsid w:val="0060689E"/>
    <w:rsid w:val="00611A6C"/>
    <w:rsid w:val="00624FC0"/>
    <w:rsid w:val="00637016"/>
    <w:rsid w:val="0063723A"/>
    <w:rsid w:val="00640D4D"/>
    <w:rsid w:val="006442AD"/>
    <w:rsid w:val="00653ED8"/>
    <w:rsid w:val="0066177B"/>
    <w:rsid w:val="00661CA0"/>
    <w:rsid w:val="006641C9"/>
    <w:rsid w:val="00665C3C"/>
    <w:rsid w:val="00667D1D"/>
    <w:rsid w:val="00671002"/>
    <w:rsid w:val="006717EE"/>
    <w:rsid w:val="006751EF"/>
    <w:rsid w:val="00683582"/>
    <w:rsid w:val="00683BF3"/>
    <w:rsid w:val="00684BED"/>
    <w:rsid w:val="00686DC4"/>
    <w:rsid w:val="00691D8F"/>
    <w:rsid w:val="0069438F"/>
    <w:rsid w:val="006A46FC"/>
    <w:rsid w:val="006A5314"/>
    <w:rsid w:val="006B6A4E"/>
    <w:rsid w:val="006C1998"/>
    <w:rsid w:val="006C27AF"/>
    <w:rsid w:val="006D037C"/>
    <w:rsid w:val="006D0F42"/>
    <w:rsid w:val="006E0567"/>
    <w:rsid w:val="006E6909"/>
    <w:rsid w:val="006F0C95"/>
    <w:rsid w:val="006F7C7E"/>
    <w:rsid w:val="00705726"/>
    <w:rsid w:val="007062A4"/>
    <w:rsid w:val="00711FF5"/>
    <w:rsid w:val="00712FF1"/>
    <w:rsid w:val="00720797"/>
    <w:rsid w:val="0072624F"/>
    <w:rsid w:val="00726FE6"/>
    <w:rsid w:val="00732DDF"/>
    <w:rsid w:val="00735522"/>
    <w:rsid w:val="00743F17"/>
    <w:rsid w:val="007449D5"/>
    <w:rsid w:val="0075485E"/>
    <w:rsid w:val="00755551"/>
    <w:rsid w:val="00761E89"/>
    <w:rsid w:val="0076233C"/>
    <w:rsid w:val="007650AA"/>
    <w:rsid w:val="00772F39"/>
    <w:rsid w:val="00783E47"/>
    <w:rsid w:val="00792521"/>
    <w:rsid w:val="00796245"/>
    <w:rsid w:val="007A2283"/>
    <w:rsid w:val="007A2E6C"/>
    <w:rsid w:val="007A3642"/>
    <w:rsid w:val="007A42CC"/>
    <w:rsid w:val="007A6315"/>
    <w:rsid w:val="007A721B"/>
    <w:rsid w:val="007A761D"/>
    <w:rsid w:val="007B40F7"/>
    <w:rsid w:val="007C0A02"/>
    <w:rsid w:val="007D0E86"/>
    <w:rsid w:val="007E4347"/>
    <w:rsid w:val="007E437F"/>
    <w:rsid w:val="007F346E"/>
    <w:rsid w:val="007F51C4"/>
    <w:rsid w:val="007F5E5E"/>
    <w:rsid w:val="007F69A3"/>
    <w:rsid w:val="00803606"/>
    <w:rsid w:val="00804109"/>
    <w:rsid w:val="00806EA5"/>
    <w:rsid w:val="008117CE"/>
    <w:rsid w:val="0081234E"/>
    <w:rsid w:val="00815D83"/>
    <w:rsid w:val="00817ED5"/>
    <w:rsid w:val="00821021"/>
    <w:rsid w:val="00823030"/>
    <w:rsid w:val="00824D4A"/>
    <w:rsid w:val="00831008"/>
    <w:rsid w:val="0083465B"/>
    <w:rsid w:val="00837192"/>
    <w:rsid w:val="00840FC7"/>
    <w:rsid w:val="00846659"/>
    <w:rsid w:val="00847D17"/>
    <w:rsid w:val="00851187"/>
    <w:rsid w:val="00851600"/>
    <w:rsid w:val="00853A8A"/>
    <w:rsid w:val="00853C95"/>
    <w:rsid w:val="0086057D"/>
    <w:rsid w:val="00860721"/>
    <w:rsid w:val="0086127A"/>
    <w:rsid w:val="008722B7"/>
    <w:rsid w:val="00872518"/>
    <w:rsid w:val="0088100A"/>
    <w:rsid w:val="00882BB3"/>
    <w:rsid w:val="008857A2"/>
    <w:rsid w:val="00887638"/>
    <w:rsid w:val="0089017B"/>
    <w:rsid w:val="008A3EBD"/>
    <w:rsid w:val="008A7BFF"/>
    <w:rsid w:val="008B1B7A"/>
    <w:rsid w:val="008C3BAF"/>
    <w:rsid w:val="008D0BAB"/>
    <w:rsid w:val="008D25F4"/>
    <w:rsid w:val="008D7E73"/>
    <w:rsid w:val="008E5FB8"/>
    <w:rsid w:val="008F2B7D"/>
    <w:rsid w:val="008F62C2"/>
    <w:rsid w:val="008F6324"/>
    <w:rsid w:val="0090007B"/>
    <w:rsid w:val="009026A9"/>
    <w:rsid w:val="00902B8A"/>
    <w:rsid w:val="0091276B"/>
    <w:rsid w:val="0091579B"/>
    <w:rsid w:val="00921094"/>
    <w:rsid w:val="009241D7"/>
    <w:rsid w:val="00926AAE"/>
    <w:rsid w:val="00931E6E"/>
    <w:rsid w:val="00932C3C"/>
    <w:rsid w:val="00944BE4"/>
    <w:rsid w:val="00947EE0"/>
    <w:rsid w:val="00950CA0"/>
    <w:rsid w:val="00956672"/>
    <w:rsid w:val="00961AD0"/>
    <w:rsid w:val="00970A18"/>
    <w:rsid w:val="00976C76"/>
    <w:rsid w:val="00981932"/>
    <w:rsid w:val="009900E6"/>
    <w:rsid w:val="009A57AF"/>
    <w:rsid w:val="009A7906"/>
    <w:rsid w:val="009B29FE"/>
    <w:rsid w:val="009B4C84"/>
    <w:rsid w:val="009C25CD"/>
    <w:rsid w:val="009C2A91"/>
    <w:rsid w:val="009C4223"/>
    <w:rsid w:val="009D7F5B"/>
    <w:rsid w:val="009E1481"/>
    <w:rsid w:val="009E315D"/>
    <w:rsid w:val="009E6221"/>
    <w:rsid w:val="009F4EF7"/>
    <w:rsid w:val="009F6D1C"/>
    <w:rsid w:val="00A00486"/>
    <w:rsid w:val="00A03A23"/>
    <w:rsid w:val="00A172DA"/>
    <w:rsid w:val="00A27031"/>
    <w:rsid w:val="00A306F5"/>
    <w:rsid w:val="00A37956"/>
    <w:rsid w:val="00A40962"/>
    <w:rsid w:val="00A41197"/>
    <w:rsid w:val="00A447B2"/>
    <w:rsid w:val="00A540FC"/>
    <w:rsid w:val="00A61B99"/>
    <w:rsid w:val="00A6391C"/>
    <w:rsid w:val="00A660D5"/>
    <w:rsid w:val="00A70DBA"/>
    <w:rsid w:val="00A76A4C"/>
    <w:rsid w:val="00A77A85"/>
    <w:rsid w:val="00A8305A"/>
    <w:rsid w:val="00A871FE"/>
    <w:rsid w:val="00A8765B"/>
    <w:rsid w:val="00A909B4"/>
    <w:rsid w:val="00A9344C"/>
    <w:rsid w:val="00AA6831"/>
    <w:rsid w:val="00AC48C7"/>
    <w:rsid w:val="00AC5EB3"/>
    <w:rsid w:val="00AD2E65"/>
    <w:rsid w:val="00AD49D7"/>
    <w:rsid w:val="00AD4B71"/>
    <w:rsid w:val="00AD6319"/>
    <w:rsid w:val="00AF08D0"/>
    <w:rsid w:val="00B034C2"/>
    <w:rsid w:val="00B10160"/>
    <w:rsid w:val="00B136DC"/>
    <w:rsid w:val="00B2122F"/>
    <w:rsid w:val="00B254E7"/>
    <w:rsid w:val="00B42FDC"/>
    <w:rsid w:val="00B4400F"/>
    <w:rsid w:val="00B56109"/>
    <w:rsid w:val="00B61F6A"/>
    <w:rsid w:val="00B6394A"/>
    <w:rsid w:val="00B651FA"/>
    <w:rsid w:val="00B659B2"/>
    <w:rsid w:val="00B662D5"/>
    <w:rsid w:val="00B708FF"/>
    <w:rsid w:val="00B7283D"/>
    <w:rsid w:val="00B906FE"/>
    <w:rsid w:val="00B9470B"/>
    <w:rsid w:val="00B9781D"/>
    <w:rsid w:val="00B97B7A"/>
    <w:rsid w:val="00B97E24"/>
    <w:rsid w:val="00BA2C9A"/>
    <w:rsid w:val="00BB4653"/>
    <w:rsid w:val="00BB589E"/>
    <w:rsid w:val="00BB5DCC"/>
    <w:rsid w:val="00BC28B0"/>
    <w:rsid w:val="00BD0C42"/>
    <w:rsid w:val="00BD4F91"/>
    <w:rsid w:val="00BD7472"/>
    <w:rsid w:val="00BE056B"/>
    <w:rsid w:val="00BE1BDF"/>
    <w:rsid w:val="00BE521F"/>
    <w:rsid w:val="00BF59BA"/>
    <w:rsid w:val="00C040E7"/>
    <w:rsid w:val="00C10D90"/>
    <w:rsid w:val="00C14F1B"/>
    <w:rsid w:val="00C27B2F"/>
    <w:rsid w:val="00C302F6"/>
    <w:rsid w:val="00C369E8"/>
    <w:rsid w:val="00C419DC"/>
    <w:rsid w:val="00C426AE"/>
    <w:rsid w:val="00C461A7"/>
    <w:rsid w:val="00C5105A"/>
    <w:rsid w:val="00C53458"/>
    <w:rsid w:val="00C5454B"/>
    <w:rsid w:val="00C61B3E"/>
    <w:rsid w:val="00C62AC4"/>
    <w:rsid w:val="00C6703A"/>
    <w:rsid w:val="00C6776D"/>
    <w:rsid w:val="00C74CB4"/>
    <w:rsid w:val="00C76CFE"/>
    <w:rsid w:val="00C77147"/>
    <w:rsid w:val="00C84A88"/>
    <w:rsid w:val="00C86167"/>
    <w:rsid w:val="00C90A28"/>
    <w:rsid w:val="00C93E64"/>
    <w:rsid w:val="00C942EA"/>
    <w:rsid w:val="00CA5FA4"/>
    <w:rsid w:val="00CA7F85"/>
    <w:rsid w:val="00CB0A88"/>
    <w:rsid w:val="00CC3E12"/>
    <w:rsid w:val="00CD0B8D"/>
    <w:rsid w:val="00CE5B13"/>
    <w:rsid w:val="00CE6D44"/>
    <w:rsid w:val="00CF2808"/>
    <w:rsid w:val="00CF5B08"/>
    <w:rsid w:val="00D03D80"/>
    <w:rsid w:val="00D131A9"/>
    <w:rsid w:val="00D16833"/>
    <w:rsid w:val="00D179F3"/>
    <w:rsid w:val="00D23D60"/>
    <w:rsid w:val="00D30E6F"/>
    <w:rsid w:val="00D3241E"/>
    <w:rsid w:val="00D429EB"/>
    <w:rsid w:val="00D56423"/>
    <w:rsid w:val="00D5661E"/>
    <w:rsid w:val="00D57EBF"/>
    <w:rsid w:val="00D62AA8"/>
    <w:rsid w:val="00D63444"/>
    <w:rsid w:val="00D64589"/>
    <w:rsid w:val="00D662E8"/>
    <w:rsid w:val="00D70251"/>
    <w:rsid w:val="00D70344"/>
    <w:rsid w:val="00D716A4"/>
    <w:rsid w:val="00D807DB"/>
    <w:rsid w:val="00D82053"/>
    <w:rsid w:val="00D836B9"/>
    <w:rsid w:val="00D86447"/>
    <w:rsid w:val="00DA1135"/>
    <w:rsid w:val="00DA7ECA"/>
    <w:rsid w:val="00DB32FF"/>
    <w:rsid w:val="00DC1B78"/>
    <w:rsid w:val="00DC6A43"/>
    <w:rsid w:val="00DD1F39"/>
    <w:rsid w:val="00DD34C4"/>
    <w:rsid w:val="00DD5E36"/>
    <w:rsid w:val="00DD692E"/>
    <w:rsid w:val="00DD75B4"/>
    <w:rsid w:val="00DE244B"/>
    <w:rsid w:val="00DE42D4"/>
    <w:rsid w:val="00DE43BF"/>
    <w:rsid w:val="00DE5EF9"/>
    <w:rsid w:val="00DE6673"/>
    <w:rsid w:val="00DE7C1E"/>
    <w:rsid w:val="00DF1D5B"/>
    <w:rsid w:val="00E003E9"/>
    <w:rsid w:val="00E0447D"/>
    <w:rsid w:val="00E076E8"/>
    <w:rsid w:val="00E1317A"/>
    <w:rsid w:val="00E150EB"/>
    <w:rsid w:val="00E15A08"/>
    <w:rsid w:val="00E15AC1"/>
    <w:rsid w:val="00E175C4"/>
    <w:rsid w:val="00E23956"/>
    <w:rsid w:val="00E26C43"/>
    <w:rsid w:val="00E3059B"/>
    <w:rsid w:val="00E35681"/>
    <w:rsid w:val="00E5215E"/>
    <w:rsid w:val="00E524A2"/>
    <w:rsid w:val="00E53BA4"/>
    <w:rsid w:val="00E64830"/>
    <w:rsid w:val="00E7388C"/>
    <w:rsid w:val="00E763F6"/>
    <w:rsid w:val="00E81B4B"/>
    <w:rsid w:val="00E8240F"/>
    <w:rsid w:val="00E83805"/>
    <w:rsid w:val="00E865B4"/>
    <w:rsid w:val="00E93252"/>
    <w:rsid w:val="00EA16F5"/>
    <w:rsid w:val="00EA4E7E"/>
    <w:rsid w:val="00EA6035"/>
    <w:rsid w:val="00EC1C51"/>
    <w:rsid w:val="00EC3C5B"/>
    <w:rsid w:val="00ED682E"/>
    <w:rsid w:val="00ED6B5F"/>
    <w:rsid w:val="00EF51FA"/>
    <w:rsid w:val="00F00D4C"/>
    <w:rsid w:val="00F01322"/>
    <w:rsid w:val="00F02E0E"/>
    <w:rsid w:val="00F10C1E"/>
    <w:rsid w:val="00F12D04"/>
    <w:rsid w:val="00F154C6"/>
    <w:rsid w:val="00F206B8"/>
    <w:rsid w:val="00F21EF9"/>
    <w:rsid w:val="00F22FA2"/>
    <w:rsid w:val="00F236D5"/>
    <w:rsid w:val="00F25B7A"/>
    <w:rsid w:val="00F26237"/>
    <w:rsid w:val="00F3251D"/>
    <w:rsid w:val="00F32577"/>
    <w:rsid w:val="00F34B22"/>
    <w:rsid w:val="00F352E9"/>
    <w:rsid w:val="00F357E4"/>
    <w:rsid w:val="00F3762A"/>
    <w:rsid w:val="00F574C8"/>
    <w:rsid w:val="00F604A2"/>
    <w:rsid w:val="00F6442D"/>
    <w:rsid w:val="00F64602"/>
    <w:rsid w:val="00F67D26"/>
    <w:rsid w:val="00F70D8D"/>
    <w:rsid w:val="00F72DA4"/>
    <w:rsid w:val="00F73FD0"/>
    <w:rsid w:val="00F75857"/>
    <w:rsid w:val="00F75CA4"/>
    <w:rsid w:val="00F7610F"/>
    <w:rsid w:val="00F850DC"/>
    <w:rsid w:val="00F9536D"/>
    <w:rsid w:val="00F95912"/>
    <w:rsid w:val="00FA69C1"/>
    <w:rsid w:val="00FA7DDF"/>
    <w:rsid w:val="00FD5C73"/>
    <w:rsid w:val="00FE3CCA"/>
    <w:rsid w:val="00FF2911"/>
    <w:rsid w:val="00FF4927"/>
    <w:rsid w:val="01CA59E0"/>
    <w:rsid w:val="02187896"/>
    <w:rsid w:val="08DF6BC2"/>
    <w:rsid w:val="0E6E0557"/>
    <w:rsid w:val="0FCEC24A"/>
    <w:rsid w:val="0FFED465"/>
    <w:rsid w:val="17BF838E"/>
    <w:rsid w:val="1BED0E60"/>
    <w:rsid w:val="2058D6D2"/>
    <w:rsid w:val="2243D5F5"/>
    <w:rsid w:val="22F5ED2F"/>
    <w:rsid w:val="26FD8557"/>
    <w:rsid w:val="2D1EDE49"/>
    <w:rsid w:val="370EEE5E"/>
    <w:rsid w:val="3A83BC8A"/>
    <w:rsid w:val="49EB63E0"/>
    <w:rsid w:val="4CF63B0B"/>
    <w:rsid w:val="5310AC93"/>
    <w:rsid w:val="53726D80"/>
    <w:rsid w:val="5A86A210"/>
    <w:rsid w:val="617175B0"/>
    <w:rsid w:val="636E3FDD"/>
    <w:rsid w:val="6B6ED3A7"/>
    <w:rsid w:val="6D4DC59F"/>
    <w:rsid w:val="75B02B43"/>
    <w:rsid w:val="7B726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AE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semiHidden="0" w:uiPriority="39" w:unhideWhenUsed="0" w:qFormat="1"/>
  </w:latentStyles>
  <w:style w:type="paragraph" w:default="1" w:styleId="Normal">
    <w:name w:val="Normal"/>
    <w:qFormat/>
    <w:rsid w:val="00B906FE"/>
    <w:pPr>
      <w:spacing w:before="240" w:after="0"/>
    </w:pPr>
  </w:style>
  <w:style w:type="paragraph" w:styleId="Heading1">
    <w:name w:val="heading 1"/>
    <w:basedOn w:val="Normal"/>
    <w:next w:val="Normal"/>
    <w:link w:val="Heading1Char"/>
    <w:uiPriority w:val="9"/>
    <w:qFormat/>
    <w:rsid w:val="00C86167"/>
    <w:pPr>
      <w:spacing w:before="210"/>
      <w:outlineLvl w:val="0"/>
    </w:pPr>
    <w:rPr>
      <w:rFonts w:asciiTheme="majorHAnsi" w:hAnsiTheme="majorHAnsi"/>
      <w:b/>
      <w:bCs/>
      <w:spacing w:val="20"/>
      <w:sz w:val="48"/>
      <w:szCs w:val="48"/>
    </w:rPr>
  </w:style>
  <w:style w:type="paragraph" w:styleId="Heading2">
    <w:name w:val="heading 2"/>
    <w:basedOn w:val="Normal"/>
    <w:next w:val="Normal"/>
    <w:link w:val="Heading2Char"/>
    <w:uiPriority w:val="9"/>
    <w:qFormat/>
    <w:rsid w:val="00BE521F"/>
    <w:pPr>
      <w:outlineLvl w:val="1"/>
    </w:pPr>
    <w:rPr>
      <w:rFonts w:asciiTheme="majorHAnsi" w:hAnsiTheme="majorHAnsi"/>
      <w:b/>
      <w:bCs/>
      <w:spacing w:val="20"/>
      <w:sz w:val="36"/>
      <w:szCs w:val="30"/>
    </w:rPr>
  </w:style>
  <w:style w:type="paragraph" w:styleId="Heading3">
    <w:name w:val="heading 3"/>
    <w:basedOn w:val="Normal"/>
    <w:next w:val="Normal"/>
    <w:link w:val="Heading3Char"/>
    <w:uiPriority w:val="9"/>
    <w:semiHidden/>
    <w:qFormat/>
    <w:rsid w:val="00DD5E3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21EF9"/>
    <w:pPr>
      <w:spacing w:before="600" w:line="240" w:lineRule="auto"/>
    </w:pPr>
    <w:rPr>
      <w:rFonts w:asciiTheme="majorHAnsi" w:hAnsiTheme="majorHAnsi"/>
      <w:spacing w:val="100"/>
      <w:sz w:val="56"/>
      <w:szCs w:val="50"/>
    </w:rPr>
  </w:style>
  <w:style w:type="character" w:customStyle="1" w:styleId="TitleChar">
    <w:name w:val="Title Char"/>
    <w:basedOn w:val="DefaultParagraphFont"/>
    <w:link w:val="Title"/>
    <w:uiPriority w:val="10"/>
    <w:rsid w:val="00F21EF9"/>
    <w:rPr>
      <w:rFonts w:asciiTheme="majorHAnsi" w:hAnsiTheme="majorHAnsi"/>
      <w:spacing w:val="100"/>
      <w:sz w:val="56"/>
      <w:szCs w:val="50"/>
    </w:rPr>
  </w:style>
  <w:style w:type="paragraph" w:styleId="Subtitle">
    <w:name w:val="Subtitle"/>
    <w:basedOn w:val="Normal"/>
    <w:next w:val="Normal"/>
    <w:link w:val="SubtitleChar"/>
    <w:uiPriority w:val="11"/>
    <w:qFormat/>
    <w:rsid w:val="002719D0"/>
    <w:pPr>
      <w:spacing w:line="240" w:lineRule="auto"/>
    </w:pPr>
    <w:rPr>
      <w:spacing w:val="20"/>
      <w:sz w:val="24"/>
      <w:szCs w:val="24"/>
    </w:rPr>
  </w:style>
  <w:style w:type="character" w:customStyle="1" w:styleId="SubtitleChar">
    <w:name w:val="Subtitle Char"/>
    <w:basedOn w:val="DefaultParagraphFont"/>
    <w:link w:val="Subtitle"/>
    <w:uiPriority w:val="11"/>
    <w:rsid w:val="002719D0"/>
    <w:rPr>
      <w:spacing w:val="20"/>
      <w:sz w:val="24"/>
      <w:szCs w:val="24"/>
    </w:rPr>
  </w:style>
  <w:style w:type="character" w:customStyle="1" w:styleId="Heading1Char">
    <w:name w:val="Heading 1 Char"/>
    <w:basedOn w:val="DefaultParagraphFont"/>
    <w:link w:val="Heading1"/>
    <w:rsid w:val="00C86167"/>
    <w:rPr>
      <w:rFonts w:asciiTheme="majorHAnsi" w:hAnsiTheme="majorHAnsi"/>
      <w:b/>
      <w:bCs/>
      <w:spacing w:val="20"/>
      <w:sz w:val="48"/>
      <w:szCs w:val="48"/>
    </w:rPr>
  </w:style>
  <w:style w:type="paragraph" w:customStyle="1" w:styleId="Byline">
    <w:name w:val="Byline"/>
    <w:basedOn w:val="Normal"/>
    <w:qFormat/>
    <w:rsid w:val="00BE521F"/>
    <w:pPr>
      <w:spacing w:before="120"/>
    </w:pPr>
    <w:rPr>
      <w:sz w:val="18"/>
    </w:rPr>
  </w:style>
  <w:style w:type="paragraph" w:styleId="NoSpacing">
    <w:name w:val="No Spacing"/>
    <w:uiPriority w:val="1"/>
    <w:qFormat/>
    <w:rsid w:val="002719D0"/>
    <w:pPr>
      <w:spacing w:after="0" w:line="240" w:lineRule="auto"/>
    </w:pPr>
  </w:style>
  <w:style w:type="paragraph" w:styleId="Header">
    <w:name w:val="header"/>
    <w:basedOn w:val="Normal"/>
    <w:link w:val="HeaderChar"/>
    <w:uiPriority w:val="99"/>
    <w:semiHidden/>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semiHidden/>
    <w:rsid w:val="00B906FE"/>
  </w:style>
  <w:style w:type="paragraph" w:styleId="Footer">
    <w:name w:val="footer"/>
    <w:basedOn w:val="Normal"/>
    <w:link w:val="FooterChar"/>
    <w:uiPriority w:val="99"/>
    <w:semiHidden/>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B906FE"/>
  </w:style>
  <w:style w:type="paragraph" w:customStyle="1" w:styleId="TopicDescription">
    <w:name w:val="Topic Description"/>
    <w:basedOn w:val="Normal"/>
    <w:qFormat/>
    <w:rsid w:val="00C77147"/>
    <w:pPr>
      <w:spacing w:before="120"/>
      <w:jc w:val="center"/>
    </w:pPr>
    <w:rPr>
      <w:sz w:val="18"/>
      <w:szCs w:val="18"/>
    </w:rPr>
  </w:style>
  <w:style w:type="paragraph" w:customStyle="1" w:styleId="TopicTitle">
    <w:name w:val="Topic Title"/>
    <w:basedOn w:val="Normal"/>
    <w:qFormat/>
    <w:rsid w:val="00AD2E65"/>
    <w:pPr>
      <w:spacing w:before="360"/>
      <w:jc w:val="center"/>
    </w:pPr>
    <w:rPr>
      <w:caps/>
    </w:rPr>
  </w:style>
  <w:style w:type="paragraph" w:styleId="TOCHeading">
    <w:name w:val="TOC Heading"/>
    <w:basedOn w:val="Normal"/>
    <w:next w:val="Normal"/>
    <w:uiPriority w:val="39"/>
    <w:qFormat/>
    <w:rsid w:val="00BE521F"/>
    <w:pPr>
      <w:spacing w:before="0"/>
      <w:jc w:val="center"/>
    </w:pPr>
    <w:rPr>
      <w:rFonts w:cs="Times New Roman (Body CS)"/>
      <w:b/>
      <w:caps/>
      <w:spacing w:val="20"/>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rsid w:val="00BE521F"/>
    <w:rPr>
      <w:rFonts w:asciiTheme="majorHAnsi" w:hAnsiTheme="majorHAnsi"/>
      <w:b/>
      <w:bCs/>
      <w:spacing w:val="20"/>
      <w:sz w:val="36"/>
      <w:szCs w:val="30"/>
    </w:rPr>
  </w:style>
  <w:style w:type="character" w:styleId="PlaceholderText">
    <w:name w:val="Placeholder Text"/>
    <w:basedOn w:val="DefaultParagraphFont"/>
    <w:uiPriority w:val="99"/>
    <w:semiHidden/>
    <w:rsid w:val="00B7283D"/>
    <w:rPr>
      <w:color w:val="808080"/>
    </w:rPr>
  </w:style>
  <w:style w:type="character" w:styleId="Strong">
    <w:name w:val="Strong"/>
    <w:basedOn w:val="DefaultParagraphFont"/>
    <w:uiPriority w:val="22"/>
    <w:qFormat/>
    <w:rsid w:val="001061CF"/>
    <w:rPr>
      <w:b/>
      <w:bCs/>
    </w:rPr>
  </w:style>
  <w:style w:type="character" w:styleId="Hyperlink">
    <w:name w:val="Hyperlink"/>
    <w:basedOn w:val="DefaultParagraphFont"/>
    <w:uiPriority w:val="99"/>
    <w:unhideWhenUsed/>
    <w:rsid w:val="003365E0"/>
    <w:rPr>
      <w:color w:val="0000FF" w:themeColor="hyperlink"/>
      <w:u w:val="single"/>
    </w:rPr>
  </w:style>
  <w:style w:type="character" w:customStyle="1" w:styleId="UnresolvedMention1">
    <w:name w:val="Unresolved Mention1"/>
    <w:basedOn w:val="DefaultParagraphFont"/>
    <w:uiPriority w:val="99"/>
    <w:semiHidden/>
    <w:unhideWhenUsed/>
    <w:rsid w:val="003365E0"/>
    <w:rPr>
      <w:color w:val="605E5C"/>
      <w:shd w:val="clear" w:color="auto" w:fill="E1DFDD"/>
    </w:rPr>
  </w:style>
  <w:style w:type="paragraph" w:styleId="NormalWeb">
    <w:name w:val="Normal (Web)"/>
    <w:basedOn w:val="Normal"/>
    <w:uiPriority w:val="99"/>
    <w:unhideWhenUsed/>
    <w:rsid w:val="00853C9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0">
    <w:name w:val="TableGrid"/>
    <w:rsid w:val="00A40962"/>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 w:type="paragraph" w:styleId="ListParagraph">
    <w:name w:val="List Paragraph"/>
    <w:basedOn w:val="Normal"/>
    <w:uiPriority w:val="34"/>
    <w:qFormat/>
    <w:rsid w:val="002A0382"/>
    <w:pPr>
      <w:spacing w:before="0" w:after="160" w:line="278" w:lineRule="auto"/>
      <w:ind w:left="720"/>
      <w:contextualSpacing/>
    </w:pPr>
    <w:rPr>
      <w:kern w:val="2"/>
      <w:sz w:val="24"/>
      <w:szCs w:val="24"/>
      <w14:ligatures w14:val="standardContextual"/>
    </w:rPr>
  </w:style>
  <w:style w:type="paragraph" w:styleId="BodyText">
    <w:name w:val="Body Text"/>
    <w:basedOn w:val="Normal"/>
    <w:link w:val="BodyTextChar"/>
    <w:uiPriority w:val="1"/>
    <w:qFormat/>
    <w:rsid w:val="00E93252"/>
    <w:pPr>
      <w:widowControl w:val="0"/>
      <w:autoSpaceDE w:val="0"/>
      <w:autoSpaceDN w:val="0"/>
      <w:spacing w:before="0" w:line="240" w:lineRule="auto"/>
      <w:ind w:left="85"/>
    </w:pPr>
    <w:rPr>
      <w:rFonts w:ascii="Arial Black" w:eastAsia="Arial Black" w:hAnsi="Arial Black" w:cs="Arial Black"/>
      <w:b/>
      <w:bCs/>
      <w:sz w:val="30"/>
      <w:szCs w:val="30"/>
    </w:rPr>
  </w:style>
  <w:style w:type="character" w:customStyle="1" w:styleId="BodyTextChar">
    <w:name w:val="Body Text Char"/>
    <w:basedOn w:val="DefaultParagraphFont"/>
    <w:link w:val="BodyText"/>
    <w:uiPriority w:val="1"/>
    <w:rsid w:val="00E93252"/>
    <w:rPr>
      <w:rFonts w:ascii="Arial Black" w:eastAsia="Arial Black" w:hAnsi="Arial Black" w:cs="Arial Black"/>
      <w:b/>
      <w:bCs/>
      <w:sz w:val="30"/>
      <w:szCs w:val="30"/>
    </w:rPr>
  </w:style>
  <w:style w:type="paragraph" w:styleId="BalloonText">
    <w:name w:val="Balloon Text"/>
    <w:basedOn w:val="Normal"/>
    <w:link w:val="BalloonTextChar"/>
    <w:uiPriority w:val="99"/>
    <w:semiHidden/>
    <w:unhideWhenUsed/>
    <w:rsid w:val="00D429E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9EB"/>
    <w:rPr>
      <w:rFonts w:ascii="Tahoma" w:hAnsi="Tahoma" w:cs="Tahoma"/>
      <w:sz w:val="16"/>
      <w:szCs w:val="16"/>
    </w:rPr>
  </w:style>
  <w:style w:type="character" w:customStyle="1" w:styleId="whitespace-normal">
    <w:name w:val="whitespace-normal"/>
    <w:basedOn w:val="DefaultParagraphFont"/>
    <w:rsid w:val="00F26237"/>
  </w:style>
  <w:style w:type="character" w:customStyle="1" w:styleId="Heading3Char">
    <w:name w:val="Heading 3 Char"/>
    <w:basedOn w:val="DefaultParagraphFont"/>
    <w:link w:val="Heading3"/>
    <w:uiPriority w:val="9"/>
    <w:semiHidden/>
    <w:rsid w:val="00DD5E36"/>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semiHidden="0" w:uiPriority="39" w:unhideWhenUsed="0" w:qFormat="1"/>
  </w:latentStyles>
  <w:style w:type="paragraph" w:default="1" w:styleId="Normal">
    <w:name w:val="Normal"/>
    <w:qFormat/>
    <w:rsid w:val="00B906FE"/>
    <w:pPr>
      <w:spacing w:before="240" w:after="0"/>
    </w:pPr>
  </w:style>
  <w:style w:type="paragraph" w:styleId="Heading1">
    <w:name w:val="heading 1"/>
    <w:basedOn w:val="Normal"/>
    <w:next w:val="Normal"/>
    <w:link w:val="Heading1Char"/>
    <w:uiPriority w:val="9"/>
    <w:qFormat/>
    <w:rsid w:val="00C86167"/>
    <w:pPr>
      <w:spacing w:before="210"/>
      <w:outlineLvl w:val="0"/>
    </w:pPr>
    <w:rPr>
      <w:rFonts w:asciiTheme="majorHAnsi" w:hAnsiTheme="majorHAnsi"/>
      <w:b/>
      <w:bCs/>
      <w:spacing w:val="20"/>
      <w:sz w:val="48"/>
      <w:szCs w:val="48"/>
    </w:rPr>
  </w:style>
  <w:style w:type="paragraph" w:styleId="Heading2">
    <w:name w:val="heading 2"/>
    <w:basedOn w:val="Normal"/>
    <w:next w:val="Normal"/>
    <w:link w:val="Heading2Char"/>
    <w:uiPriority w:val="9"/>
    <w:qFormat/>
    <w:rsid w:val="00BE521F"/>
    <w:pPr>
      <w:outlineLvl w:val="1"/>
    </w:pPr>
    <w:rPr>
      <w:rFonts w:asciiTheme="majorHAnsi" w:hAnsiTheme="majorHAnsi"/>
      <w:b/>
      <w:bCs/>
      <w:spacing w:val="20"/>
      <w:sz w:val="36"/>
      <w:szCs w:val="30"/>
    </w:rPr>
  </w:style>
  <w:style w:type="paragraph" w:styleId="Heading3">
    <w:name w:val="heading 3"/>
    <w:basedOn w:val="Normal"/>
    <w:next w:val="Normal"/>
    <w:link w:val="Heading3Char"/>
    <w:uiPriority w:val="9"/>
    <w:semiHidden/>
    <w:qFormat/>
    <w:rsid w:val="00DD5E3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21EF9"/>
    <w:pPr>
      <w:spacing w:before="600" w:line="240" w:lineRule="auto"/>
    </w:pPr>
    <w:rPr>
      <w:rFonts w:asciiTheme="majorHAnsi" w:hAnsiTheme="majorHAnsi"/>
      <w:spacing w:val="100"/>
      <w:sz w:val="56"/>
      <w:szCs w:val="50"/>
    </w:rPr>
  </w:style>
  <w:style w:type="character" w:customStyle="1" w:styleId="TitleChar">
    <w:name w:val="Title Char"/>
    <w:basedOn w:val="DefaultParagraphFont"/>
    <w:link w:val="Title"/>
    <w:uiPriority w:val="10"/>
    <w:rsid w:val="00F21EF9"/>
    <w:rPr>
      <w:rFonts w:asciiTheme="majorHAnsi" w:hAnsiTheme="majorHAnsi"/>
      <w:spacing w:val="100"/>
      <w:sz w:val="56"/>
      <w:szCs w:val="50"/>
    </w:rPr>
  </w:style>
  <w:style w:type="paragraph" w:styleId="Subtitle">
    <w:name w:val="Subtitle"/>
    <w:basedOn w:val="Normal"/>
    <w:next w:val="Normal"/>
    <w:link w:val="SubtitleChar"/>
    <w:uiPriority w:val="11"/>
    <w:qFormat/>
    <w:rsid w:val="002719D0"/>
    <w:pPr>
      <w:spacing w:line="240" w:lineRule="auto"/>
    </w:pPr>
    <w:rPr>
      <w:spacing w:val="20"/>
      <w:sz w:val="24"/>
      <w:szCs w:val="24"/>
    </w:rPr>
  </w:style>
  <w:style w:type="character" w:customStyle="1" w:styleId="SubtitleChar">
    <w:name w:val="Subtitle Char"/>
    <w:basedOn w:val="DefaultParagraphFont"/>
    <w:link w:val="Subtitle"/>
    <w:uiPriority w:val="11"/>
    <w:rsid w:val="002719D0"/>
    <w:rPr>
      <w:spacing w:val="20"/>
      <w:sz w:val="24"/>
      <w:szCs w:val="24"/>
    </w:rPr>
  </w:style>
  <w:style w:type="character" w:customStyle="1" w:styleId="Heading1Char">
    <w:name w:val="Heading 1 Char"/>
    <w:basedOn w:val="DefaultParagraphFont"/>
    <w:link w:val="Heading1"/>
    <w:rsid w:val="00C86167"/>
    <w:rPr>
      <w:rFonts w:asciiTheme="majorHAnsi" w:hAnsiTheme="majorHAnsi"/>
      <w:b/>
      <w:bCs/>
      <w:spacing w:val="20"/>
      <w:sz w:val="48"/>
      <w:szCs w:val="48"/>
    </w:rPr>
  </w:style>
  <w:style w:type="paragraph" w:customStyle="1" w:styleId="Byline">
    <w:name w:val="Byline"/>
    <w:basedOn w:val="Normal"/>
    <w:qFormat/>
    <w:rsid w:val="00BE521F"/>
    <w:pPr>
      <w:spacing w:before="120"/>
    </w:pPr>
    <w:rPr>
      <w:sz w:val="18"/>
    </w:rPr>
  </w:style>
  <w:style w:type="paragraph" w:styleId="NoSpacing">
    <w:name w:val="No Spacing"/>
    <w:uiPriority w:val="1"/>
    <w:qFormat/>
    <w:rsid w:val="002719D0"/>
    <w:pPr>
      <w:spacing w:after="0" w:line="240" w:lineRule="auto"/>
    </w:pPr>
  </w:style>
  <w:style w:type="paragraph" w:styleId="Header">
    <w:name w:val="header"/>
    <w:basedOn w:val="Normal"/>
    <w:link w:val="HeaderChar"/>
    <w:uiPriority w:val="99"/>
    <w:semiHidden/>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semiHidden/>
    <w:rsid w:val="00B906FE"/>
  </w:style>
  <w:style w:type="paragraph" w:styleId="Footer">
    <w:name w:val="footer"/>
    <w:basedOn w:val="Normal"/>
    <w:link w:val="FooterChar"/>
    <w:uiPriority w:val="99"/>
    <w:semiHidden/>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B906FE"/>
  </w:style>
  <w:style w:type="paragraph" w:customStyle="1" w:styleId="TopicDescription">
    <w:name w:val="Topic Description"/>
    <w:basedOn w:val="Normal"/>
    <w:qFormat/>
    <w:rsid w:val="00C77147"/>
    <w:pPr>
      <w:spacing w:before="120"/>
      <w:jc w:val="center"/>
    </w:pPr>
    <w:rPr>
      <w:sz w:val="18"/>
      <w:szCs w:val="18"/>
    </w:rPr>
  </w:style>
  <w:style w:type="paragraph" w:customStyle="1" w:styleId="TopicTitle">
    <w:name w:val="Topic Title"/>
    <w:basedOn w:val="Normal"/>
    <w:qFormat/>
    <w:rsid w:val="00AD2E65"/>
    <w:pPr>
      <w:spacing w:before="360"/>
      <w:jc w:val="center"/>
    </w:pPr>
    <w:rPr>
      <w:caps/>
    </w:rPr>
  </w:style>
  <w:style w:type="paragraph" w:styleId="TOCHeading">
    <w:name w:val="TOC Heading"/>
    <w:basedOn w:val="Normal"/>
    <w:next w:val="Normal"/>
    <w:uiPriority w:val="39"/>
    <w:qFormat/>
    <w:rsid w:val="00BE521F"/>
    <w:pPr>
      <w:spacing w:before="0"/>
      <w:jc w:val="center"/>
    </w:pPr>
    <w:rPr>
      <w:rFonts w:cs="Times New Roman (Body CS)"/>
      <w:b/>
      <w:caps/>
      <w:spacing w:val="20"/>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rsid w:val="00BE521F"/>
    <w:rPr>
      <w:rFonts w:asciiTheme="majorHAnsi" w:hAnsiTheme="majorHAnsi"/>
      <w:b/>
      <w:bCs/>
      <w:spacing w:val="20"/>
      <w:sz w:val="36"/>
      <w:szCs w:val="30"/>
    </w:rPr>
  </w:style>
  <w:style w:type="character" w:styleId="PlaceholderText">
    <w:name w:val="Placeholder Text"/>
    <w:basedOn w:val="DefaultParagraphFont"/>
    <w:uiPriority w:val="99"/>
    <w:semiHidden/>
    <w:rsid w:val="00B7283D"/>
    <w:rPr>
      <w:color w:val="808080"/>
    </w:rPr>
  </w:style>
  <w:style w:type="character" w:styleId="Strong">
    <w:name w:val="Strong"/>
    <w:basedOn w:val="DefaultParagraphFont"/>
    <w:uiPriority w:val="22"/>
    <w:qFormat/>
    <w:rsid w:val="001061CF"/>
    <w:rPr>
      <w:b/>
      <w:bCs/>
    </w:rPr>
  </w:style>
  <w:style w:type="character" w:styleId="Hyperlink">
    <w:name w:val="Hyperlink"/>
    <w:basedOn w:val="DefaultParagraphFont"/>
    <w:uiPriority w:val="99"/>
    <w:unhideWhenUsed/>
    <w:rsid w:val="003365E0"/>
    <w:rPr>
      <w:color w:val="0000FF" w:themeColor="hyperlink"/>
      <w:u w:val="single"/>
    </w:rPr>
  </w:style>
  <w:style w:type="character" w:customStyle="1" w:styleId="UnresolvedMention1">
    <w:name w:val="Unresolved Mention1"/>
    <w:basedOn w:val="DefaultParagraphFont"/>
    <w:uiPriority w:val="99"/>
    <w:semiHidden/>
    <w:unhideWhenUsed/>
    <w:rsid w:val="003365E0"/>
    <w:rPr>
      <w:color w:val="605E5C"/>
      <w:shd w:val="clear" w:color="auto" w:fill="E1DFDD"/>
    </w:rPr>
  </w:style>
  <w:style w:type="paragraph" w:styleId="NormalWeb">
    <w:name w:val="Normal (Web)"/>
    <w:basedOn w:val="Normal"/>
    <w:uiPriority w:val="99"/>
    <w:unhideWhenUsed/>
    <w:rsid w:val="00853C9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0">
    <w:name w:val="TableGrid"/>
    <w:rsid w:val="00A40962"/>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 w:type="paragraph" w:styleId="ListParagraph">
    <w:name w:val="List Paragraph"/>
    <w:basedOn w:val="Normal"/>
    <w:uiPriority w:val="34"/>
    <w:qFormat/>
    <w:rsid w:val="002A0382"/>
    <w:pPr>
      <w:spacing w:before="0" w:after="160" w:line="278" w:lineRule="auto"/>
      <w:ind w:left="720"/>
      <w:contextualSpacing/>
    </w:pPr>
    <w:rPr>
      <w:kern w:val="2"/>
      <w:sz w:val="24"/>
      <w:szCs w:val="24"/>
      <w14:ligatures w14:val="standardContextual"/>
    </w:rPr>
  </w:style>
  <w:style w:type="paragraph" w:styleId="BodyText">
    <w:name w:val="Body Text"/>
    <w:basedOn w:val="Normal"/>
    <w:link w:val="BodyTextChar"/>
    <w:uiPriority w:val="1"/>
    <w:qFormat/>
    <w:rsid w:val="00E93252"/>
    <w:pPr>
      <w:widowControl w:val="0"/>
      <w:autoSpaceDE w:val="0"/>
      <w:autoSpaceDN w:val="0"/>
      <w:spacing w:before="0" w:line="240" w:lineRule="auto"/>
      <w:ind w:left="85"/>
    </w:pPr>
    <w:rPr>
      <w:rFonts w:ascii="Arial Black" w:eastAsia="Arial Black" w:hAnsi="Arial Black" w:cs="Arial Black"/>
      <w:b/>
      <w:bCs/>
      <w:sz w:val="30"/>
      <w:szCs w:val="30"/>
    </w:rPr>
  </w:style>
  <w:style w:type="character" w:customStyle="1" w:styleId="BodyTextChar">
    <w:name w:val="Body Text Char"/>
    <w:basedOn w:val="DefaultParagraphFont"/>
    <w:link w:val="BodyText"/>
    <w:uiPriority w:val="1"/>
    <w:rsid w:val="00E93252"/>
    <w:rPr>
      <w:rFonts w:ascii="Arial Black" w:eastAsia="Arial Black" w:hAnsi="Arial Black" w:cs="Arial Black"/>
      <w:b/>
      <w:bCs/>
      <w:sz w:val="30"/>
      <w:szCs w:val="30"/>
    </w:rPr>
  </w:style>
  <w:style w:type="paragraph" w:styleId="BalloonText">
    <w:name w:val="Balloon Text"/>
    <w:basedOn w:val="Normal"/>
    <w:link w:val="BalloonTextChar"/>
    <w:uiPriority w:val="99"/>
    <w:semiHidden/>
    <w:unhideWhenUsed/>
    <w:rsid w:val="00D429E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9EB"/>
    <w:rPr>
      <w:rFonts w:ascii="Tahoma" w:hAnsi="Tahoma" w:cs="Tahoma"/>
      <w:sz w:val="16"/>
      <w:szCs w:val="16"/>
    </w:rPr>
  </w:style>
  <w:style w:type="character" w:customStyle="1" w:styleId="whitespace-normal">
    <w:name w:val="whitespace-normal"/>
    <w:basedOn w:val="DefaultParagraphFont"/>
    <w:rsid w:val="00F26237"/>
  </w:style>
  <w:style w:type="character" w:customStyle="1" w:styleId="Heading3Char">
    <w:name w:val="Heading 3 Char"/>
    <w:basedOn w:val="DefaultParagraphFont"/>
    <w:link w:val="Heading3"/>
    <w:uiPriority w:val="9"/>
    <w:semiHidden/>
    <w:rsid w:val="00DD5E36"/>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eg"/><Relationship Id="rId39" Type="http://schemas.openxmlformats.org/officeDocument/2006/relationships/image" Target="media/image28.jpg"/><Relationship Id="rId21" Type="http://schemas.openxmlformats.org/officeDocument/2006/relationships/image" Target="media/image10.jpeg"/><Relationship Id="rId34" Type="http://schemas.openxmlformats.org/officeDocument/2006/relationships/image" Target="media/image23.jp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glossaryDocument" Target="glossary/document.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image" Target="media/image25.jpg"/><Relationship Id="rId49" Type="http://schemas.openxmlformats.org/officeDocument/2006/relationships/image" Target="media/image38.emf"/><Relationship Id="rId10" Type="http://schemas.openxmlformats.org/officeDocument/2006/relationships/footnotes" Target="footnotes.xml"/><Relationship Id="rId19" Type="http://schemas.openxmlformats.org/officeDocument/2006/relationships/image" Target="media/image8.jp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g"/><Relationship Id="rId43" Type="http://schemas.openxmlformats.org/officeDocument/2006/relationships/image" Target="media/image32.jpeg"/><Relationship Id="rId48" Type="http://schemas.openxmlformats.org/officeDocument/2006/relationships/image" Target="media/image37.emf"/><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40.jpeg"/><Relationship Id="rId3" Type="http://schemas.openxmlformats.org/officeDocument/2006/relationships/customXml" Target="../customXml/item3.xml"/><Relationship Id="Rf35eae4e04d14ec1" Type="http://schemas.microsoft.com/office/2020/10/relationships/intelligence" Target="intelligence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AppData\Roaming\Microsoft\Templates\Realtor%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08CC82A47594887A494532451F94297"/>
        <w:category>
          <w:name w:val="General"/>
          <w:gallery w:val="placeholder"/>
        </w:category>
        <w:types>
          <w:type w:val="bbPlcHdr"/>
        </w:types>
        <w:behaviors>
          <w:behavior w:val="content"/>
        </w:behaviors>
        <w:guid w:val="{0F3D9587-3669-4C94-A9FF-4144D6936730}"/>
      </w:docPartPr>
      <w:docPartBody>
        <w:p w:rsidR="00491CF8" w:rsidRDefault="00491CF8">
          <w:pPr>
            <w:pStyle w:val="F08CC82A47594887A494532451F94297"/>
          </w:pPr>
          <w:r w:rsidRPr="00B7283D">
            <w:t>OCTOBER / 20XX / ISSUE #10</w:t>
          </w:r>
        </w:p>
      </w:docPartBody>
    </w:docPart>
    <w:docPart>
      <w:docPartPr>
        <w:name w:val="2142025EF38B414D83554DC0057A49A6"/>
        <w:category>
          <w:name w:val="General"/>
          <w:gallery w:val="placeholder"/>
        </w:category>
        <w:types>
          <w:type w:val="bbPlcHdr"/>
        </w:types>
        <w:behaviors>
          <w:behavior w:val="content"/>
        </w:behaviors>
        <w:guid w:val="{8EEEC13D-0E50-4164-BA68-624C56447C8B}"/>
      </w:docPartPr>
      <w:docPartBody>
        <w:p w:rsidR="00491CF8" w:rsidRDefault="00491CF8">
          <w:pPr>
            <w:pStyle w:val="2142025EF38B414D83554DC0057A49A6"/>
          </w:pPr>
          <w:r w:rsidRPr="00B7283D">
            <w:t>What’s New</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Next LT Pro Medium">
    <w:altName w:val="Cambria"/>
    <w:panose1 w:val="00000000000000000000"/>
    <w:charset w:val="00"/>
    <w:family w:val="swiss"/>
    <w:notTrueType/>
    <w:pitch w:val="variable"/>
    <w:sig w:usb0="800000AF" w:usb1="5000204A" w:usb2="00000000" w:usb3="00000000" w:csb0="0000009B" w:csb1="00000000"/>
  </w:font>
  <w:font w:name="Franklin Gothic Demi">
    <w:panose1 w:val="020B07030201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genial SemiBold">
    <w:charset w:val="00"/>
    <w:family w:val="auto"/>
    <w:pitch w:val="variable"/>
    <w:sig w:usb0="8000002F" w:usb1="1000205B" w:usb2="00000000" w:usb3="00000000" w:csb0="00000001" w:csb1="00000000"/>
  </w:font>
  <w:font w:name="Congenial Black">
    <w:charset w:val="00"/>
    <w:family w:val="auto"/>
    <w:pitch w:val="variable"/>
    <w:sig w:usb0="8000002F" w:usb1="1000205B" w:usb2="00000000" w:usb3="00000000" w:csb0="00000001" w:csb1="00000000"/>
  </w:font>
  <w:font w:name="Bodoni MT">
    <w:panose1 w:val="02070603080606020203"/>
    <w:charset w:val="00"/>
    <w:family w:val="roman"/>
    <w:pitch w:val="variable"/>
    <w:sig w:usb0="00000003" w:usb1="00000000" w:usb2="00000000" w:usb3="00000000" w:csb0="00000001" w:csb1="00000000"/>
  </w:font>
  <w:font w:name="Arial Nova">
    <w:altName w:val="Arial"/>
    <w:charset w:val="00"/>
    <w:family w:val="swiss"/>
    <w:pitch w:val="variable"/>
    <w:sig w:usb0="00000001" w:usb1="00000002"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Baguet Script">
    <w:altName w:val="Times New Roman"/>
    <w:charset w:val="00"/>
    <w:family w:val="auto"/>
    <w:pitch w:val="variable"/>
    <w:sig w:usb0="00000001" w:usb1="00000000" w:usb2="00000000" w:usb3="00000000" w:csb0="00000093" w:csb1="00000000"/>
  </w:font>
  <w:font w:name="Gabriola">
    <w:panose1 w:val="04040605051002020D02"/>
    <w:charset w:val="00"/>
    <w:family w:val="decorative"/>
    <w:pitch w:val="variable"/>
    <w:sig w:usb0="E00002EF" w:usb1="5000204B" w:usb2="00000000" w:usb3="00000000" w:csb0="0000009F" w:csb1="00000000"/>
  </w:font>
  <w:font w:name="Aptos Narrow">
    <w:altName w:val="Arial"/>
    <w:charset w:val="00"/>
    <w:family w:val="swiss"/>
    <w:pitch w:val="variable"/>
    <w:sig w:usb0="00000001"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95A"/>
    <w:rsid w:val="0000638D"/>
    <w:rsid w:val="00081730"/>
    <w:rsid w:val="000A63C2"/>
    <w:rsid w:val="000E7D8C"/>
    <w:rsid w:val="00112ADC"/>
    <w:rsid w:val="0014071B"/>
    <w:rsid w:val="00204179"/>
    <w:rsid w:val="00284A5F"/>
    <w:rsid w:val="003510FE"/>
    <w:rsid w:val="0048271C"/>
    <w:rsid w:val="00491CF8"/>
    <w:rsid w:val="004D36FA"/>
    <w:rsid w:val="005156F1"/>
    <w:rsid w:val="0053795A"/>
    <w:rsid w:val="00551E2B"/>
    <w:rsid w:val="0058065C"/>
    <w:rsid w:val="005A52E5"/>
    <w:rsid w:val="00667D1D"/>
    <w:rsid w:val="006751DE"/>
    <w:rsid w:val="006E6909"/>
    <w:rsid w:val="007650AA"/>
    <w:rsid w:val="007F4203"/>
    <w:rsid w:val="00822A8B"/>
    <w:rsid w:val="009133BC"/>
    <w:rsid w:val="009207E2"/>
    <w:rsid w:val="00976C76"/>
    <w:rsid w:val="009C4223"/>
    <w:rsid w:val="009F4EF7"/>
    <w:rsid w:val="00A64DEF"/>
    <w:rsid w:val="00A76A4C"/>
    <w:rsid w:val="00A81B64"/>
    <w:rsid w:val="00C33D71"/>
    <w:rsid w:val="00C55CA3"/>
    <w:rsid w:val="00D45D37"/>
    <w:rsid w:val="00D56423"/>
    <w:rsid w:val="00DA1FDF"/>
    <w:rsid w:val="00DA6331"/>
    <w:rsid w:val="00F357E4"/>
    <w:rsid w:val="00F61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08CC82A47594887A494532451F94297">
    <w:name w:val="F08CC82A47594887A494532451F94297"/>
  </w:style>
  <w:style w:type="paragraph" w:customStyle="1" w:styleId="2142025EF38B414D83554DC0057A49A6">
    <w:name w:val="2142025EF38B414D83554DC0057A49A6"/>
  </w:style>
  <w:style w:type="character" w:styleId="PlaceholderText">
    <w:name w:val="Placeholder Text"/>
    <w:basedOn w:val="DefaultParagraphFont"/>
    <w:uiPriority w:val="99"/>
    <w:semiHidden/>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08CC82A47594887A494532451F94297">
    <w:name w:val="F08CC82A47594887A494532451F94297"/>
  </w:style>
  <w:style w:type="paragraph" w:customStyle="1" w:styleId="2142025EF38B414D83554DC0057A49A6">
    <w:name w:val="2142025EF38B414D83554DC0057A49A6"/>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52">
      <a:majorFont>
        <a:latin typeface="Franklin Gothic Demi"/>
        <a:ea typeface=""/>
        <a:cs typeface=""/>
      </a:majorFont>
      <a:minorFont>
        <a:latin typeface="AvenirNext LT Pro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95B69-3D62-46B9-A92D-12B9EBDF1CBB}">
  <ds:schemaRefs>
    <ds:schemaRef ds:uri="http://schemas.microsoft.com/sharepoint/v3/contenttype/forms"/>
  </ds:schemaRefs>
</ds:datastoreItem>
</file>

<file path=customXml/itemProps2.xml><?xml version="1.0" encoding="utf-8"?>
<ds:datastoreItem xmlns:ds="http://schemas.openxmlformats.org/officeDocument/2006/customXml" ds:itemID="{735A5170-07DC-4209-9876-CFE1BC86B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372E05-7210-4108-9E12-368A44EA4A9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4.xml><?xml version="1.0" encoding="utf-8"?>
<ds:datastoreItem xmlns:ds="http://schemas.openxmlformats.org/officeDocument/2006/customXml" ds:itemID="{4B8C37C0-B579-43E8-805B-2ACF7735D8B4}">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Realtor newsletter</Template>
  <TotalTime>2</TotalTime>
  <Pages>20</Pages>
  <Words>3752</Words>
  <Characters>21392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Addison</dc:creator>
  <cp:keywords/>
  <dc:description/>
  <cp:lastModifiedBy>Owner</cp:lastModifiedBy>
  <cp:revision>4</cp:revision>
  <dcterms:created xsi:type="dcterms:W3CDTF">2026-06-12T01:09:00Z</dcterms:created>
  <dcterms:modified xsi:type="dcterms:W3CDTF">2026-06-12T13:17:00Z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