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46DFB6" w14:textId="1EBAD182" w:rsidR="00197602" w:rsidRPr="00197602" w:rsidRDefault="00197602" w:rsidP="00F12D04">
      <w:pPr>
        <w:pStyle w:val="ObjectAnchor"/>
        <w:rPr>
          <w:sz w:val="12"/>
        </w:rPr>
      </w:pPr>
      <w:r w:rsidRPr="00197602">
        <w:rPr>
          <w:rFonts w:ascii="Times New Roman"/>
          <w:lang w:val="en-AU" w:eastAsia="en-AU"/>
        </w:rPr>
        <mc:AlternateContent>
          <mc:Choice Requires="wps">
            <w:drawing>
              <wp:anchor distT="0" distB="0" distL="114300" distR="114300" simplePos="0" relativeHeight="251659264" behindDoc="1" locked="1" layoutInCell="1" allowOverlap="1" wp14:anchorId="5417489E" wp14:editId="7C7AD880">
                <wp:simplePos x="0" y="0"/>
                <wp:positionH relativeFrom="page">
                  <wp:posOffset>4876800</wp:posOffset>
                </wp:positionH>
                <wp:positionV relativeFrom="paragraph">
                  <wp:posOffset>-466725</wp:posOffset>
                </wp:positionV>
                <wp:extent cx="2752725" cy="10058400"/>
                <wp:effectExtent l="0" t="0" r="9525" b="0"/>
                <wp:wrapNone/>
                <wp:docPr id="11" name="Rectangle 11"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10058400"/>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71853" id="Rectangle 11" o:spid="_x0000_s1026" alt="Decorative" style="position:absolute;margin-left:384pt;margin-top:-36.75pt;width:216.75pt;height:11in;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" fillcolor="#17365d [2415]" stroked="f">
                <v:fill opacity="6682f"/>
                <w10:wrap anchorx="page"/>
                <w10:anchorlock/>
              </v:rect>
            </w:pict>
          </mc:Fallback>
        </mc:AlternateContent>
      </w:r>
    </w:p>
    <w:tbl>
      <w:tblPr>
        <w:tblW w:w="5042" w:type="pct"/>
        <w:tblLook w:val="0600" w:firstRow="0" w:lastRow="0" w:firstColumn="0" w:lastColumn="0" w:noHBand="1" w:noVBand="1"/>
      </w:tblPr>
      <w:tblGrid>
        <w:gridCol w:w="2655"/>
        <w:gridCol w:w="2074"/>
        <w:gridCol w:w="909"/>
        <w:gridCol w:w="747"/>
        <w:gridCol w:w="3240"/>
        <w:gridCol w:w="1175"/>
        <w:gridCol w:w="91"/>
      </w:tblGrid>
      <w:tr w:rsidR="006A2170" w14:paraId="093DFE13" w14:textId="77777777" w:rsidTr="006A2170">
        <w:tc>
          <w:tcPr>
            <w:tcW w:w="2295" w:type="pct"/>
            <w:gridSpan w:val="2"/>
          </w:tcPr>
          <w:p w14:paraId="28011E03" w14:textId="0363A76E" w:rsidR="002719D0" w:rsidRPr="001F1B4B" w:rsidRDefault="00000000" w:rsidP="00BE521F">
            <w:pPr>
              <w:pStyle w:val="Title"/>
              <w:rPr>
                <w:rFonts w:ascii="Gabriola" w:hAnsi="Gabriola"/>
                <w:b/>
                <w:bCs/>
                <w:sz w:val="48"/>
                <w:szCs w:val="48"/>
              </w:rPr>
            </w:pPr>
            <w:sdt>
              <w:sdtPr>
                <w:rPr>
                  <w:rFonts w:ascii="Gabriola" w:hAnsi="Gabriola"/>
                  <w:b/>
                  <w:bCs/>
                  <w:sz w:val="48"/>
                  <w:szCs w:val="48"/>
                </w:rPr>
                <w:id w:val="-1448844401"/>
                <w:placeholder>
                  <w:docPart w:val="C06EAE7CF73941318232C7A637C4E142"/>
                </w:placeholder>
                <w15:appearance w15:val="hidden"/>
              </w:sdtPr>
              <w:sdtContent>
                <w:r w:rsidR="001F1B4B" w:rsidRPr="00C84D41">
                  <w:rPr>
                    <w:rFonts w:ascii="Arial Rounded MT Bold" w:hAnsi="Arial Rounded MT Bold" w:cs="AngsanaUPC"/>
                    <w:b/>
                    <w:bCs/>
                    <w:sz w:val="44"/>
                    <w:szCs w:val="44"/>
                  </w:rPr>
                  <w:t>ESA Colorado Golden Lamp</w:t>
                </w:r>
              </w:sdtContent>
            </w:sdt>
            <w:r w:rsidR="00B7283D" w:rsidRPr="001F1B4B">
              <w:rPr>
                <w:rFonts w:ascii="Gabriola" w:hAnsi="Gabriola"/>
                <w:b/>
                <w:bCs/>
                <w:sz w:val="48"/>
                <w:szCs w:val="48"/>
              </w:rPr>
              <w:t xml:space="preserve"> </w:t>
            </w:r>
          </w:p>
          <w:p w14:paraId="052B9375" w14:textId="2D38ABC5" w:rsidR="002719D0" w:rsidRPr="008A3EBD" w:rsidRDefault="001F1B4B" w:rsidP="001F1B4B">
            <w:pPr>
              <w:pStyle w:val="Subtitle"/>
            </w:pPr>
            <w:r w:rsidRPr="001F1B4B">
              <w:rPr>
                <w:rFonts w:ascii="Gabriola" w:hAnsi="Gabriola"/>
                <w:b/>
                <w:bCs/>
                <w:sz w:val="44"/>
                <w:szCs w:val="44"/>
              </w:rPr>
              <w:t xml:space="preserve"> </w:t>
            </w:r>
            <w:r w:rsidR="002719D0">
              <w:rPr>
                <w:noProof/>
                <w:lang w:val="en-AU" w:eastAsia="en-AU"/>
              </w:rPr>
              <mc:AlternateContent>
                <mc:Choice Requires="wps">
                  <w:drawing>
                    <wp:inline distT="0" distB="0" distL="0" distR="0" wp14:anchorId="541EEE73" wp14:editId="41AE8E77">
                      <wp:extent cx="1145540" cy="0"/>
                      <wp:effectExtent l="0" t="19050" r="54610" b="38100"/>
                      <wp:docPr id="10" name="Line 13"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5540" cy="0"/>
                              </a:xfrm>
                              <a:prstGeom prst="line">
                                <a:avLst/>
                              </a:prstGeom>
                              <a:noFill/>
                              <a:ln w="6350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0FAC3968" id="Line 13" o:spid="_x0000_s1026" alt="Decorative" style="visibility:visible;mso-wrap-style:square;mso-left-percent:-10001;mso-top-percent:-10001;mso-position-horizontal:absolute;mso-position-horizontal-relative:char;mso-position-vertical:absolute;mso-position-vertical-relative:line;mso-left-percent:-10001;mso-top-percent:-10001" from="0,0" to="90.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" strokecolor="#231f20" strokeweight="5pt">
                      <w10:anchorlock/>
                    </v:line>
                  </w:pict>
                </mc:Fallback>
              </mc:AlternateContent>
            </w:r>
          </w:p>
        </w:tc>
        <w:tc>
          <w:tcPr>
            <w:tcW w:w="2124" w:type="pct"/>
            <w:gridSpan w:val="3"/>
          </w:tcPr>
          <w:p w14:paraId="73C4A500" w14:textId="77777777" w:rsidR="002719D0" w:rsidRDefault="002719D0"/>
        </w:tc>
        <w:tc>
          <w:tcPr>
            <w:tcW w:w="581" w:type="pct"/>
            <w:gridSpan w:val="2"/>
          </w:tcPr>
          <w:p w14:paraId="59FAE55D" w14:textId="7B618A0E" w:rsidR="002719D0" w:rsidRDefault="00000000" w:rsidP="008F2B7D">
            <w:pPr>
              <w:pStyle w:val="TopicDescription"/>
            </w:pPr>
            <w:sdt>
              <w:sdtPr>
                <w:id w:val="-2014445731"/>
                <w:placeholder>
                  <w:docPart w:val="CAA2B572D6844FB4987BB12D10262E86"/>
                </w:placeholder>
                <w15:appearance w15:val="hidden"/>
              </w:sdtPr>
              <w:sdtContent>
                <w:r w:rsidR="001F1B4B" w:rsidRPr="001F1B4B">
                  <w:rPr>
                    <w:rFonts w:ascii="Cavolini" w:hAnsi="Cavolini" w:cs="Cavolini"/>
                    <w:sz w:val="24"/>
                    <w:szCs w:val="24"/>
                  </w:rPr>
                  <w:t>October 2025      Volume 79      Issue 8</w:t>
                </w:r>
              </w:sdtContent>
            </w:sdt>
            <w:r w:rsidR="00B7283D">
              <w:t xml:space="preserve"> </w:t>
            </w:r>
          </w:p>
        </w:tc>
      </w:tr>
      <w:tr w:rsidR="006A2170" w14:paraId="70AAFE4B" w14:textId="77777777" w:rsidTr="006A2170">
        <w:trPr>
          <w:trHeight w:val="5904"/>
        </w:trPr>
        <w:tc>
          <w:tcPr>
            <w:tcW w:w="2295" w:type="pct"/>
            <w:gridSpan w:val="2"/>
          </w:tcPr>
          <w:p w14:paraId="4EF3B930" w14:textId="77777777" w:rsidR="002719D0" w:rsidRDefault="002719D0" w:rsidP="002719D0"/>
          <w:p w14:paraId="02A26AE8" w14:textId="2CB0932A" w:rsidR="001F1B4B" w:rsidRPr="00886AF9" w:rsidRDefault="00886AF9" w:rsidP="002719D0">
            <w:pPr>
              <w:rPr>
                <w:rFonts w:ascii="Arial Rounded MT Bold" w:hAnsi="Arial Rounded MT Bold"/>
                <w:b/>
                <w:bCs/>
                <w:sz w:val="36"/>
                <w:szCs w:val="36"/>
              </w:rPr>
            </w:pPr>
            <w:r>
              <w:rPr>
                <w:rFonts w:ascii="Congenial SemiBold" w:hAnsi="Congenial SemiBold"/>
                <w:sz w:val="40"/>
                <w:szCs w:val="40"/>
              </w:rPr>
              <w:t xml:space="preserve">        </w:t>
            </w:r>
            <w:r w:rsidR="001F1B4B" w:rsidRPr="00886AF9">
              <w:rPr>
                <w:rFonts w:ascii="Arial Rounded MT Bold" w:hAnsi="Arial Rounded MT Bold"/>
                <w:b/>
                <w:bCs/>
                <w:sz w:val="36"/>
                <w:szCs w:val="36"/>
              </w:rPr>
              <w:t>ESA Friends</w:t>
            </w:r>
          </w:p>
          <w:p w14:paraId="6E36D3A7" w14:textId="4190FA29" w:rsidR="001F1B4B" w:rsidRPr="00886AF9" w:rsidRDefault="00886AF9" w:rsidP="002719D0">
            <w:pPr>
              <w:rPr>
                <w:rFonts w:ascii="Arial Rounded MT Bold" w:hAnsi="Arial Rounded MT Bold"/>
                <w:b/>
                <w:bCs/>
                <w:sz w:val="36"/>
                <w:szCs w:val="36"/>
              </w:rPr>
            </w:pPr>
            <w:r w:rsidRPr="00886AF9">
              <w:rPr>
                <w:rFonts w:ascii="Arial Rounded MT Bold" w:hAnsi="Arial Rounded MT Bold"/>
                <w:b/>
                <w:bCs/>
                <w:sz w:val="36"/>
                <w:szCs w:val="36"/>
              </w:rPr>
              <w:t xml:space="preserve">                 </w:t>
            </w:r>
            <w:r w:rsidR="001F1B4B" w:rsidRPr="00886AF9">
              <w:rPr>
                <w:rFonts w:ascii="Arial Rounded MT Bold" w:hAnsi="Arial Rounded MT Bold"/>
                <w:b/>
                <w:bCs/>
                <w:sz w:val="36"/>
                <w:szCs w:val="36"/>
              </w:rPr>
              <w:t>In</w:t>
            </w:r>
          </w:p>
          <w:p w14:paraId="3777EFE9" w14:textId="557F7F2F" w:rsidR="001F1B4B" w:rsidRPr="00886AF9" w:rsidRDefault="00886AF9" w:rsidP="002719D0">
            <w:pPr>
              <w:rPr>
                <w:rFonts w:ascii="Arial Rounded MT Bold" w:hAnsi="Arial Rounded MT Bold"/>
                <w:b/>
                <w:bCs/>
                <w:sz w:val="36"/>
                <w:szCs w:val="36"/>
              </w:rPr>
            </w:pPr>
            <w:r w:rsidRPr="00886AF9">
              <w:rPr>
                <w:rFonts w:ascii="Arial Rounded MT Bold" w:hAnsi="Arial Rounded MT Bold"/>
                <w:b/>
                <w:bCs/>
                <w:sz w:val="36"/>
                <w:szCs w:val="36"/>
              </w:rPr>
              <w:t xml:space="preserve">    </w:t>
            </w:r>
            <w:r w:rsidR="001F1B4B" w:rsidRPr="00886AF9">
              <w:rPr>
                <w:rFonts w:ascii="Arial Rounded MT Bold" w:hAnsi="Arial Rounded MT Bold"/>
                <w:b/>
                <w:bCs/>
                <w:sz w:val="36"/>
                <w:szCs w:val="36"/>
              </w:rPr>
              <w:t>Perfect Harmony</w:t>
            </w:r>
          </w:p>
          <w:p w14:paraId="7BAB07AA" w14:textId="77777777" w:rsidR="001F1B4B" w:rsidRDefault="001F1B4B" w:rsidP="002719D0"/>
          <w:p w14:paraId="1E833897" w14:textId="538E6513" w:rsidR="001F1B4B" w:rsidRPr="00886AF9" w:rsidRDefault="00886AF9" w:rsidP="002719D0">
            <w:pPr>
              <w:rPr>
                <w:rFonts w:ascii="Congenial SemiBold" w:hAnsi="Congenial SemiBold"/>
                <w:sz w:val="32"/>
                <w:szCs w:val="32"/>
              </w:rPr>
            </w:pPr>
            <w:r>
              <w:rPr>
                <w:rFonts w:ascii="Congenial SemiBold" w:hAnsi="Congenial SemiBold"/>
                <w:sz w:val="32"/>
                <w:szCs w:val="32"/>
              </w:rPr>
              <w:t xml:space="preserve">  </w:t>
            </w:r>
            <w:r w:rsidR="001F1B4B" w:rsidRPr="00886AF9">
              <w:rPr>
                <w:rFonts w:ascii="Congenial SemiBold" w:hAnsi="Congenial SemiBold"/>
                <w:sz w:val="32"/>
                <w:szCs w:val="32"/>
              </w:rPr>
              <w:t xml:space="preserve">Lori Anderson </w:t>
            </w:r>
            <w:proofErr w:type="spellStart"/>
            <w:r w:rsidR="001F1B4B" w:rsidRPr="00886AF9">
              <w:rPr>
                <w:rFonts w:ascii="Congenial SemiBold" w:hAnsi="Congenial SemiBold"/>
                <w:sz w:val="32"/>
                <w:szCs w:val="32"/>
              </w:rPr>
              <w:t>Havelick</w:t>
            </w:r>
            <w:proofErr w:type="spellEnd"/>
            <w:r w:rsidR="006A2170">
              <w:rPr>
                <w:rFonts w:ascii="Congenial SemiBold" w:hAnsi="Congenial SemiBold"/>
                <w:noProof/>
                <w:sz w:val="32"/>
                <w:szCs w:val="32"/>
              </w:rPr>
              <w:t xml:space="preserve">                </w:t>
            </w:r>
          </w:p>
          <w:p w14:paraId="5C411AB4" w14:textId="77777777" w:rsidR="001F1B4B" w:rsidRPr="00886AF9" w:rsidRDefault="001F1B4B" w:rsidP="002719D0">
            <w:pPr>
              <w:rPr>
                <w:rFonts w:ascii="Congenial SemiBold" w:hAnsi="Congenial SemiBold"/>
              </w:rPr>
            </w:pPr>
            <w:r w:rsidRPr="00886AF9">
              <w:rPr>
                <w:rFonts w:ascii="Congenial SemiBold" w:hAnsi="Congenial SemiBold"/>
              </w:rPr>
              <w:t>Colorado State President 2025-2026</w:t>
            </w:r>
          </w:p>
          <w:p w14:paraId="2A48D7D9" w14:textId="585EC355" w:rsidR="00886AF9" w:rsidRPr="002719D0" w:rsidRDefault="00F670F7" w:rsidP="002719D0">
            <w:r>
              <w:t xml:space="preserve"> </w:t>
            </w:r>
            <w:r w:rsidR="00886AF9">
              <w:t xml:space="preserve">             </w:t>
            </w:r>
            <w:r w:rsidR="00886AF9">
              <w:rPr>
                <w:noProof/>
              </w:rPr>
              <w:drawing>
                <wp:inline distT="0" distB="0" distL="0" distR="0" wp14:anchorId="22117872" wp14:editId="1C4B962B">
                  <wp:extent cx="1447800" cy="1238250"/>
                  <wp:effectExtent l="0" t="0" r="0" b="0"/>
                  <wp:docPr id="1049390968" name="Picture 1" descr="A logo with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90968" name="Picture 1" descr="A logo with blue circle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447800" cy="1238250"/>
                          </a:xfrm>
                          <a:prstGeom prst="rect">
                            <a:avLst/>
                          </a:prstGeom>
                        </pic:spPr>
                      </pic:pic>
                    </a:graphicData>
                  </a:graphic>
                </wp:inline>
              </w:drawing>
            </w:r>
          </w:p>
        </w:tc>
        <w:tc>
          <w:tcPr>
            <w:tcW w:w="2124" w:type="pct"/>
            <w:gridSpan w:val="3"/>
          </w:tcPr>
          <w:p w14:paraId="478D7B78" w14:textId="5159076B" w:rsidR="002719D0" w:rsidRDefault="006A2170" w:rsidP="002719D0">
            <w:r>
              <w:rPr>
                <w:noProof/>
              </w:rPr>
              <w:drawing>
                <wp:inline distT="0" distB="0" distL="0" distR="0" wp14:anchorId="5F7E6A56" wp14:editId="67F48149">
                  <wp:extent cx="2962275" cy="2962275"/>
                  <wp:effectExtent l="0" t="0" r="9525" b="9525"/>
                  <wp:docPr id="153773192" name="Picture 27" descr="A heart shaped musical symb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3192" name="Picture 27" descr="A heart shaped musical symbol&#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2275" cy="2962275"/>
                          </a:xfrm>
                          <a:prstGeom prst="rect">
                            <a:avLst/>
                          </a:prstGeom>
                        </pic:spPr>
                      </pic:pic>
                    </a:graphicData>
                  </a:graphic>
                </wp:inline>
              </w:drawing>
            </w:r>
          </w:p>
        </w:tc>
        <w:tc>
          <w:tcPr>
            <w:tcW w:w="581" w:type="pct"/>
            <w:gridSpan w:val="2"/>
          </w:tcPr>
          <w:p w14:paraId="19C68A0E" w14:textId="77777777" w:rsidR="002719D0" w:rsidRDefault="002719D0" w:rsidP="002719D0"/>
        </w:tc>
      </w:tr>
      <w:tr w:rsidR="006A2170" w14:paraId="54191D2E" w14:textId="77777777" w:rsidTr="006A2170">
        <w:trPr>
          <w:trHeight w:val="1008"/>
        </w:trPr>
        <w:tc>
          <w:tcPr>
            <w:tcW w:w="2295" w:type="pct"/>
            <w:gridSpan w:val="2"/>
            <w:vMerge w:val="restart"/>
          </w:tcPr>
          <w:p w14:paraId="6AEA80D3" w14:textId="45C041B2" w:rsidR="00AD2E65" w:rsidRPr="00886AF9" w:rsidRDefault="00000000" w:rsidP="002719D0">
            <w:pPr>
              <w:pStyle w:val="Heading1"/>
              <w:rPr>
                <w:rFonts w:ascii="Arial Rounded MT Bold" w:hAnsi="Arial Rounded MT Bold"/>
                <w:sz w:val="36"/>
                <w:szCs w:val="36"/>
              </w:rPr>
            </w:pPr>
            <w:sdt>
              <w:sdtPr>
                <w:rPr>
                  <w:rFonts w:ascii="Arial Rounded MT Bold" w:hAnsi="Arial Rounded MT Bold"/>
                  <w:sz w:val="36"/>
                  <w:szCs w:val="36"/>
                </w:rPr>
                <w:id w:val="152189379"/>
                <w:placeholder>
                  <w:docPart w:val="C3B7840A3E2E4087A507887FBB68472C"/>
                </w:placeholder>
                <w15:appearance w15:val="hidden"/>
              </w:sdtPr>
              <w:sdtContent>
                <w:r w:rsidR="00886AF9" w:rsidRPr="00886AF9">
                  <w:rPr>
                    <w:rFonts w:ascii="Arial Rounded MT Bold" w:hAnsi="Arial Rounded MT Bold"/>
                    <w:sz w:val="36"/>
                    <w:szCs w:val="36"/>
                  </w:rPr>
                  <w:t>Editor’s Corner</w:t>
                </w:r>
              </w:sdtContent>
            </w:sdt>
            <w:r w:rsidR="00B7283D" w:rsidRPr="00886AF9">
              <w:rPr>
                <w:rFonts w:ascii="Arial Rounded MT Bold" w:hAnsi="Arial Rounded MT Bold"/>
                <w:sz w:val="36"/>
                <w:szCs w:val="36"/>
              </w:rPr>
              <w:t xml:space="preserve"> </w:t>
            </w:r>
          </w:p>
          <w:p w14:paraId="415D08FA" w14:textId="0485EA7D" w:rsidR="00AD2E65" w:rsidRDefault="00000000" w:rsidP="002719D0">
            <w:pPr>
              <w:pStyle w:val="Byline"/>
            </w:pPr>
            <w:sdt>
              <w:sdtPr>
                <w:id w:val="953295860"/>
                <w:placeholder>
                  <w:docPart w:val="2AB165B42ABE484B9C4DDC144AA7640B"/>
                </w:placeholder>
                <w15:appearance w15:val="hidden"/>
              </w:sdtPr>
              <w:sdtContent>
                <w:r w:rsidR="00886AF9">
                  <w:t>By Karen Addison, Golden Lamp Editor</w:t>
                </w:r>
              </w:sdtContent>
            </w:sdt>
            <w:r w:rsidR="00B7283D">
              <w:t xml:space="preserve"> </w:t>
            </w:r>
          </w:p>
          <w:sdt>
            <w:sdtPr>
              <w:id w:val="445277527"/>
              <w:placeholder>
                <w:docPart w:val="5829F987BE5446B886F60DCC63AA7921"/>
              </w:placeholder>
              <w15:appearance w15:val="hidden"/>
            </w:sdtPr>
            <w:sdtContent>
              <w:p w14:paraId="05E3C364" w14:textId="77777777" w:rsidR="00F670F7" w:rsidRDefault="00886AF9" w:rsidP="00886AF9">
                <w:r>
                  <w:t xml:space="preserve">I had such a good time at Fall Fest last weekend! Thank you to our hosts, Alpha Omicron in Salida. They are always such wonderful hosts and the food was wonderful, as usual! Thay had to make a quick switch to a different venue, which was a lovely community center even closer to the hotel. </w:t>
                </w:r>
              </w:p>
              <w:p w14:paraId="404968C7" w14:textId="77777777" w:rsidR="00F670F7" w:rsidRDefault="00886AF9" w:rsidP="00F670F7">
                <w:pPr>
                  <w:pStyle w:val="NoSpacing"/>
                </w:pPr>
                <w:r>
                  <w:t xml:space="preserve">As the trees are beginning to turn lovely colors in my neighborhood, I’m noticing my flowers and lawn are showing signs of going into hibernation for the winter. I’ve put together an article on how to </w:t>
                </w:r>
                <w:proofErr w:type="gramStart"/>
                <w:r>
                  <w:t>winterize</w:t>
                </w:r>
                <w:proofErr w:type="gramEnd"/>
                <w:r>
                  <w:t xml:space="preserve"> your flower beds. Look for this “educational” later in this issue. </w:t>
                </w:r>
              </w:p>
              <w:p w14:paraId="480B5061" w14:textId="43801D78" w:rsidR="00886AF9" w:rsidRDefault="006A2170" w:rsidP="00F670F7">
                <w:pPr>
                  <w:pStyle w:val="NoSpacing"/>
                </w:pPr>
                <w:r>
                  <w:t xml:space="preserve"> </w:t>
                </w:r>
              </w:p>
              <w:p w14:paraId="3AD5DC90" w14:textId="3D69703E" w:rsidR="00AD2E65" w:rsidRPr="002719D0" w:rsidRDefault="00886AF9" w:rsidP="00886AF9">
                <w:r>
                  <w:t xml:space="preserve"> </w:t>
                </w:r>
              </w:p>
            </w:sdtContent>
          </w:sdt>
        </w:tc>
        <w:tc>
          <w:tcPr>
            <w:tcW w:w="2124" w:type="pct"/>
            <w:gridSpan w:val="3"/>
            <w:vMerge w:val="restart"/>
          </w:tcPr>
          <w:p w14:paraId="1EBF701C" w14:textId="5436D5B5" w:rsidR="00AD2E65" w:rsidRPr="00C5684B" w:rsidRDefault="007B791A" w:rsidP="00681207">
            <w:pPr>
              <w:pStyle w:val="NoSpacing"/>
              <w:rPr>
                <w:sz w:val="20"/>
                <w:szCs w:val="20"/>
              </w:rPr>
            </w:pPr>
            <w:r>
              <w:t xml:space="preserve">                                                    </w:t>
            </w:r>
            <w:r w:rsidR="00681207" w:rsidRPr="00C5684B">
              <w:rPr>
                <w:sz w:val="20"/>
                <w:szCs w:val="20"/>
              </w:rPr>
              <w:t>PAGE</w:t>
            </w:r>
            <w:r w:rsidR="009C37AE" w:rsidRPr="00C5684B">
              <w:rPr>
                <w:sz w:val="20"/>
                <w:szCs w:val="20"/>
              </w:rPr>
              <w:t>S</w:t>
            </w:r>
            <w:r w:rsidR="00681207" w:rsidRPr="00C5684B">
              <w:rPr>
                <w:sz w:val="20"/>
                <w:szCs w:val="20"/>
              </w:rPr>
              <w:t xml:space="preserve"> </w:t>
            </w:r>
            <w:r w:rsidR="009C37AE" w:rsidRPr="00C5684B">
              <w:rPr>
                <w:sz w:val="20"/>
                <w:szCs w:val="20"/>
              </w:rPr>
              <w:t>2-4</w:t>
            </w:r>
            <w:r w:rsidR="00681207" w:rsidRPr="00C5684B">
              <w:rPr>
                <w:sz w:val="20"/>
                <w:szCs w:val="20"/>
              </w:rPr>
              <w:t xml:space="preserve"> </w:t>
            </w:r>
          </w:p>
          <w:p w14:paraId="61AF4D43" w14:textId="05902E3D" w:rsidR="00681207" w:rsidRDefault="00681207" w:rsidP="00681207">
            <w:pPr>
              <w:pStyle w:val="NoSpacing"/>
              <w:rPr>
                <w:sz w:val="20"/>
                <w:szCs w:val="20"/>
              </w:rPr>
            </w:pPr>
            <w:r w:rsidRPr="00681207">
              <w:rPr>
                <w:sz w:val="18"/>
                <w:szCs w:val="18"/>
              </w:rPr>
              <w:t xml:space="preserve">                                             </w:t>
            </w:r>
            <w:r>
              <w:rPr>
                <w:sz w:val="18"/>
                <w:szCs w:val="18"/>
              </w:rPr>
              <w:t xml:space="preserve">            </w:t>
            </w:r>
            <w:r w:rsidRPr="00681207">
              <w:rPr>
                <w:sz w:val="18"/>
                <w:szCs w:val="18"/>
              </w:rPr>
              <w:t xml:space="preserve">       </w:t>
            </w:r>
            <w:r w:rsidR="009C37AE">
              <w:rPr>
                <w:sz w:val="18"/>
                <w:szCs w:val="18"/>
              </w:rPr>
              <w:t xml:space="preserve"> </w:t>
            </w:r>
            <w:r w:rsidRPr="00681207">
              <w:rPr>
                <w:sz w:val="18"/>
                <w:szCs w:val="18"/>
              </w:rPr>
              <w:t xml:space="preserve"> </w:t>
            </w:r>
            <w:r w:rsidR="00C5684B">
              <w:rPr>
                <w:sz w:val="18"/>
                <w:szCs w:val="18"/>
              </w:rPr>
              <w:t xml:space="preserve">   </w:t>
            </w:r>
            <w:r w:rsidRPr="009C37AE">
              <w:rPr>
                <w:sz w:val="20"/>
                <w:szCs w:val="20"/>
              </w:rPr>
              <w:t>President</w:t>
            </w:r>
            <w:r w:rsidR="009C37AE" w:rsidRPr="009C37AE">
              <w:rPr>
                <w:sz w:val="20"/>
                <w:szCs w:val="20"/>
              </w:rPr>
              <w:t xml:space="preserve"> Pages</w:t>
            </w:r>
          </w:p>
          <w:p w14:paraId="51E37AFD" w14:textId="77777777" w:rsidR="00C5684B" w:rsidRPr="009C37AE" w:rsidRDefault="00C5684B" w:rsidP="00681207">
            <w:pPr>
              <w:pStyle w:val="NoSpacing"/>
              <w:rPr>
                <w:sz w:val="20"/>
                <w:szCs w:val="20"/>
              </w:rPr>
            </w:pPr>
          </w:p>
          <w:p w14:paraId="7A9BF65D" w14:textId="77777777" w:rsidR="00681207" w:rsidRPr="00C5684B" w:rsidRDefault="00681207" w:rsidP="00681207">
            <w:pPr>
              <w:pStyle w:val="NoSpacing"/>
              <w:rPr>
                <w:sz w:val="20"/>
                <w:szCs w:val="20"/>
              </w:rPr>
            </w:pPr>
            <w:r w:rsidRPr="009C37AE">
              <w:t xml:space="preserve">                                                    </w:t>
            </w:r>
            <w:r w:rsidRPr="00C5684B">
              <w:rPr>
                <w:sz w:val="20"/>
                <w:szCs w:val="20"/>
              </w:rPr>
              <w:t>PAGE</w:t>
            </w:r>
            <w:r w:rsidR="009C37AE" w:rsidRPr="00C5684B">
              <w:rPr>
                <w:sz w:val="20"/>
                <w:szCs w:val="20"/>
              </w:rPr>
              <w:t>S 5-12</w:t>
            </w:r>
            <w:r w:rsidRPr="00C5684B">
              <w:rPr>
                <w:sz w:val="20"/>
                <w:szCs w:val="20"/>
              </w:rPr>
              <w:t xml:space="preserve"> </w:t>
            </w:r>
          </w:p>
          <w:p w14:paraId="4B7AD2EB" w14:textId="77777777" w:rsidR="009C37AE" w:rsidRDefault="009C37AE" w:rsidP="00681207">
            <w:pPr>
              <w:pStyle w:val="NoSpacing"/>
              <w:rPr>
                <w:sz w:val="20"/>
                <w:szCs w:val="20"/>
              </w:rPr>
            </w:pPr>
            <w:r>
              <w:t xml:space="preserve">                                                        </w:t>
            </w:r>
            <w:r w:rsidRPr="00C5684B">
              <w:rPr>
                <w:sz w:val="20"/>
                <w:szCs w:val="20"/>
              </w:rPr>
              <w:t>Council Reports</w:t>
            </w:r>
          </w:p>
          <w:p w14:paraId="3B988327" w14:textId="77777777" w:rsidR="00C5684B" w:rsidRDefault="00C5684B" w:rsidP="00681207">
            <w:pPr>
              <w:pStyle w:val="NoSpacing"/>
              <w:rPr>
                <w:sz w:val="20"/>
                <w:szCs w:val="20"/>
              </w:rPr>
            </w:pPr>
          </w:p>
          <w:p w14:paraId="1260CD87" w14:textId="77777777" w:rsidR="00C5684B" w:rsidRDefault="00C5684B" w:rsidP="00681207">
            <w:pPr>
              <w:pStyle w:val="NoSpacing"/>
              <w:rPr>
                <w:sz w:val="20"/>
                <w:szCs w:val="20"/>
              </w:rPr>
            </w:pPr>
            <w:r>
              <w:rPr>
                <w:sz w:val="20"/>
                <w:szCs w:val="20"/>
              </w:rPr>
              <w:t xml:space="preserve">                                                          PAGES 13-14</w:t>
            </w:r>
          </w:p>
          <w:p w14:paraId="1039F388" w14:textId="77777777" w:rsidR="00C5684B" w:rsidRDefault="00C5684B" w:rsidP="00681207">
            <w:pPr>
              <w:pStyle w:val="NoSpacing"/>
              <w:rPr>
                <w:sz w:val="20"/>
                <w:szCs w:val="20"/>
              </w:rPr>
            </w:pPr>
            <w:r>
              <w:rPr>
                <w:sz w:val="20"/>
                <w:szCs w:val="20"/>
              </w:rPr>
              <w:t xml:space="preserve">                                                               Adi’s Update</w:t>
            </w:r>
          </w:p>
          <w:p w14:paraId="305152F3" w14:textId="77777777" w:rsidR="00C5684B" w:rsidRDefault="00C5684B" w:rsidP="00681207">
            <w:pPr>
              <w:pStyle w:val="NoSpacing"/>
              <w:rPr>
                <w:sz w:val="20"/>
                <w:szCs w:val="20"/>
              </w:rPr>
            </w:pPr>
          </w:p>
          <w:p w14:paraId="4B0F9A5A" w14:textId="2DBB90DE" w:rsidR="00C5684B" w:rsidRDefault="00C5684B" w:rsidP="00681207">
            <w:pPr>
              <w:pStyle w:val="NoSpacing"/>
              <w:rPr>
                <w:sz w:val="20"/>
                <w:szCs w:val="20"/>
              </w:rPr>
            </w:pPr>
            <w:r>
              <w:rPr>
                <w:sz w:val="20"/>
                <w:szCs w:val="20"/>
              </w:rPr>
              <w:t xml:space="preserve">                                                          PAGES 1</w:t>
            </w:r>
            <w:r w:rsidR="009E6F12">
              <w:rPr>
                <w:sz w:val="20"/>
                <w:szCs w:val="20"/>
              </w:rPr>
              <w:t>6</w:t>
            </w:r>
            <w:r>
              <w:rPr>
                <w:sz w:val="20"/>
                <w:szCs w:val="20"/>
              </w:rPr>
              <w:t>-2</w:t>
            </w:r>
            <w:r w:rsidR="009E6F12">
              <w:rPr>
                <w:sz w:val="20"/>
                <w:szCs w:val="20"/>
              </w:rPr>
              <w:t>3</w:t>
            </w:r>
          </w:p>
          <w:p w14:paraId="1FF6E60D" w14:textId="77777777" w:rsidR="00C5684B" w:rsidRDefault="00C5684B" w:rsidP="00681207">
            <w:pPr>
              <w:pStyle w:val="NoSpacing"/>
              <w:rPr>
                <w:sz w:val="20"/>
                <w:szCs w:val="20"/>
              </w:rPr>
            </w:pPr>
            <w:r>
              <w:rPr>
                <w:sz w:val="20"/>
                <w:szCs w:val="20"/>
              </w:rPr>
              <w:t xml:space="preserve">                                                               Chapters Reports</w:t>
            </w:r>
          </w:p>
          <w:p w14:paraId="1693BBA0" w14:textId="77777777" w:rsidR="00C5684B" w:rsidRDefault="00C5684B" w:rsidP="00681207">
            <w:pPr>
              <w:pStyle w:val="NoSpacing"/>
              <w:rPr>
                <w:sz w:val="20"/>
                <w:szCs w:val="20"/>
              </w:rPr>
            </w:pPr>
          </w:p>
          <w:p w14:paraId="758874D2" w14:textId="5F20181D" w:rsidR="00C5684B" w:rsidRDefault="00C5684B" w:rsidP="00681207">
            <w:pPr>
              <w:pStyle w:val="NoSpacing"/>
              <w:rPr>
                <w:sz w:val="20"/>
                <w:szCs w:val="20"/>
              </w:rPr>
            </w:pPr>
            <w:r>
              <w:rPr>
                <w:sz w:val="20"/>
                <w:szCs w:val="20"/>
              </w:rPr>
              <w:t xml:space="preserve">                                                          PAGES 2</w:t>
            </w:r>
            <w:r w:rsidR="009E6F12">
              <w:rPr>
                <w:sz w:val="20"/>
                <w:szCs w:val="20"/>
              </w:rPr>
              <w:t>4</w:t>
            </w:r>
            <w:r>
              <w:rPr>
                <w:sz w:val="20"/>
                <w:szCs w:val="20"/>
              </w:rPr>
              <w:t>-2</w:t>
            </w:r>
            <w:r w:rsidR="009E6F12">
              <w:rPr>
                <w:sz w:val="20"/>
                <w:szCs w:val="20"/>
              </w:rPr>
              <w:t>6</w:t>
            </w:r>
          </w:p>
          <w:p w14:paraId="6C8F80BB" w14:textId="77777777" w:rsidR="00C5684B" w:rsidRDefault="00C5684B" w:rsidP="00681207">
            <w:pPr>
              <w:pStyle w:val="NoSpacing"/>
              <w:rPr>
                <w:sz w:val="20"/>
                <w:szCs w:val="20"/>
              </w:rPr>
            </w:pPr>
            <w:r>
              <w:rPr>
                <w:sz w:val="20"/>
                <w:szCs w:val="20"/>
              </w:rPr>
              <w:t xml:space="preserve">                                                                Miscellaneous </w:t>
            </w:r>
          </w:p>
          <w:p w14:paraId="3B5F7D30" w14:textId="77777777" w:rsidR="00C5684B" w:rsidRDefault="00C5684B" w:rsidP="00681207">
            <w:pPr>
              <w:pStyle w:val="NoSpacing"/>
              <w:rPr>
                <w:sz w:val="20"/>
                <w:szCs w:val="20"/>
              </w:rPr>
            </w:pPr>
          </w:p>
          <w:p w14:paraId="0576C736" w14:textId="6E96674A" w:rsidR="00C5684B" w:rsidRDefault="00C5684B" w:rsidP="00681207">
            <w:pPr>
              <w:pStyle w:val="NoSpacing"/>
              <w:rPr>
                <w:sz w:val="20"/>
                <w:szCs w:val="20"/>
              </w:rPr>
            </w:pPr>
            <w:r>
              <w:rPr>
                <w:sz w:val="20"/>
                <w:szCs w:val="20"/>
              </w:rPr>
              <w:t xml:space="preserve">                                                           PAGE 2</w:t>
            </w:r>
            <w:r w:rsidR="009E6F12">
              <w:rPr>
                <w:sz w:val="20"/>
                <w:szCs w:val="20"/>
              </w:rPr>
              <w:t>7</w:t>
            </w:r>
            <w:r>
              <w:rPr>
                <w:sz w:val="20"/>
                <w:szCs w:val="20"/>
              </w:rPr>
              <w:t>-2</w:t>
            </w:r>
            <w:r w:rsidR="009E6F12">
              <w:rPr>
                <w:sz w:val="20"/>
                <w:szCs w:val="20"/>
              </w:rPr>
              <w:t>8</w:t>
            </w:r>
          </w:p>
          <w:p w14:paraId="397B4506" w14:textId="2309DF76" w:rsidR="00C5684B" w:rsidRPr="00C5684B" w:rsidRDefault="00C5684B" w:rsidP="00681207">
            <w:pPr>
              <w:pStyle w:val="NoSpacing"/>
              <w:rPr>
                <w:sz w:val="20"/>
                <w:szCs w:val="20"/>
              </w:rPr>
            </w:pPr>
            <w:r>
              <w:rPr>
                <w:sz w:val="20"/>
                <w:szCs w:val="20"/>
              </w:rPr>
              <w:t xml:space="preserve">                                                                For a Laugh</w:t>
            </w:r>
          </w:p>
        </w:tc>
        <w:tc>
          <w:tcPr>
            <w:tcW w:w="581" w:type="pct"/>
            <w:gridSpan w:val="2"/>
            <w:vAlign w:val="center"/>
          </w:tcPr>
          <w:p w14:paraId="15C57B55" w14:textId="7B9B5CB2" w:rsidR="00AD2E65" w:rsidRDefault="006A2170" w:rsidP="00AD2E65">
            <w:pPr>
              <w:pStyle w:val="TOCHeading"/>
            </w:pPr>
            <w:r>
              <w:t xml:space="preserve"> </w:t>
            </w:r>
          </w:p>
        </w:tc>
      </w:tr>
      <w:tr w:rsidR="006A2170" w14:paraId="39438253" w14:textId="77777777" w:rsidTr="006A2170">
        <w:trPr>
          <w:trHeight w:val="2700"/>
        </w:trPr>
        <w:tc>
          <w:tcPr>
            <w:tcW w:w="2295" w:type="pct"/>
            <w:gridSpan w:val="2"/>
            <w:vMerge/>
          </w:tcPr>
          <w:p w14:paraId="62815B7B" w14:textId="77777777" w:rsidR="00AD2E65" w:rsidRPr="002719D0" w:rsidRDefault="00AD2E65" w:rsidP="002719D0">
            <w:pPr>
              <w:pStyle w:val="Heading1"/>
            </w:pPr>
          </w:p>
        </w:tc>
        <w:tc>
          <w:tcPr>
            <w:tcW w:w="2124" w:type="pct"/>
            <w:gridSpan w:val="3"/>
            <w:vMerge/>
          </w:tcPr>
          <w:p w14:paraId="179F5B7F" w14:textId="77777777" w:rsidR="00AD2E65" w:rsidRDefault="00AD2E65" w:rsidP="00197602"/>
        </w:tc>
        <w:tc>
          <w:tcPr>
            <w:tcW w:w="581" w:type="pct"/>
            <w:gridSpan w:val="2"/>
            <w:tcMar>
              <w:left w:w="173" w:type="dxa"/>
              <w:right w:w="173" w:type="dxa"/>
            </w:tcMar>
          </w:tcPr>
          <w:p w14:paraId="2D693C85" w14:textId="78AA079D" w:rsidR="00AD2E65" w:rsidRDefault="00AD2E65" w:rsidP="00AD2E65">
            <w:pPr>
              <w:pStyle w:val="TopicDescription"/>
            </w:pPr>
          </w:p>
        </w:tc>
      </w:tr>
      <w:tr w:rsidR="00EF7D04" w14:paraId="5978E1B4" w14:textId="77777777" w:rsidTr="006A2170">
        <w:trPr>
          <w:gridAfter w:val="1"/>
          <w:wAfter w:w="42" w:type="pct"/>
          <w:trHeight w:val="11745"/>
        </w:trPr>
        <w:tc>
          <w:tcPr>
            <w:tcW w:w="2689" w:type="pct"/>
            <w:gridSpan w:val="3"/>
          </w:tcPr>
          <w:p w14:paraId="4097017B" w14:textId="2DF318D5" w:rsidR="00624FC0" w:rsidRPr="000D2922" w:rsidRDefault="00197602" w:rsidP="00624FC0">
            <w:pPr>
              <w:pStyle w:val="Heading1"/>
              <w:rPr>
                <w:rFonts w:ascii="Congenial SemiBold" w:hAnsi="Congenial SemiBold"/>
                <w:sz w:val="40"/>
                <w:szCs w:val="40"/>
              </w:rPr>
            </w:pPr>
            <w:r>
              <w:rPr>
                <w:noProof/>
                <w:lang w:val="en-AU" w:eastAsia="en-AU"/>
              </w:rPr>
              <w:lastRenderedPageBreak/>
              <mc:AlternateContent>
                <mc:Choice Requires="wps">
                  <w:drawing>
                    <wp:anchor distT="0" distB="0" distL="114300" distR="114300" simplePos="0" relativeHeight="251661312" behindDoc="1" locked="1" layoutInCell="1" allowOverlap="1" wp14:anchorId="1D0D2CCD" wp14:editId="2280FA08">
                      <wp:simplePos x="0" y="0"/>
                      <wp:positionH relativeFrom="column">
                        <wp:posOffset>-504825</wp:posOffset>
                      </wp:positionH>
                      <wp:positionV relativeFrom="paragraph">
                        <wp:posOffset>0</wp:posOffset>
                      </wp:positionV>
                      <wp:extent cx="4462145" cy="7266305"/>
                      <wp:effectExtent l="0" t="0" r="0" b="0"/>
                      <wp:wrapNone/>
                      <wp:docPr id="7" name="Rectangle 4" descr="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2145" cy="726630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99449" id="Rectangle 4" o:spid="_x0000_s1026" alt="Decorative" style="position:absolute;margin-left:-39.75pt;margin-top:0;width:351.35pt;height:572.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" fillcolor="#17365d [2415]" stroked="f">
                      <v:fill opacity="6682f"/>
                      <w10:anchorlock/>
                    </v:rect>
                  </w:pict>
                </mc:Fallback>
              </mc:AlternateContent>
            </w:r>
            <w:sdt>
              <w:sdtPr>
                <w:id w:val="498850335"/>
                <w:placeholder>
                  <w:docPart w:val="B23EAB5A9B7A48FCACD94C2DDA71A455"/>
                </w:placeholder>
                <w15:appearance w15:val="hidden"/>
              </w:sdtPr>
              <w:sdtEndPr>
                <w:rPr>
                  <w:rFonts w:ascii="Congenial SemiBold" w:hAnsi="Congenial SemiBold"/>
                  <w:sz w:val="40"/>
                  <w:szCs w:val="40"/>
                </w:rPr>
              </w:sdtEndPr>
              <w:sdtContent>
                <w:r w:rsidR="000D2922" w:rsidRPr="000D2922">
                  <w:rPr>
                    <w:rFonts w:ascii="Congenial SemiBold" w:hAnsi="Congenial SemiBold"/>
                    <w:sz w:val="40"/>
                    <w:szCs w:val="40"/>
                  </w:rPr>
                  <w:t>The President’s Philanthropic Project</w:t>
                </w:r>
              </w:sdtContent>
            </w:sdt>
            <w:r w:rsidR="00DD692E" w:rsidRPr="000D2922">
              <w:rPr>
                <w:rFonts w:ascii="Congenial SemiBold" w:hAnsi="Congenial SemiBold"/>
                <w:sz w:val="40"/>
                <w:szCs w:val="40"/>
              </w:rPr>
              <w:t xml:space="preserve"> </w:t>
            </w:r>
          </w:p>
          <w:p w14:paraId="7C209410" w14:textId="4D7B694D" w:rsidR="00624FC0" w:rsidRPr="00BE521F" w:rsidRDefault="00000000" w:rsidP="00BE521F">
            <w:pPr>
              <w:pStyle w:val="Byline"/>
            </w:pPr>
            <w:sdt>
              <w:sdtPr>
                <w:id w:val="-1224750073"/>
                <w:placeholder>
                  <w:docPart w:val="8E60923751214D5382A12F46FF22E4C3"/>
                </w:placeholder>
                <w15:appearance w15:val="hidden"/>
              </w:sdtPr>
              <w:sdtContent>
                <w:r w:rsidR="000D2922">
                  <w:t>By President Lori Anderson-</w:t>
                </w:r>
                <w:proofErr w:type="spellStart"/>
                <w:r w:rsidR="000D2922">
                  <w:t>Havelick</w:t>
                </w:r>
                <w:proofErr w:type="spellEnd"/>
              </w:sdtContent>
            </w:sdt>
            <w:r w:rsidR="00DD692E">
              <w:t xml:space="preserve"> </w:t>
            </w:r>
          </w:p>
          <w:sdt>
            <w:sdtPr>
              <w:rPr>
                <w:sz w:val="24"/>
                <w:szCs w:val="24"/>
              </w:rPr>
              <w:id w:val="-209732386"/>
              <w:placeholder>
                <w:docPart w:val="851666E215734794B30D0DD9D16E1FA5"/>
              </w:placeholder>
              <w15:appearance w15:val="hidden"/>
            </w:sdtPr>
            <w:sdtContent>
              <w:p w14:paraId="5F0A804D" w14:textId="77777777" w:rsidR="000D2922" w:rsidRPr="00C87041" w:rsidRDefault="00E712F5" w:rsidP="000D2922">
                <w:pPr>
                  <w:rPr>
                    <w:sz w:val="24"/>
                    <w:szCs w:val="24"/>
                  </w:rPr>
                </w:pPr>
                <w:r w:rsidRPr="00C87041">
                  <w:rPr>
                    <w:sz w:val="24"/>
                    <w:szCs w:val="24"/>
                  </w:rPr>
                  <w:t xml:space="preserve"> My Philanthropic Project this year is centered around serving the Veterans and active</w:t>
                </w:r>
                <w:r w:rsidR="000D2922" w:rsidRPr="00C87041">
                  <w:rPr>
                    <w:sz w:val="24"/>
                    <w:szCs w:val="24"/>
                  </w:rPr>
                  <w:t xml:space="preserve"> </w:t>
                </w:r>
                <w:r w:rsidRPr="00C87041">
                  <w:rPr>
                    <w:sz w:val="24"/>
                    <w:szCs w:val="24"/>
                  </w:rPr>
                  <w:t xml:space="preserve">Military. </w:t>
                </w:r>
              </w:p>
              <w:p w14:paraId="221EFECD" w14:textId="77777777" w:rsidR="000D2922" w:rsidRPr="00C87041" w:rsidRDefault="00E712F5" w:rsidP="000D2922">
                <w:pPr>
                  <w:rPr>
                    <w:sz w:val="24"/>
                    <w:szCs w:val="24"/>
                  </w:rPr>
                </w:pPr>
                <w:r w:rsidRPr="00C87041">
                  <w:rPr>
                    <w:sz w:val="24"/>
                    <w:szCs w:val="24"/>
                  </w:rPr>
                  <w:t>This include</w:t>
                </w:r>
                <w:r w:rsidR="000D2922" w:rsidRPr="00C87041">
                  <w:rPr>
                    <w:sz w:val="24"/>
                    <w:szCs w:val="24"/>
                  </w:rPr>
                  <w:t>s</w:t>
                </w:r>
                <w:r w:rsidRPr="00C87041">
                  <w:rPr>
                    <w:sz w:val="24"/>
                    <w:szCs w:val="24"/>
                  </w:rPr>
                  <w:t xml:space="preserve"> the Wreaths Across America program. 2025 Theme: Keep Moving</w:t>
                </w:r>
                <w:r w:rsidR="000D2922" w:rsidRPr="00C87041">
                  <w:rPr>
                    <w:sz w:val="24"/>
                    <w:szCs w:val="24"/>
                  </w:rPr>
                  <w:t xml:space="preserve"> </w:t>
                </w:r>
                <w:r w:rsidRPr="00C87041">
                  <w:rPr>
                    <w:sz w:val="24"/>
                    <w:szCs w:val="24"/>
                  </w:rPr>
                  <w:t xml:space="preserve">Forward. You can make donations at their site to sponsor a wreath </w:t>
                </w:r>
                <w:r w:rsidR="000D2922" w:rsidRPr="00C87041">
                  <w:rPr>
                    <w:sz w:val="24"/>
                    <w:szCs w:val="24"/>
                  </w:rPr>
                  <w:t>and</w:t>
                </w:r>
                <w:r w:rsidRPr="00C87041">
                  <w:rPr>
                    <w:sz w:val="24"/>
                    <w:szCs w:val="24"/>
                  </w:rPr>
                  <w:t xml:space="preserve"> if you are able to</w:t>
                </w:r>
                <w:r w:rsidR="000D2922" w:rsidRPr="00C87041">
                  <w:rPr>
                    <w:sz w:val="24"/>
                    <w:szCs w:val="24"/>
                  </w:rPr>
                  <w:t xml:space="preserve"> </w:t>
                </w:r>
                <w:r w:rsidRPr="00C87041">
                  <w:rPr>
                    <w:sz w:val="24"/>
                    <w:szCs w:val="24"/>
                  </w:rPr>
                  <w:t>participate in the laying of the Wreaths at Veterans Cemeteries. It is $17.00 to sponsor a</w:t>
                </w:r>
                <w:r w:rsidR="000D2922" w:rsidRPr="00C87041">
                  <w:rPr>
                    <w:sz w:val="24"/>
                    <w:szCs w:val="24"/>
                  </w:rPr>
                  <w:t xml:space="preserve"> </w:t>
                </w:r>
                <w:r w:rsidRPr="00C87041">
                  <w:rPr>
                    <w:sz w:val="24"/>
                    <w:szCs w:val="24"/>
                  </w:rPr>
                  <w:t xml:space="preserve">wreath. The date to lay the wreaths will be Dec 13. WreathsAcrossAmerica.com. </w:t>
                </w:r>
              </w:p>
              <w:p w14:paraId="47FE37F4" w14:textId="77777777" w:rsidR="00624FC0" w:rsidRPr="00C87041" w:rsidRDefault="00E712F5" w:rsidP="000D2922">
                <w:pPr>
                  <w:rPr>
                    <w:sz w:val="24"/>
                    <w:szCs w:val="24"/>
                  </w:rPr>
                </w:pPr>
                <w:r w:rsidRPr="00C87041">
                  <w:rPr>
                    <w:sz w:val="24"/>
                    <w:szCs w:val="24"/>
                  </w:rPr>
                  <w:t>Chapters are</w:t>
                </w:r>
                <w:r w:rsidR="000D2922" w:rsidRPr="00C87041">
                  <w:rPr>
                    <w:sz w:val="24"/>
                    <w:szCs w:val="24"/>
                  </w:rPr>
                  <w:t xml:space="preserve"> also </w:t>
                </w:r>
                <w:r w:rsidRPr="00C87041">
                  <w:rPr>
                    <w:sz w:val="24"/>
                    <w:szCs w:val="24"/>
                  </w:rPr>
                  <w:t>encouraged to contact their local VA Hospital to explore possible programs such as providing</w:t>
                </w:r>
                <w:r w:rsidR="000D2922" w:rsidRPr="00C87041">
                  <w:rPr>
                    <w:sz w:val="24"/>
                    <w:szCs w:val="24"/>
                  </w:rPr>
                  <w:t xml:space="preserve"> </w:t>
                </w:r>
                <w:r w:rsidRPr="00C87041">
                  <w:rPr>
                    <w:sz w:val="24"/>
                    <w:szCs w:val="24"/>
                  </w:rPr>
                  <w:t>ice cream bars, sandwiches, any lunch menu, or Word search, Crossword, and Sudoku puzzles.</w:t>
                </w:r>
              </w:p>
              <w:p w14:paraId="5357065B" w14:textId="77777777" w:rsidR="00C87041" w:rsidRPr="00C87041" w:rsidRDefault="00000000" w:rsidP="000D2922">
                <w:pPr>
                  <w:rPr>
                    <w:sz w:val="24"/>
                    <w:szCs w:val="24"/>
                  </w:rPr>
                </w:pPr>
              </w:p>
            </w:sdtContent>
          </w:sdt>
          <w:p w14:paraId="792107D7" w14:textId="58DA8CC3" w:rsidR="00C87041" w:rsidRDefault="00C87041" w:rsidP="000D2922">
            <w:r>
              <w:rPr>
                <w:noProof/>
              </w:rPr>
              <w:t xml:space="preserve"> </w:t>
            </w:r>
            <w:r>
              <w:rPr>
                <w:noProof/>
              </w:rPr>
              <w:drawing>
                <wp:inline distT="0" distB="0" distL="0" distR="0" wp14:anchorId="66FFEF7D" wp14:editId="397E596F">
                  <wp:extent cx="3342366" cy="2265680"/>
                  <wp:effectExtent l="0" t="0" r="0" b="1270"/>
                  <wp:docPr id="2133660254" name="Picture 2133660254" descr="National Wreaths Across America Day: Remember, Honor, T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onal Wreaths Across America Day: Remember, Honor, Teach"/>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1268" cy="2278493"/>
                          </a:xfrm>
                          <a:prstGeom prst="rect">
                            <a:avLst/>
                          </a:prstGeom>
                          <a:noFill/>
                          <a:ln>
                            <a:noFill/>
                          </a:ln>
                        </pic:spPr>
                      </pic:pic>
                    </a:graphicData>
                  </a:graphic>
                </wp:inline>
              </w:drawing>
            </w:r>
          </w:p>
        </w:tc>
        <w:tc>
          <w:tcPr>
            <w:tcW w:w="324" w:type="pct"/>
          </w:tcPr>
          <w:p w14:paraId="0336C004" w14:textId="77777777" w:rsidR="00624FC0" w:rsidRPr="00624FC0" w:rsidRDefault="00624FC0" w:rsidP="00624FC0"/>
        </w:tc>
        <w:tc>
          <w:tcPr>
            <w:tcW w:w="1945" w:type="pct"/>
            <w:gridSpan w:val="2"/>
          </w:tcPr>
          <w:p w14:paraId="66710522" w14:textId="41E51965" w:rsidR="00624FC0" w:rsidRPr="000D2922" w:rsidRDefault="00000000" w:rsidP="00624FC0">
            <w:pPr>
              <w:pStyle w:val="Heading2"/>
              <w:rPr>
                <w:rFonts w:ascii="Congenial SemiBold" w:hAnsi="Congenial SemiBold"/>
                <w:sz w:val="32"/>
                <w:szCs w:val="32"/>
              </w:rPr>
            </w:pPr>
            <w:sdt>
              <w:sdtPr>
                <w:rPr>
                  <w:rFonts w:ascii="Congenial SemiBold" w:hAnsi="Congenial SemiBold"/>
                  <w:sz w:val="32"/>
                  <w:szCs w:val="32"/>
                </w:rPr>
                <w:id w:val="1176769759"/>
                <w:placeholder>
                  <w:docPart w:val="0138065310024BEE9C3F710EE67F2C17"/>
                </w:placeholder>
                <w15:appearance w15:val="hidden"/>
              </w:sdtPr>
              <w:sdtContent>
                <w:r w:rsidR="000D2922" w:rsidRPr="000D2922">
                  <w:rPr>
                    <w:rFonts w:ascii="Congenial SemiBold" w:hAnsi="Congenial SemiBold"/>
                    <w:sz w:val="32"/>
                    <w:szCs w:val="32"/>
                  </w:rPr>
                  <w:t>Cards for the Veterans</w:t>
                </w:r>
              </w:sdtContent>
            </w:sdt>
            <w:r w:rsidR="00DD692E" w:rsidRPr="000D2922">
              <w:rPr>
                <w:rFonts w:ascii="Congenial SemiBold" w:hAnsi="Congenial SemiBold"/>
                <w:sz w:val="32"/>
                <w:szCs w:val="32"/>
              </w:rPr>
              <w:t xml:space="preserve"> </w:t>
            </w:r>
          </w:p>
          <w:p w14:paraId="3A1A7C1E" w14:textId="2A98EF16" w:rsidR="00624FC0" w:rsidRDefault="00000000" w:rsidP="00C87041">
            <w:pPr>
              <w:pStyle w:val="Byline"/>
              <w:rPr>
                <w:noProof/>
                <w:lang w:val="en-AU" w:eastAsia="en-AU"/>
              </w:rPr>
            </w:pPr>
            <w:sdt>
              <w:sdtPr>
                <w:id w:val="258884692"/>
                <w:placeholder>
                  <w:docPart w:val="7A8B792D687A46A889C959FB5DE24A35"/>
                </w:placeholder>
                <w15:appearance w15:val="hidden"/>
              </w:sdtPr>
              <w:sdtContent>
                <w:r w:rsidR="000D2922">
                  <w:t xml:space="preserve"> </w:t>
                </w:r>
              </w:sdtContent>
            </w:sdt>
            <w:r w:rsidR="00DD692E">
              <w:t xml:space="preserve"> </w:t>
            </w:r>
            <w:sdt>
              <w:sdtPr>
                <w:id w:val="860323245"/>
                <w:placeholder>
                  <w:docPart w:val="FDAC9F0CA3794B4CB86C530FC5866EFC"/>
                </w:placeholder>
                <w15:appearance w15:val="hidden"/>
              </w:sdtPr>
              <w:sdtContent>
                <w:r w:rsidR="000D2922">
                  <w:t>By President Lori Anderson-</w:t>
                </w:r>
                <w:proofErr w:type="spellStart"/>
                <w:r w:rsidR="000D2922">
                  <w:t>Havelick</w:t>
                </w:r>
                <w:proofErr w:type="spellEnd"/>
              </w:sdtContent>
            </w:sdt>
            <w:r w:rsidR="000D2922">
              <w:t xml:space="preserve"> </w:t>
            </w:r>
          </w:p>
          <w:p w14:paraId="4D73F038" w14:textId="061537BB" w:rsidR="00C87041" w:rsidRDefault="00C87041" w:rsidP="00197602">
            <w:pPr>
              <w:rPr>
                <w:noProof/>
                <w:lang w:val="en-AU" w:eastAsia="en-AU"/>
              </w:rPr>
            </w:pPr>
            <w:r>
              <w:rPr>
                <w:noProof/>
                <w:lang w:val="en-AU" w:eastAsia="en-AU"/>
              </w:rPr>
              <w:drawing>
                <wp:inline distT="0" distB="0" distL="0" distR="0" wp14:anchorId="2A7EBFF5" wp14:editId="286AF72B">
                  <wp:extent cx="2552700" cy="1571625"/>
                  <wp:effectExtent l="0" t="0" r="0" b="9525"/>
                  <wp:docPr id="134528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2700" cy="1571625"/>
                          </a:xfrm>
                          <a:prstGeom prst="rect">
                            <a:avLst/>
                          </a:prstGeom>
                          <a:noFill/>
                        </pic:spPr>
                      </pic:pic>
                    </a:graphicData>
                  </a:graphic>
                </wp:inline>
              </w:drawing>
            </w:r>
          </w:p>
          <w:sdt>
            <w:sdtPr>
              <w:id w:val="1620411488"/>
              <w:placeholder>
                <w:docPart w:val="0802A6DAD0AE4CE7A8C833978A63014B"/>
              </w:placeholder>
              <w15:appearance w15:val="hidden"/>
            </w:sdtPr>
            <w:sdtContent>
              <w:p w14:paraId="081F6312" w14:textId="0CEF0D8B" w:rsidR="000D2922" w:rsidRPr="004E0F9F" w:rsidRDefault="000D2922" w:rsidP="000D2922">
                <w:pPr>
                  <w:rPr>
                    <w:sz w:val="24"/>
                    <w:szCs w:val="24"/>
                  </w:rPr>
                </w:pPr>
                <w:r>
                  <w:t xml:space="preserve"> </w:t>
                </w:r>
                <w:r w:rsidR="00CE5166">
                  <w:rPr>
                    <w:sz w:val="24"/>
                    <w:szCs w:val="24"/>
                  </w:rPr>
                  <w:t xml:space="preserve">Send thank you cards to </w:t>
                </w:r>
                <w:r w:rsidRPr="004E0F9F">
                  <w:rPr>
                    <w:sz w:val="24"/>
                    <w:szCs w:val="24"/>
                  </w:rPr>
                  <w:t xml:space="preserve">Operation Gratitude. </w:t>
                </w:r>
              </w:p>
              <w:p w14:paraId="44F2DB47" w14:textId="2469C10A" w:rsidR="000D2922" w:rsidRPr="004E0F9F" w:rsidRDefault="000D2922" w:rsidP="000D2922">
                <w:pPr>
                  <w:rPr>
                    <w:sz w:val="24"/>
                    <w:szCs w:val="24"/>
                  </w:rPr>
                </w:pPr>
                <w:r w:rsidRPr="004E0F9F">
                  <w:rPr>
                    <w:sz w:val="24"/>
                    <w:szCs w:val="24"/>
                  </w:rPr>
                  <w:t>Directions are as follows:</w:t>
                </w:r>
              </w:p>
              <w:p w14:paraId="33D2FBA0" w14:textId="77777777" w:rsidR="000D2922" w:rsidRPr="004E0F9F" w:rsidRDefault="000D2922" w:rsidP="000D2922">
                <w:pPr>
                  <w:rPr>
                    <w:sz w:val="24"/>
                    <w:szCs w:val="24"/>
                  </w:rPr>
                </w:pPr>
                <w:r w:rsidRPr="004E0F9F">
                  <w:rPr>
                    <w:sz w:val="24"/>
                    <w:szCs w:val="24"/>
                  </w:rPr>
                  <w:t>Most of you know the address and what to do. Here is a reminder.</w:t>
                </w:r>
              </w:p>
              <w:p w14:paraId="06A478FE" w14:textId="77777777" w:rsidR="000D2922" w:rsidRPr="004E0F9F" w:rsidRDefault="000D2922" w:rsidP="000D2922">
                <w:pPr>
                  <w:pStyle w:val="NoSpacing"/>
                  <w:rPr>
                    <w:sz w:val="24"/>
                    <w:szCs w:val="24"/>
                  </w:rPr>
                </w:pPr>
              </w:p>
              <w:p w14:paraId="0EDEEF73" w14:textId="77777777" w:rsidR="000D2922" w:rsidRPr="004E0F9F" w:rsidRDefault="000D2922" w:rsidP="000D2922">
                <w:pPr>
                  <w:pStyle w:val="NoSpacing"/>
                  <w:rPr>
                    <w:sz w:val="24"/>
                    <w:szCs w:val="24"/>
                  </w:rPr>
                </w:pPr>
                <w:r w:rsidRPr="004E0F9F">
                  <w:rPr>
                    <w:sz w:val="24"/>
                    <w:szCs w:val="24"/>
                  </w:rPr>
                  <w:t>Operation Gratitude</w:t>
                </w:r>
              </w:p>
              <w:p w14:paraId="254B2CE4" w14:textId="2109C533" w:rsidR="000D2922" w:rsidRPr="004E0F9F" w:rsidRDefault="000D2922" w:rsidP="000D2922">
                <w:pPr>
                  <w:pStyle w:val="NoSpacing"/>
                  <w:rPr>
                    <w:sz w:val="24"/>
                    <w:szCs w:val="24"/>
                  </w:rPr>
                </w:pPr>
                <w:r w:rsidRPr="004E0F9F">
                  <w:rPr>
                    <w:sz w:val="24"/>
                    <w:szCs w:val="24"/>
                  </w:rPr>
                  <w:t>19748 Dearborn St</w:t>
                </w:r>
              </w:p>
              <w:p w14:paraId="5005ECBC" w14:textId="77777777" w:rsidR="000D2922" w:rsidRPr="004E0F9F" w:rsidRDefault="000D2922" w:rsidP="000D2922">
                <w:pPr>
                  <w:pStyle w:val="NoSpacing"/>
                  <w:rPr>
                    <w:sz w:val="24"/>
                    <w:szCs w:val="24"/>
                  </w:rPr>
                </w:pPr>
                <w:r w:rsidRPr="004E0F9F">
                  <w:rPr>
                    <w:sz w:val="24"/>
                    <w:szCs w:val="24"/>
                  </w:rPr>
                  <w:t>Chatsworth, CA 91311</w:t>
                </w:r>
              </w:p>
              <w:p w14:paraId="0E57D432" w14:textId="77777777" w:rsidR="000D2922" w:rsidRPr="004E0F9F" w:rsidRDefault="000D2922" w:rsidP="000D2922">
                <w:pPr>
                  <w:rPr>
                    <w:sz w:val="24"/>
                    <w:szCs w:val="24"/>
                  </w:rPr>
                </w:pPr>
                <w:r w:rsidRPr="004E0F9F">
                  <w:rPr>
                    <w:sz w:val="24"/>
                    <w:szCs w:val="24"/>
                  </w:rPr>
                  <w:t>1. Include an envelope - for each card provide an envelope, check for fit.</w:t>
                </w:r>
              </w:p>
              <w:p w14:paraId="5A744B38" w14:textId="77777777" w:rsidR="000D2922" w:rsidRPr="004E0F9F" w:rsidRDefault="000D2922" w:rsidP="000D2922">
                <w:pPr>
                  <w:rPr>
                    <w:sz w:val="24"/>
                    <w:szCs w:val="24"/>
                  </w:rPr>
                </w:pPr>
                <w:r w:rsidRPr="004E0F9F">
                  <w:rPr>
                    <w:sz w:val="24"/>
                    <w:szCs w:val="24"/>
                  </w:rPr>
                  <w:t>2. Don’t insert the card - Do not place the card in the envelope.</w:t>
                </w:r>
              </w:p>
              <w:p w14:paraId="3A768101" w14:textId="77777777" w:rsidR="000D2922" w:rsidRPr="004E0F9F" w:rsidRDefault="000D2922" w:rsidP="000D2922">
                <w:pPr>
                  <w:rPr>
                    <w:sz w:val="24"/>
                    <w:szCs w:val="24"/>
                  </w:rPr>
                </w:pPr>
                <w:r w:rsidRPr="004E0F9F">
                  <w:rPr>
                    <w:sz w:val="24"/>
                    <w:szCs w:val="24"/>
                  </w:rPr>
                  <w:t>3. Slide the card under the envelope flap, ensuring it is visible.</w:t>
                </w:r>
              </w:p>
              <w:p w14:paraId="6F3FDF26" w14:textId="77777777" w:rsidR="000D2922" w:rsidRPr="004E0F9F" w:rsidRDefault="000D2922" w:rsidP="000D2922">
                <w:pPr>
                  <w:rPr>
                    <w:sz w:val="24"/>
                    <w:szCs w:val="24"/>
                  </w:rPr>
                </w:pPr>
                <w:r w:rsidRPr="004E0F9F">
                  <w:rPr>
                    <w:sz w:val="24"/>
                    <w:szCs w:val="24"/>
                  </w:rPr>
                  <w:t>4. No Stamps - Do not include stamps on the envelope.</w:t>
                </w:r>
              </w:p>
              <w:p w14:paraId="7C40B551" w14:textId="0060A234" w:rsidR="00624FC0" w:rsidRDefault="000D2922" w:rsidP="000D2922">
                <w:r w:rsidRPr="004E0F9F">
                  <w:rPr>
                    <w:sz w:val="24"/>
                    <w:szCs w:val="24"/>
                  </w:rPr>
                  <w:t>5. Send cards in a large brown envelope.</w:t>
                </w:r>
              </w:p>
            </w:sdtContent>
          </w:sdt>
        </w:tc>
      </w:tr>
      <w:tr w:rsidR="00624FC0" w14:paraId="3907A8B4" w14:textId="77777777" w:rsidTr="006A2170">
        <w:trPr>
          <w:gridAfter w:val="1"/>
          <w:wAfter w:w="42" w:type="pct"/>
          <w:trHeight w:val="1894"/>
        </w:trPr>
        <w:tc>
          <w:tcPr>
            <w:tcW w:w="1281" w:type="pct"/>
            <w:shd w:val="clear" w:color="auto" w:fill="EAF1DD" w:themeFill="accent3" w:themeFillTint="33"/>
            <w:tcMar>
              <w:top w:w="86" w:type="dxa"/>
              <w:left w:w="216" w:type="dxa"/>
              <w:bottom w:w="115" w:type="dxa"/>
              <w:right w:w="216" w:type="dxa"/>
            </w:tcMar>
          </w:tcPr>
          <w:p w14:paraId="1BA8C540" w14:textId="77777777" w:rsidR="00624FC0" w:rsidRPr="00C1479A" w:rsidRDefault="00C1479A" w:rsidP="00BE521F">
            <w:pPr>
              <w:pStyle w:val="Byline"/>
              <w:rPr>
                <w:rFonts w:ascii="Congenial SemiBold" w:hAnsi="Congenial SemiBold"/>
                <w:sz w:val="32"/>
                <w:szCs w:val="32"/>
              </w:rPr>
            </w:pPr>
            <w:r w:rsidRPr="00C1479A">
              <w:rPr>
                <w:rFonts w:ascii="Congenial SemiBold" w:hAnsi="Congenial SemiBold"/>
                <w:sz w:val="32"/>
                <w:szCs w:val="32"/>
              </w:rPr>
              <w:t>Mark your Calendars</w:t>
            </w:r>
          </w:p>
          <w:p w14:paraId="42EFCA8C" w14:textId="43825D94" w:rsidR="00C1479A" w:rsidRPr="00C1479A" w:rsidRDefault="00C1479A" w:rsidP="00BE521F">
            <w:pPr>
              <w:pStyle w:val="Byline"/>
              <w:rPr>
                <w:sz w:val="24"/>
                <w:szCs w:val="24"/>
              </w:rPr>
            </w:pPr>
            <w:r w:rsidRPr="00C1479A">
              <w:rPr>
                <w:sz w:val="24"/>
                <w:szCs w:val="24"/>
              </w:rPr>
              <w:t>Upcoming Events on the Website</w:t>
            </w:r>
          </w:p>
        </w:tc>
        <w:tc>
          <w:tcPr>
            <w:tcW w:w="3677" w:type="pct"/>
            <w:gridSpan w:val="5"/>
            <w:shd w:val="clear" w:color="auto" w:fill="EAF1DD" w:themeFill="accent3" w:themeFillTint="33"/>
            <w:tcMar>
              <w:top w:w="86" w:type="dxa"/>
              <w:left w:w="216" w:type="dxa"/>
              <w:bottom w:w="115" w:type="dxa"/>
              <w:right w:w="216" w:type="dxa"/>
            </w:tcMar>
          </w:tcPr>
          <w:sdt>
            <w:sdtPr>
              <w:rPr>
                <w:sz w:val="24"/>
                <w:szCs w:val="24"/>
              </w:rPr>
              <w:id w:val="-1587226249"/>
              <w:placeholder>
                <w:docPart w:val="BE8958021742492A8A0DCCB0EC3EF5EB"/>
              </w:placeholder>
              <w15:appearance w15:val="hidden"/>
            </w:sdtPr>
            <w:sdtContent>
              <w:p w14:paraId="5411FE90" w14:textId="2EA2B2DA" w:rsidR="00624FC0" w:rsidRPr="00C1479A" w:rsidRDefault="000D2922" w:rsidP="000D2922">
                <w:pPr>
                  <w:pStyle w:val="NoSpacing"/>
                  <w:rPr>
                    <w:sz w:val="24"/>
                    <w:szCs w:val="24"/>
                  </w:rPr>
                </w:pPr>
                <w:r w:rsidRPr="00C1479A">
                  <w:rPr>
                    <w:sz w:val="24"/>
                    <w:szCs w:val="24"/>
                  </w:rPr>
                  <w:t>Colorado State Chapter Dues d</w:t>
                </w:r>
                <w:r w:rsidR="00C1479A" w:rsidRPr="00C1479A">
                  <w:rPr>
                    <w:sz w:val="24"/>
                    <w:szCs w:val="24"/>
                  </w:rPr>
                  <w:t>eadline</w:t>
                </w:r>
                <w:r w:rsidRPr="00C1479A">
                  <w:rPr>
                    <w:sz w:val="24"/>
                    <w:szCs w:val="24"/>
                  </w:rPr>
                  <w:t xml:space="preserve"> December 1</w:t>
                </w:r>
              </w:p>
              <w:p w14:paraId="46758557" w14:textId="1D158C41" w:rsidR="00C1479A" w:rsidRPr="00C1479A" w:rsidRDefault="00C1479A" w:rsidP="000D2922">
                <w:pPr>
                  <w:pStyle w:val="NoSpacing"/>
                  <w:rPr>
                    <w:sz w:val="24"/>
                    <w:szCs w:val="24"/>
                  </w:rPr>
                </w:pPr>
                <w:r w:rsidRPr="00C1479A">
                  <w:rPr>
                    <w:sz w:val="24"/>
                    <w:szCs w:val="24"/>
                  </w:rPr>
                  <w:t>Mail to Susan Winton, Treasurer/Disaster Chairman</w:t>
                </w:r>
              </w:p>
              <w:p w14:paraId="7AD872C9" w14:textId="77777777" w:rsidR="00C1479A" w:rsidRPr="00C1479A" w:rsidRDefault="00000000" w:rsidP="000D2922">
                <w:pPr>
                  <w:pStyle w:val="NoSpacing"/>
                  <w:rPr>
                    <w:sz w:val="24"/>
                    <w:szCs w:val="24"/>
                  </w:rPr>
                </w:pPr>
              </w:p>
            </w:sdtContent>
          </w:sdt>
          <w:p w14:paraId="5558EFCC" w14:textId="5EB267FD" w:rsidR="00C1479A" w:rsidRPr="00C1479A" w:rsidRDefault="00C1479A" w:rsidP="000D2922">
            <w:pPr>
              <w:pStyle w:val="NoSpacing"/>
              <w:rPr>
                <w:sz w:val="24"/>
                <w:szCs w:val="24"/>
              </w:rPr>
            </w:pPr>
            <w:r w:rsidRPr="00C1479A">
              <w:rPr>
                <w:sz w:val="24"/>
                <w:szCs w:val="24"/>
              </w:rPr>
              <w:t>St Jude Dream Home Denver Open House September 20-October 21</w:t>
            </w:r>
          </w:p>
          <w:p w14:paraId="4A22EDC0" w14:textId="3D16EA95" w:rsidR="00C1479A" w:rsidRDefault="00C1479A" w:rsidP="000D2922">
            <w:pPr>
              <w:pStyle w:val="NoSpacing"/>
            </w:pPr>
            <w:r w:rsidRPr="00C1479A">
              <w:rPr>
                <w:sz w:val="24"/>
                <w:szCs w:val="24"/>
              </w:rPr>
              <w:t>Giveaway     October 23</w:t>
            </w:r>
          </w:p>
        </w:tc>
      </w:tr>
    </w:tbl>
    <w:p w14:paraId="75DFE5F1" w14:textId="77777777" w:rsidR="00197602" w:rsidRDefault="00197602" w:rsidP="00B97E24">
      <w:pPr>
        <w:pStyle w:val="ObjectAnchor"/>
      </w:pPr>
    </w:p>
    <w:p w14:paraId="360919B6" w14:textId="57D8BBE4" w:rsidR="008500DA" w:rsidRPr="00681207" w:rsidRDefault="00681207" w:rsidP="00B97E24">
      <w:pPr>
        <w:pStyle w:val="ObjectAnchor"/>
        <w:rPr>
          <w:sz w:val="20"/>
          <w:szCs w:val="20"/>
        </w:rPr>
      </w:pPr>
      <w:r>
        <w:rPr>
          <w:sz w:val="18"/>
          <w:szCs w:val="18"/>
        </w:rPr>
        <w:t xml:space="preserve"> </w:t>
      </w:r>
    </w:p>
    <w:p w14:paraId="23D475FC" w14:textId="5E19119A" w:rsidR="005A638E" w:rsidRDefault="008500DA" w:rsidP="00C47170">
      <w:pPr>
        <w:pStyle w:val="ObjectAnchor"/>
        <w:rPr>
          <w:sz w:val="22"/>
        </w:rPr>
      </w:pPr>
      <w:r w:rsidRPr="008500DA">
        <w:rPr>
          <w:sz w:val="20"/>
          <w:szCs w:val="20"/>
        </w:rPr>
        <w:lastRenderedPageBreak/>
        <w:t xml:space="preserve">                                                                                                       </w:t>
      </w:r>
      <w:r w:rsidR="00681207">
        <w:rPr>
          <w:sz w:val="20"/>
          <w:szCs w:val="20"/>
        </w:rPr>
        <w:t xml:space="preserve"> </w:t>
      </w:r>
      <w:r w:rsidR="00CE5166">
        <w:rPr>
          <w:sz w:val="22"/>
        </w:rPr>
        <w:t xml:space="preserve">      </w:t>
      </w:r>
      <w:r w:rsidR="00681207">
        <w:rPr>
          <w:sz w:val="22"/>
        </w:rPr>
        <w:t xml:space="preserve">   </w:t>
      </w:r>
      <w:r w:rsidR="00CE5166" w:rsidRPr="00CE5166">
        <w:rPr>
          <w:rFonts w:ascii="Congenial SemiBold" w:hAnsi="Congenial SemiBold"/>
          <w:sz w:val="28"/>
          <w:szCs w:val="28"/>
        </w:rPr>
        <w:t xml:space="preserve">Message From The </w:t>
      </w:r>
      <w:r w:rsidR="00681207">
        <w:rPr>
          <w:rFonts w:ascii="Congenial SemiBold" w:hAnsi="Congenial SemiBold"/>
          <w:sz w:val="28"/>
          <w:szCs w:val="28"/>
        </w:rPr>
        <w:t>President</w:t>
      </w:r>
      <w:r w:rsidR="00CE5166" w:rsidRPr="00CE5166">
        <w:rPr>
          <w:rFonts w:ascii="Congenial SemiBold" w:hAnsi="Congenial SemiBold"/>
          <w:sz w:val="28"/>
          <w:szCs w:val="28"/>
        </w:rPr>
        <w:t xml:space="preserve">          </w:t>
      </w:r>
      <w:r w:rsidR="00681207">
        <w:rPr>
          <w:rFonts w:ascii="Congenial SemiBold" w:hAnsi="Congenial SemiBold"/>
          <w:sz w:val="28"/>
          <w:szCs w:val="28"/>
        </w:rPr>
        <w:t xml:space="preserve">                     </w:t>
      </w:r>
      <w:r w:rsidR="00CE5166" w:rsidRPr="00CE5166">
        <w:rPr>
          <w:rFonts w:ascii="Congenial SemiBold" w:hAnsi="Congenial SemiBold"/>
          <w:sz w:val="28"/>
          <w:szCs w:val="28"/>
        </w:rPr>
        <w:t xml:space="preserve">                                                                                                                      </w:t>
      </w:r>
      <w:r w:rsidR="00CE5166">
        <w:rPr>
          <w:rFonts w:ascii="Congenial SemiBold" w:hAnsi="Congenial SemiBold"/>
          <w:sz w:val="28"/>
          <w:szCs w:val="28"/>
        </w:rPr>
        <w:t xml:space="preserve">                     </w:t>
      </w:r>
      <w:r w:rsidR="00CE5166">
        <w:drawing>
          <wp:inline distT="0" distB="0" distL="0" distR="0" wp14:anchorId="39423557" wp14:editId="52891F2D">
            <wp:extent cx="2609850" cy="771525"/>
            <wp:effectExtent l="0" t="0" r="0" b="9525"/>
            <wp:docPr id="1" name="Picture 1" descr="Colorful Musical Notes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ful Musical Notes Stock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4137" cy="772792"/>
                    </a:xfrm>
                    <a:prstGeom prst="rect">
                      <a:avLst/>
                    </a:prstGeom>
                    <a:noFill/>
                    <a:ln>
                      <a:noFill/>
                    </a:ln>
                  </pic:spPr>
                </pic:pic>
              </a:graphicData>
            </a:graphic>
          </wp:inline>
        </w:drawing>
      </w:r>
    </w:p>
    <w:p w14:paraId="21CFCADF" w14:textId="38696BFF" w:rsidR="00C47170" w:rsidRPr="00C47170" w:rsidRDefault="00C47170" w:rsidP="00C47170">
      <w:pPr>
        <w:pStyle w:val="ObjectAnchor"/>
        <w:rPr>
          <w:sz w:val="22"/>
        </w:rPr>
      </w:pPr>
      <w:r w:rsidRPr="00C47170">
        <w:rPr>
          <w:sz w:val="22"/>
        </w:rPr>
        <w:t>Hi All,</w:t>
      </w:r>
    </w:p>
    <w:p w14:paraId="3BA689A1" w14:textId="07930C18" w:rsidR="00C47170" w:rsidRPr="00C47170" w:rsidRDefault="00C47170" w:rsidP="00C47170">
      <w:pPr>
        <w:pStyle w:val="ObjectAnchor"/>
        <w:rPr>
          <w:sz w:val="22"/>
        </w:rPr>
      </w:pPr>
      <w:r w:rsidRPr="00C47170">
        <w:rPr>
          <w:sz w:val="22"/>
        </w:rPr>
        <w:t>I encourage you to read the Minutes of the Fall Fest Meeting</w:t>
      </w:r>
      <w:r>
        <w:rPr>
          <w:sz w:val="22"/>
        </w:rPr>
        <w:t>.</w:t>
      </w:r>
      <w:r w:rsidRPr="00C47170">
        <w:rPr>
          <w:sz w:val="22"/>
        </w:rPr>
        <w:t xml:space="preserve"> There</w:t>
      </w:r>
    </w:p>
    <w:p w14:paraId="743D2EAD" w14:textId="5FBBEE59" w:rsidR="00C47170" w:rsidRDefault="00C47170" w:rsidP="00C47170">
      <w:pPr>
        <w:pStyle w:val="ObjectAnchor"/>
        <w:rPr>
          <w:sz w:val="22"/>
        </w:rPr>
      </w:pPr>
      <w:r w:rsidRPr="00C47170">
        <w:rPr>
          <w:sz w:val="22"/>
        </w:rPr>
        <w:t xml:space="preserve">was a lot of discussion and information presented. </w:t>
      </w:r>
      <w:r>
        <w:rPr>
          <w:sz w:val="22"/>
        </w:rPr>
        <w:t xml:space="preserve"> </w:t>
      </w:r>
    </w:p>
    <w:p w14:paraId="494D7C54" w14:textId="4F4EB6F7" w:rsidR="00C47170" w:rsidRPr="00C47170" w:rsidRDefault="00C47170" w:rsidP="00C47170">
      <w:pPr>
        <w:pStyle w:val="ObjectAnchor"/>
        <w:rPr>
          <w:sz w:val="22"/>
        </w:rPr>
      </w:pPr>
    </w:p>
    <w:p w14:paraId="2AFDF8D3" w14:textId="77777777" w:rsidR="00AB0A61" w:rsidRDefault="00C47170" w:rsidP="00C47170">
      <w:pPr>
        <w:pStyle w:val="ObjectAnchor"/>
        <w:rPr>
          <w:sz w:val="22"/>
        </w:rPr>
      </w:pPr>
      <w:r w:rsidRPr="00C47170">
        <w:rPr>
          <w:sz w:val="22"/>
        </w:rPr>
        <w:t>My goal is to have better communication and teamwork within our membership. There</w:t>
      </w:r>
      <w:r w:rsidR="00AB0A61">
        <w:rPr>
          <w:sz w:val="22"/>
        </w:rPr>
        <w:t xml:space="preserve"> </w:t>
      </w:r>
      <w:r w:rsidRPr="00C47170">
        <w:rPr>
          <w:sz w:val="22"/>
        </w:rPr>
        <w:t xml:space="preserve">are some new people </w:t>
      </w:r>
    </w:p>
    <w:p w14:paraId="41DD78A4" w14:textId="77777777" w:rsidR="00AB0A61" w:rsidRDefault="00C47170" w:rsidP="00C47170">
      <w:pPr>
        <w:pStyle w:val="ObjectAnchor"/>
        <w:rPr>
          <w:sz w:val="22"/>
        </w:rPr>
      </w:pPr>
      <w:r w:rsidRPr="00C47170">
        <w:rPr>
          <w:sz w:val="22"/>
        </w:rPr>
        <w:t>on the ESA Colorado Board and there are bound to be questions. Any</w:t>
      </w:r>
      <w:r w:rsidR="00AB0A61">
        <w:rPr>
          <w:sz w:val="22"/>
        </w:rPr>
        <w:t xml:space="preserve"> </w:t>
      </w:r>
      <w:r>
        <w:rPr>
          <w:sz w:val="22"/>
        </w:rPr>
        <w:t>m</w:t>
      </w:r>
      <w:r w:rsidRPr="00C47170">
        <w:rPr>
          <w:sz w:val="22"/>
        </w:rPr>
        <w:t>embers with questions should feel free</w:t>
      </w:r>
    </w:p>
    <w:p w14:paraId="1EB7730D" w14:textId="1BF361CD" w:rsidR="00AB0A61" w:rsidRDefault="00C47170" w:rsidP="00C47170">
      <w:pPr>
        <w:pStyle w:val="ObjectAnchor"/>
        <w:rPr>
          <w:sz w:val="22"/>
        </w:rPr>
      </w:pPr>
      <w:r w:rsidRPr="00C47170">
        <w:rPr>
          <w:sz w:val="22"/>
        </w:rPr>
        <w:t xml:space="preserve">to contact any board member or </w:t>
      </w:r>
      <w:r>
        <w:rPr>
          <w:sz w:val="22"/>
        </w:rPr>
        <w:t>L</w:t>
      </w:r>
      <w:r w:rsidRPr="00C47170">
        <w:rPr>
          <w:sz w:val="22"/>
        </w:rPr>
        <w:t>amplighter. They are</w:t>
      </w:r>
      <w:r w:rsidR="00AB0A61">
        <w:rPr>
          <w:sz w:val="22"/>
        </w:rPr>
        <w:t xml:space="preserve"> </w:t>
      </w:r>
      <w:r w:rsidRPr="00C47170">
        <w:rPr>
          <w:sz w:val="22"/>
        </w:rPr>
        <w:t xml:space="preserve">always willing and happy to help. Please use Facebook </w:t>
      </w:r>
    </w:p>
    <w:p w14:paraId="1ED7A269" w14:textId="07A86C39" w:rsidR="00C47170" w:rsidRPr="00C47170" w:rsidRDefault="00AB0A61" w:rsidP="00C47170">
      <w:pPr>
        <w:pStyle w:val="ObjectAnchor"/>
        <w:rPr>
          <w:sz w:val="22"/>
        </w:rPr>
      </w:pPr>
      <w:r>
        <w:rPr>
          <w:sz w:val="22"/>
        </w:rPr>
        <w:t>and other social media</w:t>
      </w:r>
      <w:r w:rsidR="00C47170" w:rsidRPr="00C47170">
        <w:rPr>
          <w:sz w:val="22"/>
        </w:rPr>
        <w:t xml:space="preserve"> to get the name of ESA out there.</w:t>
      </w:r>
      <w:r>
        <w:rPr>
          <w:sz w:val="22"/>
        </w:rPr>
        <w:t xml:space="preserve"> When</w:t>
      </w:r>
      <w:r w:rsidR="00C47170" w:rsidRPr="00C47170">
        <w:rPr>
          <w:sz w:val="22"/>
        </w:rPr>
        <w:t xml:space="preserve"> you go to events, please bring a friend.</w:t>
      </w:r>
    </w:p>
    <w:p w14:paraId="78564257" w14:textId="098A4093" w:rsidR="00C47170" w:rsidRDefault="00AB0A61" w:rsidP="00C47170">
      <w:pPr>
        <w:pStyle w:val="ObjectAnchor"/>
        <w:rPr>
          <w:sz w:val="22"/>
        </w:rPr>
      </w:pPr>
      <w:r>
        <w:rPr>
          <w:sz w:val="22"/>
        </w:rPr>
        <w:t>Let</w:t>
      </w:r>
      <w:r>
        <w:rPr>
          <w:sz w:val="22"/>
        </w:rPr>
        <w:t>’</w:t>
      </w:r>
      <w:r>
        <w:rPr>
          <w:sz w:val="22"/>
        </w:rPr>
        <w:t>s</w:t>
      </w:r>
      <w:r w:rsidR="00C47170" w:rsidRPr="00C47170">
        <w:rPr>
          <w:sz w:val="22"/>
        </w:rPr>
        <w:t xml:space="preserve"> get more people in</w:t>
      </w:r>
      <w:r w:rsidR="00C47170">
        <w:rPr>
          <w:sz w:val="22"/>
        </w:rPr>
        <w:t xml:space="preserve">volved in </w:t>
      </w:r>
      <w:r w:rsidR="00C47170" w:rsidRPr="00C47170">
        <w:rPr>
          <w:sz w:val="22"/>
        </w:rPr>
        <w:t>ESA.</w:t>
      </w:r>
    </w:p>
    <w:p w14:paraId="5D96CBFA" w14:textId="77777777" w:rsidR="00C47170" w:rsidRPr="00C47170" w:rsidRDefault="00C47170" w:rsidP="00C47170">
      <w:pPr>
        <w:pStyle w:val="ObjectAnchor"/>
        <w:rPr>
          <w:sz w:val="22"/>
        </w:rPr>
      </w:pPr>
    </w:p>
    <w:p w14:paraId="4F07D782" w14:textId="77777777" w:rsidR="00AB0A61" w:rsidRDefault="00C47170" w:rsidP="00C47170">
      <w:pPr>
        <w:pStyle w:val="ObjectAnchor"/>
        <w:rPr>
          <w:sz w:val="22"/>
        </w:rPr>
      </w:pPr>
      <w:r w:rsidRPr="00C47170">
        <w:rPr>
          <w:sz w:val="22"/>
        </w:rPr>
        <w:t xml:space="preserve">We all had a great time at Fall Fest. A big </w:t>
      </w:r>
      <w:r>
        <w:rPr>
          <w:sz w:val="22"/>
        </w:rPr>
        <w:t>t</w:t>
      </w:r>
      <w:r w:rsidRPr="00C47170">
        <w:rPr>
          <w:sz w:val="22"/>
        </w:rPr>
        <w:t>hank you to Jennifer and to all the</w:t>
      </w:r>
      <w:r>
        <w:rPr>
          <w:sz w:val="22"/>
        </w:rPr>
        <w:t xml:space="preserve"> members of the </w:t>
      </w:r>
      <w:r w:rsidRPr="00C47170">
        <w:rPr>
          <w:sz w:val="22"/>
        </w:rPr>
        <w:t xml:space="preserve">Alpha Omicron </w:t>
      </w:r>
    </w:p>
    <w:p w14:paraId="19970B84" w14:textId="77777777" w:rsidR="00AB0A61" w:rsidRDefault="00C47170" w:rsidP="00C47170">
      <w:pPr>
        <w:pStyle w:val="ObjectAnchor"/>
        <w:rPr>
          <w:sz w:val="22"/>
        </w:rPr>
      </w:pPr>
      <w:r w:rsidRPr="00C47170">
        <w:rPr>
          <w:sz w:val="22"/>
        </w:rPr>
        <w:t>Chapter for hosting the Fall Fest. The meals were delicious and activities were</w:t>
      </w:r>
      <w:r>
        <w:rPr>
          <w:sz w:val="22"/>
        </w:rPr>
        <w:t xml:space="preserve"> </w:t>
      </w:r>
      <w:r w:rsidRPr="00C47170">
        <w:rPr>
          <w:sz w:val="22"/>
        </w:rPr>
        <w:t xml:space="preserve">fun for Friday afternoon and </w:t>
      </w:r>
    </w:p>
    <w:p w14:paraId="296D76B3" w14:textId="77777777" w:rsidR="00AB0A61" w:rsidRDefault="00C47170" w:rsidP="00C47170">
      <w:pPr>
        <w:pStyle w:val="ObjectAnchor"/>
        <w:rPr>
          <w:sz w:val="22"/>
        </w:rPr>
      </w:pPr>
      <w:r w:rsidRPr="00C47170">
        <w:rPr>
          <w:sz w:val="22"/>
        </w:rPr>
        <w:t xml:space="preserve">evening. We </w:t>
      </w:r>
      <w:r w:rsidR="00AB0A61">
        <w:rPr>
          <w:sz w:val="22"/>
        </w:rPr>
        <w:t>visited</w:t>
      </w:r>
      <w:r w:rsidRPr="00C47170">
        <w:rPr>
          <w:sz w:val="22"/>
        </w:rPr>
        <w:t xml:space="preserve"> while doing the Veterans cards and doing</w:t>
      </w:r>
      <w:r w:rsidR="00AB0A61">
        <w:rPr>
          <w:sz w:val="22"/>
        </w:rPr>
        <w:t xml:space="preserve"> </w:t>
      </w:r>
      <w:r w:rsidRPr="00C47170">
        <w:rPr>
          <w:sz w:val="22"/>
        </w:rPr>
        <w:t xml:space="preserve">the other activities. We </w:t>
      </w:r>
      <w:r w:rsidR="00AB0A61">
        <w:rPr>
          <w:sz w:val="22"/>
        </w:rPr>
        <w:t>made</w:t>
      </w:r>
      <w:r w:rsidRPr="00C47170">
        <w:rPr>
          <w:sz w:val="22"/>
        </w:rPr>
        <w:t xml:space="preserve"> 70 Thank you cards </w:t>
      </w:r>
    </w:p>
    <w:p w14:paraId="7092C117" w14:textId="77777777" w:rsidR="00AB0A61" w:rsidRDefault="00C47170" w:rsidP="00C47170">
      <w:pPr>
        <w:pStyle w:val="ObjectAnchor"/>
        <w:rPr>
          <w:sz w:val="22"/>
        </w:rPr>
      </w:pPr>
      <w:r w:rsidRPr="00C47170">
        <w:rPr>
          <w:sz w:val="22"/>
        </w:rPr>
        <w:t>for Veterans or Active Military. I will</w:t>
      </w:r>
      <w:r w:rsidR="00AB0A61">
        <w:rPr>
          <w:sz w:val="22"/>
        </w:rPr>
        <w:t xml:space="preserve"> </w:t>
      </w:r>
      <w:r w:rsidRPr="00C47170">
        <w:rPr>
          <w:sz w:val="22"/>
        </w:rPr>
        <w:t>finish 30</w:t>
      </w:r>
      <w:r>
        <w:rPr>
          <w:sz w:val="22"/>
        </w:rPr>
        <w:t xml:space="preserve"> more</w:t>
      </w:r>
      <w:r w:rsidRPr="00C47170">
        <w:rPr>
          <w:sz w:val="22"/>
        </w:rPr>
        <w:t xml:space="preserve"> cards to make 100 </w:t>
      </w:r>
      <w:r w:rsidR="00AB0A61">
        <w:rPr>
          <w:sz w:val="22"/>
        </w:rPr>
        <w:t xml:space="preserve">total </w:t>
      </w:r>
      <w:r w:rsidRPr="00C47170">
        <w:rPr>
          <w:sz w:val="22"/>
        </w:rPr>
        <w:t>cards. Thank</w:t>
      </w:r>
      <w:r w:rsidR="00AB0A61">
        <w:rPr>
          <w:sz w:val="22"/>
        </w:rPr>
        <w:t xml:space="preserve"> </w:t>
      </w:r>
      <w:r w:rsidRPr="00C47170">
        <w:rPr>
          <w:sz w:val="22"/>
        </w:rPr>
        <w:t>you to Karen Addison</w:t>
      </w:r>
    </w:p>
    <w:p w14:paraId="2A52947B" w14:textId="77777777" w:rsidR="00AB0A61" w:rsidRDefault="00C47170" w:rsidP="00C47170">
      <w:pPr>
        <w:pStyle w:val="ObjectAnchor"/>
        <w:rPr>
          <w:sz w:val="22"/>
        </w:rPr>
      </w:pPr>
      <w:r w:rsidRPr="00C47170">
        <w:rPr>
          <w:sz w:val="22"/>
        </w:rPr>
        <w:t>for doing the Sangria demo while we ate dessert. Thank you to Leslie and</w:t>
      </w:r>
      <w:r w:rsidR="00AB0A61">
        <w:rPr>
          <w:sz w:val="22"/>
        </w:rPr>
        <w:t xml:space="preserve"> </w:t>
      </w:r>
      <w:r w:rsidRPr="00C47170">
        <w:rPr>
          <w:sz w:val="22"/>
        </w:rPr>
        <w:t xml:space="preserve">Nancy for hosting Bunco. We had a </w:t>
      </w:r>
    </w:p>
    <w:p w14:paraId="4FFA95BD" w14:textId="77777777" w:rsidR="00AB0A61" w:rsidRDefault="00C47170" w:rsidP="00C47170">
      <w:pPr>
        <w:pStyle w:val="ObjectAnchor"/>
        <w:rPr>
          <w:sz w:val="22"/>
        </w:rPr>
      </w:pPr>
      <w:r w:rsidRPr="00C47170">
        <w:rPr>
          <w:sz w:val="22"/>
        </w:rPr>
        <w:t>fun evening playing Bunco. Candie and Addie were the</w:t>
      </w:r>
      <w:r w:rsidR="00AB0A61">
        <w:rPr>
          <w:sz w:val="22"/>
        </w:rPr>
        <w:t xml:space="preserve"> </w:t>
      </w:r>
      <w:r w:rsidRPr="00C47170">
        <w:rPr>
          <w:sz w:val="22"/>
        </w:rPr>
        <w:t xml:space="preserve">winners of the Bunco game. </w:t>
      </w:r>
      <w:r w:rsidR="00AB0A61">
        <w:rPr>
          <w:sz w:val="22"/>
        </w:rPr>
        <w:t xml:space="preserve">On </w:t>
      </w:r>
      <w:r w:rsidRPr="00C47170">
        <w:rPr>
          <w:sz w:val="22"/>
        </w:rPr>
        <w:t xml:space="preserve">Saturday we held the </w:t>
      </w:r>
    </w:p>
    <w:p w14:paraId="58D1327B" w14:textId="5E933239" w:rsidR="00C47170" w:rsidRDefault="00C47170" w:rsidP="00C47170">
      <w:pPr>
        <w:pStyle w:val="ObjectAnchor"/>
        <w:rPr>
          <w:sz w:val="22"/>
        </w:rPr>
      </w:pPr>
      <w:r w:rsidRPr="00C47170">
        <w:rPr>
          <w:sz w:val="22"/>
        </w:rPr>
        <w:t>meeting and then 14 of us went out to dinner</w:t>
      </w:r>
      <w:r w:rsidR="00AB0A61">
        <w:rPr>
          <w:sz w:val="22"/>
        </w:rPr>
        <w:t xml:space="preserve"> at a great locally owned Mexican restaurant </w:t>
      </w:r>
      <w:r w:rsidRPr="00C47170">
        <w:rPr>
          <w:sz w:val="22"/>
        </w:rPr>
        <w:t>on Saturday evening</w:t>
      </w:r>
      <w:r w:rsidR="00AB0A61">
        <w:rPr>
          <w:sz w:val="22"/>
        </w:rPr>
        <w:t>.</w:t>
      </w:r>
    </w:p>
    <w:p w14:paraId="0DA78A4E" w14:textId="77777777" w:rsidR="00AB0A61" w:rsidRPr="00C47170" w:rsidRDefault="00AB0A61" w:rsidP="00C47170">
      <w:pPr>
        <w:pStyle w:val="ObjectAnchor"/>
        <w:rPr>
          <w:sz w:val="22"/>
        </w:rPr>
      </w:pPr>
    </w:p>
    <w:p w14:paraId="6C8A833B" w14:textId="77777777" w:rsidR="00C47170" w:rsidRPr="00C47170" w:rsidRDefault="00C47170" w:rsidP="00C47170">
      <w:pPr>
        <w:pStyle w:val="ObjectAnchor"/>
        <w:rPr>
          <w:sz w:val="22"/>
        </w:rPr>
      </w:pPr>
      <w:r w:rsidRPr="00C47170">
        <w:rPr>
          <w:sz w:val="22"/>
        </w:rPr>
        <w:t>A few updates:</w:t>
      </w:r>
    </w:p>
    <w:p w14:paraId="4991BD46" w14:textId="4613E327" w:rsidR="00C47170" w:rsidRPr="00C47170" w:rsidRDefault="00C47170" w:rsidP="00C47170">
      <w:pPr>
        <w:pStyle w:val="ObjectAnchor"/>
        <w:rPr>
          <w:sz w:val="22"/>
        </w:rPr>
      </w:pPr>
      <w:r w:rsidRPr="00C47170">
        <w:rPr>
          <w:sz w:val="22"/>
        </w:rPr>
        <w:t xml:space="preserve">At </w:t>
      </w:r>
      <w:r w:rsidR="00AB0A61">
        <w:rPr>
          <w:sz w:val="22"/>
        </w:rPr>
        <w:t>IC,</w:t>
      </w:r>
      <w:r w:rsidRPr="00C47170">
        <w:rPr>
          <w:sz w:val="22"/>
        </w:rPr>
        <w:t xml:space="preserve"> it was mentioned that there is a new name for ESA Headquarters. Its new name is ESA MC (Membership Corporation). They also had a</w:t>
      </w:r>
      <w:r w:rsidR="00AB0A61">
        <w:rPr>
          <w:sz w:val="22"/>
        </w:rPr>
        <w:t xml:space="preserve"> </w:t>
      </w:r>
      <w:r w:rsidRPr="00C47170">
        <w:rPr>
          <w:sz w:val="22"/>
        </w:rPr>
        <w:t xml:space="preserve">committee to work on these statements. </w:t>
      </w:r>
      <w:r w:rsidR="00AB0A61" w:rsidRPr="00C47170">
        <w:rPr>
          <w:sz w:val="22"/>
        </w:rPr>
        <w:t>Susan Bloss, our Past President, was on that Committee.</w:t>
      </w:r>
      <w:r w:rsidR="00AB0A61">
        <w:rPr>
          <w:sz w:val="22"/>
        </w:rPr>
        <w:t xml:space="preserve"> Th</w:t>
      </w:r>
      <w:r w:rsidRPr="00C47170">
        <w:rPr>
          <w:sz w:val="22"/>
        </w:rPr>
        <w:t>e</w:t>
      </w:r>
      <w:r w:rsidR="00AB0A61">
        <w:rPr>
          <w:sz w:val="22"/>
        </w:rPr>
        <w:t xml:space="preserve"> n</w:t>
      </w:r>
      <w:r w:rsidRPr="00C47170">
        <w:rPr>
          <w:sz w:val="22"/>
        </w:rPr>
        <w:t>ew ESA Mission and Vision statement</w:t>
      </w:r>
      <w:r w:rsidR="00AB0A61">
        <w:rPr>
          <w:sz w:val="22"/>
        </w:rPr>
        <w:t xml:space="preserve"> </w:t>
      </w:r>
      <w:r w:rsidR="005A638E">
        <w:rPr>
          <w:sz w:val="22"/>
        </w:rPr>
        <w:t>is as follows:</w:t>
      </w:r>
    </w:p>
    <w:p w14:paraId="19B442A7" w14:textId="77777777" w:rsidR="005A638E" w:rsidRDefault="005A638E" w:rsidP="00C47170">
      <w:pPr>
        <w:pStyle w:val="ObjectAnchor"/>
        <w:rPr>
          <w:sz w:val="22"/>
        </w:rPr>
      </w:pPr>
      <w:r>
        <w:rPr>
          <w:sz w:val="22"/>
        </w:rPr>
        <w:t>Mission Statement -</w:t>
      </w:r>
      <w:r w:rsidR="00C47170" w:rsidRPr="00C47170">
        <w:rPr>
          <w:sz w:val="22"/>
        </w:rPr>
        <w:t>The ESA International Council inspires a</w:t>
      </w:r>
      <w:r>
        <w:rPr>
          <w:sz w:val="22"/>
        </w:rPr>
        <w:t xml:space="preserve"> </w:t>
      </w:r>
      <w:r w:rsidR="00C47170" w:rsidRPr="00C47170">
        <w:rPr>
          <w:sz w:val="22"/>
        </w:rPr>
        <w:t>culture of authenticity, respect and confidence, building strong community conditions and</w:t>
      </w:r>
      <w:r>
        <w:rPr>
          <w:sz w:val="22"/>
        </w:rPr>
        <w:t xml:space="preserve"> </w:t>
      </w:r>
      <w:r w:rsidR="00C47170" w:rsidRPr="00C47170">
        <w:rPr>
          <w:sz w:val="22"/>
        </w:rPr>
        <w:t>empowering every member to flourish through purposeful service, bold leadership, meaningful</w:t>
      </w:r>
      <w:r>
        <w:rPr>
          <w:sz w:val="22"/>
        </w:rPr>
        <w:t xml:space="preserve"> </w:t>
      </w:r>
      <w:r w:rsidR="00C47170" w:rsidRPr="00C47170">
        <w:rPr>
          <w:sz w:val="22"/>
        </w:rPr>
        <w:t>networking and lifelong learning.</w:t>
      </w:r>
    </w:p>
    <w:p w14:paraId="637F2C76" w14:textId="29802CFD" w:rsidR="00C47170" w:rsidRPr="00C47170" w:rsidRDefault="00C47170" w:rsidP="00C47170">
      <w:pPr>
        <w:pStyle w:val="ObjectAnchor"/>
        <w:rPr>
          <w:sz w:val="22"/>
        </w:rPr>
      </w:pPr>
      <w:r w:rsidRPr="00C47170">
        <w:rPr>
          <w:sz w:val="22"/>
        </w:rPr>
        <w:t>Vision Statement</w:t>
      </w:r>
      <w:r w:rsidR="005A638E">
        <w:rPr>
          <w:sz w:val="22"/>
        </w:rPr>
        <w:t xml:space="preserve"> -</w:t>
      </w:r>
      <w:r w:rsidRPr="00C47170">
        <w:rPr>
          <w:sz w:val="22"/>
        </w:rPr>
        <w:t xml:space="preserve"> The ESA International Council strives to be a</w:t>
      </w:r>
      <w:r w:rsidR="005A638E">
        <w:rPr>
          <w:sz w:val="22"/>
        </w:rPr>
        <w:t xml:space="preserve"> </w:t>
      </w:r>
      <w:r w:rsidRPr="00C47170">
        <w:rPr>
          <w:sz w:val="22"/>
        </w:rPr>
        <w:t>diverse community where every member rises confidently, leads with heart, and learns</w:t>
      </w:r>
      <w:r w:rsidR="005A638E">
        <w:rPr>
          <w:sz w:val="22"/>
        </w:rPr>
        <w:t xml:space="preserve"> </w:t>
      </w:r>
      <w:r w:rsidRPr="00C47170">
        <w:rPr>
          <w:sz w:val="22"/>
        </w:rPr>
        <w:t>passionately in a shared commitment to impactful service.</w:t>
      </w:r>
    </w:p>
    <w:p w14:paraId="64AD063A" w14:textId="77777777" w:rsidR="005A638E" w:rsidRDefault="00C47170" w:rsidP="00C47170">
      <w:pPr>
        <w:pStyle w:val="ObjectAnchor"/>
        <w:rPr>
          <w:sz w:val="22"/>
        </w:rPr>
      </w:pPr>
      <w:r w:rsidRPr="00C47170">
        <w:rPr>
          <w:sz w:val="22"/>
        </w:rPr>
        <w:t>At IC Convention in Cary, NC</w:t>
      </w:r>
      <w:r w:rsidR="005A638E">
        <w:rPr>
          <w:sz w:val="22"/>
        </w:rPr>
        <w:t>,</w:t>
      </w:r>
      <w:r w:rsidRPr="00C47170">
        <w:rPr>
          <w:sz w:val="22"/>
        </w:rPr>
        <w:t xml:space="preserve"> IC President Celeste Webb announced she would</w:t>
      </w:r>
      <w:r w:rsidR="005A638E">
        <w:rPr>
          <w:sz w:val="22"/>
        </w:rPr>
        <w:t xml:space="preserve"> </w:t>
      </w:r>
      <w:r w:rsidRPr="00C47170">
        <w:rPr>
          <w:sz w:val="22"/>
        </w:rPr>
        <w:t xml:space="preserve">like for us to do some Random Acts </w:t>
      </w:r>
    </w:p>
    <w:p w14:paraId="37E0E146" w14:textId="726ECD1D" w:rsidR="00C47170" w:rsidRPr="00C47170" w:rsidRDefault="00C47170" w:rsidP="00C47170">
      <w:pPr>
        <w:pStyle w:val="ObjectAnchor"/>
        <w:rPr>
          <w:sz w:val="22"/>
        </w:rPr>
      </w:pPr>
      <w:r w:rsidRPr="00C47170">
        <w:rPr>
          <w:sz w:val="22"/>
        </w:rPr>
        <w:t xml:space="preserve">of Love </w:t>
      </w:r>
      <w:r w:rsidR="005A638E">
        <w:rPr>
          <w:sz w:val="22"/>
        </w:rPr>
        <w:t xml:space="preserve">and </w:t>
      </w:r>
      <w:r w:rsidRPr="00C47170">
        <w:rPr>
          <w:sz w:val="22"/>
        </w:rPr>
        <w:t>Kindness. Post it on Facebook #ESA. I belong to a group on Facebook called Random Acts of Crochet Kindness USA. We</w:t>
      </w:r>
      <w:r w:rsidR="005A638E">
        <w:rPr>
          <w:sz w:val="22"/>
        </w:rPr>
        <w:t xml:space="preserve"> </w:t>
      </w:r>
      <w:r w:rsidRPr="00C47170">
        <w:rPr>
          <w:sz w:val="22"/>
        </w:rPr>
        <w:t>crochet small items such as curly worms, spiders, frogs, bookmarks, coasters with a tea bag. I</w:t>
      </w:r>
    </w:p>
    <w:p w14:paraId="492F18FD" w14:textId="77777777" w:rsidR="00C47170" w:rsidRPr="00C47170" w:rsidRDefault="00C47170" w:rsidP="00C47170">
      <w:pPr>
        <w:pStyle w:val="ObjectAnchor"/>
        <w:rPr>
          <w:sz w:val="22"/>
        </w:rPr>
      </w:pPr>
      <w:r w:rsidRPr="00C47170">
        <w:rPr>
          <w:sz w:val="22"/>
        </w:rPr>
        <w:t>am fond of doing the crochet coaster and the tea bag. You leave a note, put it in a zip loc bag</w:t>
      </w:r>
    </w:p>
    <w:p w14:paraId="2EDE8498" w14:textId="77777777" w:rsidR="00C47170" w:rsidRPr="00C47170" w:rsidRDefault="00C47170" w:rsidP="00C47170">
      <w:pPr>
        <w:pStyle w:val="ObjectAnchor"/>
        <w:rPr>
          <w:sz w:val="22"/>
        </w:rPr>
      </w:pPr>
      <w:r w:rsidRPr="00C47170">
        <w:rPr>
          <w:sz w:val="22"/>
        </w:rPr>
        <w:t>and then place it somewhere, where someone can pick it up.</w:t>
      </w:r>
    </w:p>
    <w:p w14:paraId="13FE70F9" w14:textId="77777777" w:rsidR="005A638E" w:rsidRDefault="00C47170" w:rsidP="00C47170">
      <w:pPr>
        <w:pStyle w:val="ObjectAnchor"/>
        <w:rPr>
          <w:sz w:val="22"/>
        </w:rPr>
      </w:pPr>
      <w:r w:rsidRPr="00C47170">
        <w:rPr>
          <w:sz w:val="22"/>
        </w:rPr>
        <w:t>Another good idea is to wear our ESA shirts once a week. Whe</w:t>
      </w:r>
      <w:r w:rsidR="005A638E">
        <w:rPr>
          <w:sz w:val="22"/>
        </w:rPr>
        <w:t>ne</w:t>
      </w:r>
      <w:r w:rsidRPr="00C47170">
        <w:rPr>
          <w:sz w:val="22"/>
        </w:rPr>
        <w:t>ver you are doing</w:t>
      </w:r>
      <w:r w:rsidR="005A638E">
        <w:rPr>
          <w:sz w:val="22"/>
        </w:rPr>
        <w:t xml:space="preserve"> </w:t>
      </w:r>
      <w:r w:rsidRPr="00C47170">
        <w:rPr>
          <w:sz w:val="22"/>
        </w:rPr>
        <w:t>errands</w:t>
      </w:r>
      <w:r w:rsidR="005A638E">
        <w:rPr>
          <w:sz w:val="22"/>
        </w:rPr>
        <w:t xml:space="preserve"> - t</w:t>
      </w:r>
      <w:r w:rsidRPr="00C47170">
        <w:rPr>
          <w:sz w:val="22"/>
        </w:rPr>
        <w:t xml:space="preserve">o the Drs Office, </w:t>
      </w:r>
    </w:p>
    <w:p w14:paraId="4C9545B9" w14:textId="460A4B7A" w:rsidR="00C47170" w:rsidRPr="00C47170" w:rsidRDefault="00C47170" w:rsidP="00C47170">
      <w:pPr>
        <w:pStyle w:val="ObjectAnchor"/>
        <w:rPr>
          <w:sz w:val="22"/>
        </w:rPr>
      </w:pPr>
      <w:r w:rsidRPr="00C47170">
        <w:rPr>
          <w:sz w:val="22"/>
        </w:rPr>
        <w:t>Grocery stores, out to restaurants, out to coffee etc.</w:t>
      </w:r>
    </w:p>
    <w:p w14:paraId="544AA307" w14:textId="77777777" w:rsidR="005A638E" w:rsidRDefault="00C47170" w:rsidP="00C47170">
      <w:pPr>
        <w:pStyle w:val="ObjectAnchor"/>
        <w:rPr>
          <w:sz w:val="22"/>
        </w:rPr>
      </w:pPr>
      <w:r w:rsidRPr="00C47170">
        <w:rPr>
          <w:sz w:val="22"/>
        </w:rPr>
        <w:t xml:space="preserve">It would be </w:t>
      </w:r>
      <w:r w:rsidR="005A638E">
        <w:rPr>
          <w:sz w:val="22"/>
        </w:rPr>
        <w:t>nice</w:t>
      </w:r>
      <w:r w:rsidRPr="00C47170">
        <w:rPr>
          <w:sz w:val="22"/>
        </w:rPr>
        <w:t xml:space="preserve"> to </w:t>
      </w:r>
      <w:r w:rsidR="005A638E">
        <w:rPr>
          <w:sz w:val="22"/>
        </w:rPr>
        <w:t>hear about</w:t>
      </w:r>
      <w:r w:rsidRPr="00C47170">
        <w:rPr>
          <w:sz w:val="22"/>
        </w:rPr>
        <w:t xml:space="preserve"> these ideas at the next Spring M</w:t>
      </w:r>
      <w:r w:rsidR="005A638E">
        <w:rPr>
          <w:sz w:val="22"/>
        </w:rPr>
        <w:t>ee</w:t>
      </w:r>
      <w:r w:rsidRPr="00C47170">
        <w:rPr>
          <w:sz w:val="22"/>
        </w:rPr>
        <w:t>t</w:t>
      </w:r>
      <w:r w:rsidR="005A638E">
        <w:rPr>
          <w:sz w:val="22"/>
        </w:rPr>
        <w:t>in</w:t>
      </w:r>
      <w:r w:rsidRPr="00C47170">
        <w:rPr>
          <w:sz w:val="22"/>
        </w:rPr>
        <w:t>g. I</w:t>
      </w:r>
      <w:r w:rsidRPr="00C47170">
        <w:rPr>
          <w:sz w:val="22"/>
        </w:rPr>
        <w:t>’</w:t>
      </w:r>
      <w:r w:rsidRPr="00C47170">
        <w:rPr>
          <w:sz w:val="22"/>
        </w:rPr>
        <w:t>ll be asking</w:t>
      </w:r>
      <w:r w:rsidR="005A638E">
        <w:rPr>
          <w:sz w:val="22"/>
        </w:rPr>
        <w:t xml:space="preserve"> </w:t>
      </w:r>
      <w:r w:rsidRPr="00C47170">
        <w:rPr>
          <w:sz w:val="22"/>
        </w:rPr>
        <w:t xml:space="preserve">what you have done for kindness </w:t>
      </w:r>
    </w:p>
    <w:p w14:paraId="139A4916" w14:textId="3DA03B1B" w:rsidR="00C47170" w:rsidRPr="00C47170" w:rsidRDefault="00C47170" w:rsidP="00C47170">
      <w:pPr>
        <w:pStyle w:val="ObjectAnchor"/>
        <w:rPr>
          <w:sz w:val="22"/>
        </w:rPr>
      </w:pPr>
      <w:r w:rsidRPr="00C47170">
        <w:rPr>
          <w:sz w:val="22"/>
        </w:rPr>
        <w:t xml:space="preserve">and if your shirt </w:t>
      </w:r>
      <w:r w:rsidR="005A638E">
        <w:rPr>
          <w:sz w:val="22"/>
        </w:rPr>
        <w:t>started any</w:t>
      </w:r>
      <w:r w:rsidRPr="00C47170">
        <w:rPr>
          <w:sz w:val="22"/>
        </w:rPr>
        <w:t xml:space="preserve"> conversation</w:t>
      </w:r>
      <w:r w:rsidR="005A638E">
        <w:rPr>
          <w:sz w:val="22"/>
        </w:rPr>
        <w:t>s</w:t>
      </w:r>
      <w:r w:rsidRPr="00C47170">
        <w:rPr>
          <w:sz w:val="22"/>
        </w:rPr>
        <w:t xml:space="preserve"> about ESA. We</w:t>
      </w:r>
      <w:r w:rsidR="005A638E">
        <w:rPr>
          <w:sz w:val="22"/>
        </w:rPr>
        <w:t xml:space="preserve"> </w:t>
      </w:r>
      <w:r w:rsidRPr="00C47170">
        <w:rPr>
          <w:sz w:val="22"/>
        </w:rPr>
        <w:t xml:space="preserve">can take some time having everyone reporting on what they did. </w:t>
      </w:r>
      <w:r w:rsidR="005A638E">
        <w:rPr>
          <w:sz w:val="22"/>
        </w:rPr>
        <w:t>Keep</w:t>
      </w:r>
      <w:r w:rsidRPr="00C47170">
        <w:rPr>
          <w:sz w:val="22"/>
        </w:rPr>
        <w:t xml:space="preserve"> a log on </w:t>
      </w:r>
      <w:r w:rsidR="005A638E">
        <w:rPr>
          <w:sz w:val="22"/>
        </w:rPr>
        <w:t>your results.</w:t>
      </w:r>
      <w:r w:rsidRPr="00C47170">
        <w:rPr>
          <w:sz w:val="22"/>
        </w:rPr>
        <w:t xml:space="preserve"> Also,</w:t>
      </w:r>
      <w:r w:rsidR="005A638E">
        <w:rPr>
          <w:sz w:val="22"/>
        </w:rPr>
        <w:t xml:space="preserve"> snd articles</w:t>
      </w:r>
      <w:r w:rsidRPr="00C47170">
        <w:rPr>
          <w:sz w:val="22"/>
        </w:rPr>
        <w:t xml:space="preserve"> </w:t>
      </w:r>
      <w:r w:rsidR="005A638E">
        <w:rPr>
          <w:sz w:val="22"/>
        </w:rPr>
        <w:t>to</w:t>
      </w:r>
      <w:r w:rsidRPr="00C47170">
        <w:rPr>
          <w:sz w:val="22"/>
        </w:rPr>
        <w:t xml:space="preserve"> the Golden Lamp. Reports on the Veterans can go in the Golden Lamp too. Send in</w:t>
      </w:r>
      <w:r w:rsidR="005A638E">
        <w:rPr>
          <w:sz w:val="22"/>
        </w:rPr>
        <w:t xml:space="preserve"> </w:t>
      </w:r>
      <w:r w:rsidRPr="00C47170">
        <w:rPr>
          <w:sz w:val="22"/>
        </w:rPr>
        <w:t xml:space="preserve">pictures. </w:t>
      </w:r>
      <w:r w:rsidR="005A638E">
        <w:rPr>
          <w:sz w:val="22"/>
        </w:rPr>
        <w:t>Share</w:t>
      </w:r>
      <w:r w:rsidRPr="00C47170">
        <w:rPr>
          <w:sz w:val="22"/>
        </w:rPr>
        <w:t xml:space="preserve"> what you are doing</w:t>
      </w:r>
      <w:r w:rsidR="005A638E">
        <w:rPr>
          <w:sz w:val="22"/>
        </w:rPr>
        <w:t xml:space="preserve"> in ESA.</w:t>
      </w:r>
    </w:p>
    <w:p w14:paraId="41A33809" w14:textId="77777777" w:rsidR="005A638E" w:rsidRDefault="00C47170" w:rsidP="00C47170">
      <w:pPr>
        <w:pStyle w:val="ObjectAnchor"/>
        <w:rPr>
          <w:sz w:val="22"/>
        </w:rPr>
      </w:pPr>
      <w:r w:rsidRPr="00C47170">
        <w:rPr>
          <w:sz w:val="22"/>
        </w:rPr>
        <w:t>I am in monthly Zoom meetings</w:t>
      </w:r>
      <w:r w:rsidR="005A638E">
        <w:rPr>
          <w:sz w:val="22"/>
        </w:rPr>
        <w:t xml:space="preserve"> with the other</w:t>
      </w:r>
      <w:r w:rsidRPr="00C47170">
        <w:rPr>
          <w:sz w:val="22"/>
        </w:rPr>
        <w:t xml:space="preserve"> State Presidents. They have really good</w:t>
      </w:r>
      <w:r w:rsidR="005A638E">
        <w:rPr>
          <w:sz w:val="22"/>
        </w:rPr>
        <w:t xml:space="preserve"> </w:t>
      </w:r>
      <w:r w:rsidRPr="00C47170">
        <w:rPr>
          <w:sz w:val="22"/>
        </w:rPr>
        <w:t xml:space="preserve">information. We get to hear </w:t>
      </w:r>
    </w:p>
    <w:p w14:paraId="11065350" w14:textId="70BCD737" w:rsidR="00C47170" w:rsidRPr="00C47170" w:rsidRDefault="00C47170" w:rsidP="00C47170">
      <w:pPr>
        <w:pStyle w:val="ObjectAnchor"/>
        <w:rPr>
          <w:sz w:val="22"/>
        </w:rPr>
      </w:pPr>
      <w:r w:rsidRPr="00C47170">
        <w:rPr>
          <w:sz w:val="22"/>
        </w:rPr>
        <w:t>what other Presidents around the nation are doing.</w:t>
      </w:r>
      <w:r w:rsidR="005A638E">
        <w:rPr>
          <w:sz w:val="22"/>
        </w:rPr>
        <w:t xml:space="preserve"> </w:t>
      </w:r>
      <w:r w:rsidRPr="00C47170">
        <w:rPr>
          <w:sz w:val="22"/>
        </w:rPr>
        <w:t xml:space="preserve">l </w:t>
      </w:r>
      <w:r w:rsidR="005A638E">
        <w:rPr>
          <w:sz w:val="22"/>
        </w:rPr>
        <w:t xml:space="preserve">will </w:t>
      </w:r>
      <w:r w:rsidRPr="00C47170">
        <w:rPr>
          <w:sz w:val="22"/>
        </w:rPr>
        <w:t>have updates on the meetings.</w:t>
      </w:r>
    </w:p>
    <w:p w14:paraId="3AB6F18A" w14:textId="77777777" w:rsidR="00C47170" w:rsidRPr="00C47170" w:rsidRDefault="00C47170" w:rsidP="00C47170">
      <w:pPr>
        <w:pStyle w:val="ObjectAnchor"/>
        <w:rPr>
          <w:sz w:val="22"/>
        </w:rPr>
      </w:pPr>
    </w:p>
    <w:p w14:paraId="175D0DEE" w14:textId="77777777" w:rsidR="00C47170" w:rsidRPr="00C47170" w:rsidRDefault="00C47170" w:rsidP="00C47170">
      <w:pPr>
        <w:pStyle w:val="ObjectAnchor"/>
        <w:rPr>
          <w:sz w:val="22"/>
        </w:rPr>
      </w:pPr>
      <w:r w:rsidRPr="00C47170">
        <w:rPr>
          <w:sz w:val="22"/>
        </w:rPr>
        <w:t>Thank you,</w:t>
      </w:r>
    </w:p>
    <w:p w14:paraId="67EC3249" w14:textId="77777777" w:rsidR="00C47170" w:rsidRPr="00C47170" w:rsidRDefault="00C47170" w:rsidP="00C47170">
      <w:pPr>
        <w:pStyle w:val="ObjectAnchor"/>
        <w:rPr>
          <w:sz w:val="22"/>
        </w:rPr>
      </w:pPr>
      <w:r w:rsidRPr="00C47170">
        <w:rPr>
          <w:sz w:val="22"/>
        </w:rPr>
        <w:t>Lori Anderson Havelick</w:t>
      </w:r>
    </w:p>
    <w:p w14:paraId="126CE7F3" w14:textId="6B51F7A7" w:rsidR="00FA73BD" w:rsidRDefault="00C47170" w:rsidP="00C47170">
      <w:pPr>
        <w:pStyle w:val="ObjectAnchor"/>
        <w:rPr>
          <w:sz w:val="22"/>
        </w:rPr>
      </w:pPr>
      <w:r w:rsidRPr="00C47170">
        <w:rPr>
          <w:sz w:val="22"/>
        </w:rPr>
        <w:t>ESA Colorado State Council President</w:t>
      </w:r>
    </w:p>
    <w:p w14:paraId="24C8D558" w14:textId="77777777" w:rsidR="007C339A" w:rsidRDefault="00EF7D04" w:rsidP="00C47170">
      <w:pPr>
        <w:pStyle w:val="ObjectAnchor"/>
        <w:rPr>
          <w:sz w:val="22"/>
        </w:rPr>
      </w:pPr>
      <w:r>
        <w:rPr>
          <w:sz w:val="22"/>
        </w:rPr>
        <w:lastRenderedPageBreak/>
        <w:t xml:space="preserve">     </w:t>
      </w:r>
    </w:p>
    <w:p w14:paraId="6296DC7E" w14:textId="7826409B" w:rsidR="007C339A" w:rsidRPr="00681207" w:rsidRDefault="00681207" w:rsidP="00C47170">
      <w:pPr>
        <w:pStyle w:val="ObjectAnchor"/>
        <w:rPr>
          <w:b/>
          <w:bCs/>
          <w:sz w:val="28"/>
          <w:szCs w:val="28"/>
        </w:rPr>
      </w:pPr>
      <w:r>
        <w:rPr>
          <w:sz w:val="22"/>
        </w:rPr>
        <w:t xml:space="preserve">                                                                                   </w:t>
      </w:r>
      <w:r w:rsidRPr="00681207">
        <w:rPr>
          <w:b/>
          <w:bCs/>
          <w:sz w:val="28"/>
          <w:szCs w:val="28"/>
        </w:rPr>
        <w:t>Fall Fest 2025</w:t>
      </w:r>
      <w:r>
        <w:rPr>
          <w:b/>
          <w:bCs/>
          <w:sz w:val="28"/>
          <w:szCs w:val="28"/>
        </w:rPr>
        <w:t xml:space="preserve">                                                                          </w:t>
      </w:r>
      <w:r>
        <w:rPr>
          <w:sz w:val="16"/>
          <w:szCs w:val="16"/>
        </w:rPr>
        <w:t xml:space="preserve"> </w:t>
      </w:r>
    </w:p>
    <w:p w14:paraId="184643F8" w14:textId="77777777" w:rsidR="007C339A" w:rsidRDefault="007C339A" w:rsidP="00C47170">
      <w:pPr>
        <w:pStyle w:val="ObjectAnchor"/>
        <w:rPr>
          <w:sz w:val="22"/>
        </w:rPr>
      </w:pPr>
    </w:p>
    <w:p w14:paraId="0F801BB7" w14:textId="5095A776" w:rsidR="00EF7D04" w:rsidRDefault="00EF7D04" w:rsidP="00C47170">
      <w:pPr>
        <w:pStyle w:val="ObjectAnchor"/>
        <w:rPr>
          <w:sz w:val="22"/>
        </w:rPr>
      </w:pPr>
      <w:r>
        <w:rPr>
          <w:sz w:val="22"/>
        </w:rPr>
        <w:t xml:space="preserve">   </w:t>
      </w:r>
      <w:r>
        <w:rPr>
          <w:sz w:val="22"/>
        </w:rPr>
        <w:drawing>
          <wp:inline distT="0" distB="0" distL="0" distR="0" wp14:anchorId="552C34FC" wp14:editId="6E77ED2D">
            <wp:extent cx="2828925" cy="1862376"/>
            <wp:effectExtent l="0" t="0" r="0" b="5080"/>
            <wp:docPr id="1039445308" name="Picture 29" descr="A person and a child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45308" name="Picture 29" descr="A person and a child sitting at a table&#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4761" cy="1866218"/>
                    </a:xfrm>
                    <a:prstGeom prst="rect">
                      <a:avLst/>
                    </a:prstGeom>
                  </pic:spPr>
                </pic:pic>
              </a:graphicData>
            </a:graphic>
          </wp:inline>
        </w:drawing>
      </w:r>
      <w:r>
        <w:rPr>
          <w:sz w:val="22"/>
        </w:rPr>
        <w:t xml:space="preserve">              </w:t>
      </w:r>
      <w:r>
        <w:rPr>
          <w:sz w:val="22"/>
        </w:rPr>
        <w:drawing>
          <wp:inline distT="0" distB="0" distL="0" distR="0" wp14:anchorId="7D904167" wp14:editId="051E177E">
            <wp:extent cx="2648517" cy="1828800"/>
            <wp:effectExtent l="0" t="0" r="0" b="0"/>
            <wp:docPr id="282437553" name="Picture 31" descr="A person holding a red white and blue object with flags on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37553" name="Picture 31" descr="A person holding a red white and blue object with flags on her head&#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62645" cy="1838555"/>
                    </a:xfrm>
                    <a:prstGeom prst="rect">
                      <a:avLst/>
                    </a:prstGeom>
                  </pic:spPr>
                </pic:pic>
              </a:graphicData>
            </a:graphic>
          </wp:inline>
        </w:drawing>
      </w:r>
    </w:p>
    <w:p w14:paraId="5EEFB3E5" w14:textId="77777777" w:rsidR="00EF7D04" w:rsidRDefault="00EF7D04" w:rsidP="00C47170">
      <w:pPr>
        <w:pStyle w:val="ObjectAnchor"/>
        <w:rPr>
          <w:sz w:val="22"/>
        </w:rPr>
      </w:pPr>
    </w:p>
    <w:p w14:paraId="0E3DA2D4" w14:textId="5994A60F" w:rsidR="007C339A" w:rsidRDefault="007C339A" w:rsidP="00C47170">
      <w:pPr>
        <w:pStyle w:val="ObjectAnchor"/>
        <w:rPr>
          <w:sz w:val="22"/>
        </w:rPr>
      </w:pPr>
      <w:r>
        <w:rPr>
          <w:sz w:val="22"/>
        </w:rPr>
        <w:t xml:space="preserve">                                     </w:t>
      </w:r>
      <w:r w:rsidRPr="007C339A">
        <w:rPr>
          <w:b/>
          <w:bCs/>
          <w:sz w:val="24"/>
          <w:szCs w:val="24"/>
        </w:rPr>
        <w:t>Adi and Candie had the most wins in Bunco, so they won these goofy hats</w:t>
      </w:r>
    </w:p>
    <w:p w14:paraId="241D9A88" w14:textId="77777777" w:rsidR="007C339A" w:rsidRDefault="007C339A" w:rsidP="00C47170">
      <w:pPr>
        <w:pStyle w:val="ObjectAnchor"/>
        <w:rPr>
          <w:sz w:val="22"/>
        </w:rPr>
      </w:pPr>
    </w:p>
    <w:p w14:paraId="2DCBA3D8" w14:textId="77777777" w:rsidR="00EF7D04" w:rsidRDefault="00EF7D04" w:rsidP="00C47170">
      <w:pPr>
        <w:pStyle w:val="ObjectAnchor"/>
        <w:rPr>
          <w:sz w:val="22"/>
        </w:rPr>
      </w:pPr>
    </w:p>
    <w:p w14:paraId="3D5910A7" w14:textId="27BDE84B" w:rsidR="00EF7D04" w:rsidRDefault="00EF7D04" w:rsidP="00C47170">
      <w:pPr>
        <w:pStyle w:val="ObjectAnchor"/>
        <w:rPr>
          <w:sz w:val="22"/>
        </w:rPr>
      </w:pPr>
      <w:r>
        <w:rPr>
          <w:sz w:val="22"/>
        </w:rPr>
        <w:t xml:space="preserve">     </w:t>
      </w:r>
      <w:r w:rsidR="007C339A">
        <w:rPr>
          <w:sz w:val="22"/>
        </w:rPr>
        <w:drawing>
          <wp:inline distT="0" distB="0" distL="0" distR="0" wp14:anchorId="6856974E" wp14:editId="5AAA3C5C">
            <wp:extent cx="2190750" cy="2092979"/>
            <wp:effectExtent l="0" t="0" r="0" b="2540"/>
            <wp:docPr id="2071619970" name="Picture 32" descr="A person wearing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19970" name="Picture 32" descr="A person wearing a ha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13721" cy="2114925"/>
                    </a:xfrm>
                    <a:prstGeom prst="rect">
                      <a:avLst/>
                    </a:prstGeom>
                  </pic:spPr>
                </pic:pic>
              </a:graphicData>
            </a:graphic>
          </wp:inline>
        </w:drawing>
      </w:r>
      <w:r w:rsidR="007C339A">
        <w:rPr>
          <w:sz w:val="22"/>
        </w:rPr>
        <w:t xml:space="preserve">                                   </w:t>
      </w:r>
      <w:r w:rsidR="007C339A">
        <w:rPr>
          <w:sz w:val="22"/>
        </w:rPr>
        <w:drawing>
          <wp:inline distT="0" distB="0" distL="0" distR="0" wp14:anchorId="3B8558B8" wp14:editId="05A94BA9">
            <wp:extent cx="3761687" cy="2560320"/>
            <wp:effectExtent l="0" t="9207" r="1587" b="1588"/>
            <wp:docPr id="2081082371" name="Picture 28"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82371" name="Picture 28" descr="A group of people sitting at a tabl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01416" cy="2587361"/>
                    </a:xfrm>
                    <a:prstGeom prst="rect">
                      <a:avLst/>
                    </a:prstGeom>
                  </pic:spPr>
                </pic:pic>
              </a:graphicData>
            </a:graphic>
          </wp:inline>
        </w:drawing>
      </w:r>
    </w:p>
    <w:p w14:paraId="624621C6" w14:textId="62E5421B" w:rsidR="00EF7D04" w:rsidRDefault="00EF7D04" w:rsidP="00C47170">
      <w:pPr>
        <w:pStyle w:val="ObjectAnchor"/>
        <w:rPr>
          <w:sz w:val="22"/>
        </w:rPr>
      </w:pPr>
      <w:r>
        <w:rPr>
          <w:sz w:val="22"/>
        </w:rPr>
        <w:t xml:space="preserve">                      </w:t>
      </w:r>
      <w:r w:rsidR="007C339A">
        <w:rPr>
          <w:sz w:val="22"/>
        </w:rPr>
        <w:t xml:space="preserve">                                                                                            </w:t>
      </w:r>
    </w:p>
    <w:p w14:paraId="0B064CCE" w14:textId="297480EA" w:rsidR="00EF7D04" w:rsidRPr="007C339A" w:rsidRDefault="007C339A" w:rsidP="00C47170">
      <w:pPr>
        <w:pStyle w:val="ObjectAnchor"/>
        <w:rPr>
          <w:b/>
          <w:bCs/>
          <w:sz w:val="24"/>
          <w:szCs w:val="24"/>
        </w:rPr>
      </w:pPr>
      <w:r w:rsidRPr="007C339A">
        <w:rPr>
          <w:b/>
          <w:bCs/>
          <w:sz w:val="24"/>
          <w:szCs w:val="24"/>
        </w:rPr>
        <w:t xml:space="preserve">Candie Patino giving her Web Presentation                                </w:t>
      </w:r>
      <w:r>
        <w:rPr>
          <w:b/>
          <w:bCs/>
          <w:sz w:val="24"/>
          <w:szCs w:val="24"/>
        </w:rPr>
        <w:t xml:space="preserve">   </w:t>
      </w:r>
      <w:r w:rsidRPr="007C339A">
        <w:rPr>
          <w:b/>
          <w:bCs/>
          <w:sz w:val="24"/>
          <w:szCs w:val="24"/>
        </w:rPr>
        <w:t xml:space="preserve"> Saturday night dinner </w:t>
      </w:r>
    </w:p>
    <w:p w14:paraId="72DD4DC9" w14:textId="77777777" w:rsidR="00EF7D04" w:rsidRDefault="00EF7D04" w:rsidP="00C47170">
      <w:pPr>
        <w:pStyle w:val="ObjectAnchor"/>
        <w:rPr>
          <w:sz w:val="22"/>
        </w:rPr>
      </w:pPr>
    </w:p>
    <w:p w14:paraId="621FB50B" w14:textId="77777777" w:rsidR="00EF7D04" w:rsidRDefault="00EF7D04" w:rsidP="00C47170">
      <w:pPr>
        <w:pStyle w:val="ObjectAnchor"/>
        <w:rPr>
          <w:sz w:val="22"/>
        </w:rPr>
      </w:pPr>
    </w:p>
    <w:p w14:paraId="1632B383" w14:textId="77777777" w:rsidR="00EF7D04" w:rsidRDefault="00EF7D04" w:rsidP="00C47170">
      <w:pPr>
        <w:pStyle w:val="ObjectAnchor"/>
        <w:rPr>
          <w:sz w:val="22"/>
        </w:rPr>
      </w:pPr>
    </w:p>
    <w:p w14:paraId="2A1A1898" w14:textId="77777777" w:rsidR="00EF7D04" w:rsidRDefault="00EF7D04" w:rsidP="00C47170">
      <w:pPr>
        <w:pStyle w:val="ObjectAnchor"/>
        <w:rPr>
          <w:sz w:val="22"/>
        </w:rPr>
      </w:pPr>
    </w:p>
    <w:p w14:paraId="76B498D0" w14:textId="77777777" w:rsidR="00EF7D04" w:rsidRDefault="00EF7D04" w:rsidP="00C47170">
      <w:pPr>
        <w:pStyle w:val="ObjectAnchor"/>
        <w:rPr>
          <w:sz w:val="22"/>
        </w:rPr>
      </w:pPr>
    </w:p>
    <w:p w14:paraId="792AE17B" w14:textId="77777777" w:rsidR="00EF7D04" w:rsidRDefault="00EF7D04" w:rsidP="00C47170">
      <w:pPr>
        <w:pStyle w:val="ObjectAnchor"/>
        <w:rPr>
          <w:sz w:val="22"/>
        </w:rPr>
      </w:pPr>
    </w:p>
    <w:p w14:paraId="488D6275" w14:textId="77777777" w:rsidR="00EF7D04" w:rsidRDefault="00EF7D04" w:rsidP="00C47170">
      <w:pPr>
        <w:pStyle w:val="ObjectAnchor"/>
        <w:rPr>
          <w:sz w:val="22"/>
        </w:rPr>
      </w:pPr>
    </w:p>
    <w:p w14:paraId="6E5C0A04" w14:textId="77777777" w:rsidR="00EF7D04" w:rsidRDefault="00EF7D04" w:rsidP="00C47170">
      <w:pPr>
        <w:pStyle w:val="ObjectAnchor"/>
        <w:rPr>
          <w:sz w:val="22"/>
        </w:rPr>
      </w:pPr>
    </w:p>
    <w:p w14:paraId="2D6242F6" w14:textId="01B61F6C" w:rsidR="00EF7D04" w:rsidRDefault="00681207" w:rsidP="00C47170">
      <w:pPr>
        <w:pStyle w:val="ObjectAnchor"/>
        <w:rPr>
          <w:sz w:val="22"/>
        </w:rPr>
      </w:pPr>
      <w:r>
        <w:rPr>
          <w:sz w:val="22"/>
        </w:rPr>
        <w:t xml:space="preserve">                                                                                               -4-</w:t>
      </w:r>
    </w:p>
    <w:p w14:paraId="5093A393" w14:textId="0DE45BE4" w:rsidR="00FA73BD" w:rsidRDefault="00FA73BD" w:rsidP="00FA73BD">
      <w:pPr>
        <w:pStyle w:val="ObjectAnchor"/>
        <w:rPr>
          <w:sz w:val="22"/>
        </w:rPr>
      </w:pPr>
      <w:r w:rsidRPr="00FA73BD">
        <w:rPr>
          <w:rFonts w:ascii="Congenial SemiBold" w:hAnsi="Congenial SemiBold"/>
          <w:sz w:val="36"/>
          <w:szCs w:val="36"/>
        </w:rPr>
        <w:lastRenderedPageBreak/>
        <w:t xml:space="preserve">Nancy Cameron </w:t>
      </w:r>
      <w:r>
        <w:rPr>
          <w:rFonts w:ascii="Congenial SemiBold" w:hAnsi="Congenial SemiBold"/>
          <w:sz w:val="36"/>
          <w:szCs w:val="36"/>
        </w:rPr>
        <w:t xml:space="preserve">     </w:t>
      </w:r>
      <w:r>
        <w:drawing>
          <wp:inline distT="0" distB="0" distL="0" distR="0" wp14:anchorId="2A59DE8D" wp14:editId="54BB98AB">
            <wp:extent cx="1905000" cy="1177692"/>
            <wp:effectExtent l="0" t="0" r="0" b="3810"/>
            <wp:docPr id="1029490917" name="Picture 1029490917" descr="Musical Notes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al Notes Images - Free Download on Freepi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13472" cy="1182930"/>
                    </a:xfrm>
                    <a:prstGeom prst="rect">
                      <a:avLst/>
                    </a:prstGeom>
                    <a:noFill/>
                    <a:ln>
                      <a:noFill/>
                    </a:ln>
                  </pic:spPr>
                </pic:pic>
              </a:graphicData>
            </a:graphic>
          </wp:inline>
        </w:drawing>
      </w:r>
      <w:r w:rsidRPr="00FA73BD">
        <w:rPr>
          <w:rFonts w:ascii="Congenial SemiBold" w:hAnsi="Congenial SemiBold"/>
          <w:sz w:val="36"/>
          <w:szCs w:val="36"/>
        </w:rPr>
        <w:t>President Elect</w:t>
      </w:r>
    </w:p>
    <w:p w14:paraId="032502D0" w14:textId="77777777" w:rsidR="00FA73BD" w:rsidRDefault="00FA73BD" w:rsidP="00FA73BD">
      <w:pPr>
        <w:pStyle w:val="ObjectAnchor"/>
        <w:rPr>
          <w:sz w:val="22"/>
        </w:rPr>
      </w:pPr>
    </w:p>
    <w:p w14:paraId="465BBDE7" w14:textId="77777777" w:rsidR="00FA73BD" w:rsidRDefault="00FA73BD" w:rsidP="00FA73BD">
      <w:pPr>
        <w:pStyle w:val="ObjectAnchor"/>
        <w:rPr>
          <w:sz w:val="22"/>
        </w:rPr>
      </w:pPr>
    </w:p>
    <w:p w14:paraId="0ED2FADE" w14:textId="3DE99DE9" w:rsidR="00FA73BD" w:rsidRPr="00FA73BD" w:rsidRDefault="00FA73BD" w:rsidP="00FA73BD">
      <w:pPr>
        <w:pStyle w:val="ObjectAnchor"/>
        <w:rPr>
          <w:sz w:val="24"/>
          <w:szCs w:val="24"/>
        </w:rPr>
      </w:pPr>
      <w:r w:rsidRPr="00FA73BD">
        <w:rPr>
          <w:sz w:val="24"/>
          <w:szCs w:val="24"/>
        </w:rPr>
        <w:t>Greetings! Congratulations to Lori and her board for a very successful Fall</w:t>
      </w:r>
    </w:p>
    <w:p w14:paraId="4EEECC4C" w14:textId="77777777" w:rsidR="00FA73BD" w:rsidRPr="00FA73BD" w:rsidRDefault="00FA73BD" w:rsidP="00FA73BD">
      <w:pPr>
        <w:pStyle w:val="ObjectAnchor"/>
        <w:rPr>
          <w:sz w:val="24"/>
          <w:szCs w:val="24"/>
        </w:rPr>
      </w:pPr>
      <w:r w:rsidRPr="00FA73BD">
        <w:rPr>
          <w:sz w:val="24"/>
          <w:szCs w:val="24"/>
        </w:rPr>
        <w:t>Fest and Alpha Omicron, Salida, for a beautiful, yummy and fun event. We</w:t>
      </w:r>
    </w:p>
    <w:p w14:paraId="3A205B8C" w14:textId="77777777" w:rsidR="00FA73BD" w:rsidRPr="00FA73BD" w:rsidRDefault="00FA73BD" w:rsidP="00FA73BD">
      <w:pPr>
        <w:pStyle w:val="ObjectAnchor"/>
        <w:rPr>
          <w:sz w:val="24"/>
          <w:szCs w:val="24"/>
        </w:rPr>
      </w:pPr>
      <w:r w:rsidRPr="00FA73BD">
        <w:rPr>
          <w:sz w:val="24"/>
          <w:szCs w:val="24"/>
        </w:rPr>
        <w:t>missed those who were unable to join us.</w:t>
      </w:r>
    </w:p>
    <w:p w14:paraId="0664DED5" w14:textId="77777777" w:rsidR="00FA73BD" w:rsidRPr="00FA73BD" w:rsidRDefault="00FA73BD" w:rsidP="00FA73BD">
      <w:pPr>
        <w:pStyle w:val="ObjectAnchor"/>
        <w:rPr>
          <w:sz w:val="24"/>
          <w:szCs w:val="24"/>
        </w:rPr>
      </w:pPr>
      <w:r w:rsidRPr="00FA73BD">
        <w:rPr>
          <w:sz w:val="24"/>
          <w:szCs w:val="24"/>
        </w:rPr>
        <w:t>Congratulations, too, to Adi Mazza for all her accomplishments for St Jude</w:t>
      </w:r>
    </w:p>
    <w:p w14:paraId="66C5441A" w14:textId="77777777" w:rsidR="00FA73BD" w:rsidRPr="00FA73BD" w:rsidRDefault="00FA73BD" w:rsidP="00FA73BD">
      <w:pPr>
        <w:pStyle w:val="ObjectAnchor"/>
        <w:rPr>
          <w:sz w:val="24"/>
          <w:szCs w:val="24"/>
        </w:rPr>
      </w:pPr>
      <w:r w:rsidRPr="00FA73BD">
        <w:rPr>
          <w:sz w:val="24"/>
          <w:szCs w:val="24"/>
        </w:rPr>
        <w:t>Childrens</w:t>
      </w:r>
      <w:r w:rsidRPr="00FA73BD">
        <w:rPr>
          <w:sz w:val="24"/>
          <w:szCs w:val="24"/>
        </w:rPr>
        <w:t>’</w:t>
      </w:r>
      <w:r w:rsidRPr="00FA73BD">
        <w:rPr>
          <w:sz w:val="24"/>
          <w:szCs w:val="24"/>
        </w:rPr>
        <w:t xml:space="preserve"> Research Hospital! She is SO amazing!</w:t>
      </w:r>
    </w:p>
    <w:p w14:paraId="38D29886" w14:textId="77777777" w:rsidR="00FA73BD" w:rsidRPr="00FA73BD" w:rsidRDefault="00FA73BD" w:rsidP="00FA73BD">
      <w:pPr>
        <w:pStyle w:val="ObjectAnchor"/>
        <w:rPr>
          <w:sz w:val="24"/>
          <w:szCs w:val="24"/>
        </w:rPr>
      </w:pPr>
      <w:r w:rsidRPr="00FA73BD">
        <w:rPr>
          <w:sz w:val="24"/>
          <w:szCs w:val="24"/>
        </w:rPr>
        <w:t>I hope chapters have had a great start to your ESA year.</w:t>
      </w:r>
    </w:p>
    <w:p w14:paraId="023228EC" w14:textId="77777777" w:rsidR="00FA73BD" w:rsidRPr="00FA73BD" w:rsidRDefault="00FA73BD" w:rsidP="00FA73BD">
      <w:pPr>
        <w:pStyle w:val="ObjectAnchor"/>
        <w:rPr>
          <w:sz w:val="24"/>
          <w:szCs w:val="24"/>
        </w:rPr>
      </w:pPr>
      <w:r w:rsidRPr="00FA73BD">
        <w:rPr>
          <w:sz w:val="24"/>
          <w:szCs w:val="24"/>
        </w:rPr>
        <w:t>Looking forward to hearing what you are up to!</w:t>
      </w:r>
    </w:p>
    <w:p w14:paraId="595889D9" w14:textId="77777777" w:rsidR="00FA73BD" w:rsidRPr="00FA73BD" w:rsidRDefault="00FA73BD" w:rsidP="00FA73BD">
      <w:pPr>
        <w:pStyle w:val="ObjectAnchor"/>
        <w:rPr>
          <w:sz w:val="24"/>
          <w:szCs w:val="24"/>
        </w:rPr>
      </w:pPr>
      <w:r w:rsidRPr="00FA73BD">
        <w:rPr>
          <w:sz w:val="24"/>
          <w:szCs w:val="24"/>
        </w:rPr>
        <w:t>I HAVE A GOAL - NEED YOUR HELP!</w:t>
      </w:r>
    </w:p>
    <w:p w14:paraId="34AD38CE" w14:textId="77777777" w:rsidR="00FA73BD" w:rsidRPr="00FA73BD" w:rsidRDefault="00FA73BD" w:rsidP="00FA73BD">
      <w:pPr>
        <w:pStyle w:val="ObjectAnchor"/>
        <w:rPr>
          <w:sz w:val="24"/>
          <w:szCs w:val="24"/>
        </w:rPr>
      </w:pPr>
    </w:p>
    <w:p w14:paraId="746901B0" w14:textId="77777777" w:rsidR="00FA73BD" w:rsidRPr="00FA73BD" w:rsidRDefault="00FA73BD" w:rsidP="00FA73BD">
      <w:pPr>
        <w:pStyle w:val="ObjectAnchor"/>
        <w:rPr>
          <w:sz w:val="24"/>
          <w:szCs w:val="24"/>
        </w:rPr>
      </w:pPr>
      <w:r w:rsidRPr="00FA73BD">
        <w:rPr>
          <w:sz w:val="24"/>
          <w:szCs w:val="24"/>
        </w:rPr>
        <w:t>This is a Do Over for me as President Elect for Colo State Council! I was</w:t>
      </w:r>
    </w:p>
    <w:p w14:paraId="7B72A862" w14:textId="77777777" w:rsidR="00FA73BD" w:rsidRPr="00FA73BD" w:rsidRDefault="00FA73BD" w:rsidP="00FA73BD">
      <w:pPr>
        <w:pStyle w:val="ObjectAnchor"/>
        <w:rPr>
          <w:sz w:val="24"/>
          <w:szCs w:val="24"/>
        </w:rPr>
      </w:pPr>
      <w:r w:rsidRPr="00FA73BD">
        <w:rPr>
          <w:sz w:val="24"/>
          <w:szCs w:val="24"/>
        </w:rPr>
        <w:t>President in 1993-94 - over 30 years ago!!!</w:t>
      </w:r>
    </w:p>
    <w:p w14:paraId="78B2A3B8" w14:textId="77777777" w:rsidR="00FA73BD" w:rsidRPr="00FA73BD" w:rsidRDefault="00FA73BD" w:rsidP="00FA73BD">
      <w:pPr>
        <w:pStyle w:val="ObjectAnchor"/>
        <w:rPr>
          <w:sz w:val="24"/>
          <w:szCs w:val="24"/>
        </w:rPr>
      </w:pPr>
      <w:r w:rsidRPr="00FA73BD">
        <w:rPr>
          <w:sz w:val="24"/>
          <w:szCs w:val="24"/>
        </w:rPr>
        <w:t>Things have changed but my love for ESA is still strong!</w:t>
      </w:r>
    </w:p>
    <w:p w14:paraId="783FCE3D" w14:textId="77777777" w:rsidR="00FA73BD" w:rsidRPr="00FA73BD" w:rsidRDefault="00FA73BD" w:rsidP="00FA73BD">
      <w:pPr>
        <w:pStyle w:val="ObjectAnchor"/>
        <w:rPr>
          <w:sz w:val="24"/>
          <w:szCs w:val="24"/>
        </w:rPr>
      </w:pPr>
      <w:r w:rsidRPr="00FA73BD">
        <w:rPr>
          <w:sz w:val="24"/>
          <w:szCs w:val="24"/>
        </w:rPr>
        <w:t>“</w:t>
      </w:r>
      <w:r w:rsidRPr="00FA73BD">
        <w:rPr>
          <w:sz w:val="24"/>
          <w:szCs w:val="24"/>
        </w:rPr>
        <w:t>In the olden days</w:t>
      </w:r>
      <w:r w:rsidRPr="00FA73BD">
        <w:rPr>
          <w:sz w:val="24"/>
          <w:szCs w:val="24"/>
        </w:rPr>
        <w:t>”</w:t>
      </w:r>
      <w:r w:rsidRPr="00FA73BD">
        <w:rPr>
          <w:sz w:val="24"/>
          <w:szCs w:val="24"/>
        </w:rPr>
        <w:t>, one of the best things about holding office on the CSC</w:t>
      </w:r>
    </w:p>
    <w:p w14:paraId="42D7F8DD" w14:textId="77777777" w:rsidR="00FA73BD" w:rsidRPr="00FA73BD" w:rsidRDefault="00FA73BD" w:rsidP="00FA73BD">
      <w:pPr>
        <w:pStyle w:val="ObjectAnchor"/>
        <w:rPr>
          <w:sz w:val="24"/>
          <w:szCs w:val="24"/>
        </w:rPr>
      </w:pPr>
      <w:r w:rsidRPr="00FA73BD">
        <w:rPr>
          <w:sz w:val="24"/>
          <w:szCs w:val="24"/>
        </w:rPr>
        <w:t>Board was visiting chapters and getting to know new members and renew</w:t>
      </w:r>
    </w:p>
    <w:p w14:paraId="7273161E" w14:textId="77777777" w:rsidR="00FA73BD" w:rsidRPr="00FA73BD" w:rsidRDefault="00FA73BD" w:rsidP="00FA73BD">
      <w:pPr>
        <w:pStyle w:val="ObjectAnchor"/>
        <w:rPr>
          <w:sz w:val="24"/>
          <w:szCs w:val="24"/>
        </w:rPr>
      </w:pPr>
      <w:r w:rsidRPr="00FA73BD">
        <w:rPr>
          <w:sz w:val="24"/>
          <w:szCs w:val="24"/>
        </w:rPr>
        <w:t>acquaintences within their own groups. We</w:t>
      </w:r>
      <w:r w:rsidRPr="00FA73BD">
        <w:rPr>
          <w:sz w:val="24"/>
          <w:szCs w:val="24"/>
        </w:rPr>
        <w:t>’</w:t>
      </w:r>
      <w:r w:rsidRPr="00FA73BD">
        <w:rPr>
          <w:sz w:val="24"/>
          <w:szCs w:val="24"/>
        </w:rPr>
        <w:t>ve gotten away from that - I</w:t>
      </w:r>
    </w:p>
    <w:p w14:paraId="442462F3" w14:textId="77777777" w:rsidR="00FA73BD" w:rsidRPr="00FA73BD" w:rsidRDefault="00FA73BD" w:rsidP="00FA73BD">
      <w:pPr>
        <w:pStyle w:val="ObjectAnchor"/>
        <w:rPr>
          <w:sz w:val="24"/>
          <w:szCs w:val="24"/>
        </w:rPr>
      </w:pPr>
      <w:r w:rsidRPr="00FA73BD">
        <w:rPr>
          <w:sz w:val="24"/>
          <w:szCs w:val="24"/>
        </w:rPr>
        <w:t>would like to visit as many chapters as possible - not for any special event -</w:t>
      </w:r>
    </w:p>
    <w:p w14:paraId="42F4ED67" w14:textId="77777777" w:rsidR="00FA73BD" w:rsidRDefault="00FA73BD" w:rsidP="00FA73BD">
      <w:pPr>
        <w:pStyle w:val="ObjectAnchor"/>
        <w:rPr>
          <w:sz w:val="24"/>
          <w:szCs w:val="24"/>
        </w:rPr>
      </w:pPr>
      <w:r w:rsidRPr="00FA73BD">
        <w:rPr>
          <w:sz w:val="24"/>
          <w:szCs w:val="24"/>
        </w:rPr>
        <w:t>just as you are doing your meetings, educationals or projects.</w:t>
      </w:r>
    </w:p>
    <w:p w14:paraId="570EB4A5" w14:textId="77777777" w:rsidR="00FA73BD" w:rsidRPr="00FA73BD" w:rsidRDefault="00FA73BD" w:rsidP="00FA73BD">
      <w:pPr>
        <w:pStyle w:val="ObjectAnchor"/>
        <w:rPr>
          <w:sz w:val="24"/>
          <w:szCs w:val="24"/>
        </w:rPr>
      </w:pPr>
    </w:p>
    <w:p w14:paraId="3A875677" w14:textId="6A34FD3F" w:rsidR="00FA73BD" w:rsidRPr="00FA73BD" w:rsidRDefault="00FA73BD" w:rsidP="00FA73BD">
      <w:pPr>
        <w:pStyle w:val="ObjectAnchor"/>
        <w:rPr>
          <w:sz w:val="24"/>
          <w:szCs w:val="24"/>
        </w:rPr>
      </w:pPr>
      <w:r w:rsidRPr="00FA73BD">
        <w:rPr>
          <w:sz w:val="24"/>
          <w:szCs w:val="24"/>
        </w:rPr>
        <w:t>WOULD YOU CONSIDER INVITING ME TO ONE OF YOUR CHAPTER</w:t>
      </w:r>
      <w:r>
        <w:rPr>
          <w:sz w:val="24"/>
          <w:szCs w:val="24"/>
        </w:rPr>
        <w:t xml:space="preserve"> </w:t>
      </w:r>
      <w:r w:rsidRPr="00FA73BD">
        <w:rPr>
          <w:sz w:val="24"/>
          <w:szCs w:val="24"/>
        </w:rPr>
        <w:t>ACTIVITIES?</w:t>
      </w:r>
    </w:p>
    <w:p w14:paraId="750CEFB0" w14:textId="77777777" w:rsidR="00FA73BD" w:rsidRPr="00FA73BD" w:rsidRDefault="00FA73BD" w:rsidP="00FA73BD">
      <w:pPr>
        <w:pStyle w:val="ObjectAnchor"/>
        <w:rPr>
          <w:sz w:val="24"/>
          <w:szCs w:val="24"/>
        </w:rPr>
      </w:pPr>
      <w:r w:rsidRPr="00FA73BD">
        <w:rPr>
          <w:sz w:val="24"/>
          <w:szCs w:val="24"/>
        </w:rPr>
        <w:t>Weather permitting I</w:t>
      </w:r>
      <w:r w:rsidRPr="00FA73BD">
        <w:rPr>
          <w:sz w:val="24"/>
          <w:szCs w:val="24"/>
        </w:rPr>
        <w:t>’</w:t>
      </w:r>
      <w:r w:rsidRPr="00FA73BD">
        <w:rPr>
          <w:sz w:val="24"/>
          <w:szCs w:val="24"/>
        </w:rPr>
        <w:t>ll do my best to be there.</w:t>
      </w:r>
    </w:p>
    <w:p w14:paraId="0C5438B0" w14:textId="77777777" w:rsidR="00FA73BD" w:rsidRPr="00FA73BD" w:rsidRDefault="00FA73BD" w:rsidP="00FA73BD">
      <w:pPr>
        <w:pStyle w:val="ObjectAnchor"/>
        <w:rPr>
          <w:sz w:val="24"/>
          <w:szCs w:val="24"/>
        </w:rPr>
      </w:pPr>
    </w:p>
    <w:p w14:paraId="160F7442" w14:textId="77777777" w:rsidR="00FA73BD" w:rsidRPr="00FA73BD" w:rsidRDefault="00FA73BD" w:rsidP="00FA73BD">
      <w:pPr>
        <w:pStyle w:val="ObjectAnchor"/>
        <w:rPr>
          <w:sz w:val="24"/>
          <w:szCs w:val="24"/>
        </w:rPr>
      </w:pPr>
      <w:r w:rsidRPr="00FA73BD">
        <w:rPr>
          <w:sz w:val="24"/>
          <w:szCs w:val="24"/>
        </w:rPr>
        <w:t>Encouraging membership growth is one of my responsibilities for this year.</w:t>
      </w:r>
    </w:p>
    <w:p w14:paraId="69EBC3EB" w14:textId="77777777" w:rsidR="00FA73BD" w:rsidRPr="00FA73BD" w:rsidRDefault="00FA73BD" w:rsidP="00FA73BD">
      <w:pPr>
        <w:pStyle w:val="ObjectAnchor"/>
        <w:rPr>
          <w:sz w:val="24"/>
          <w:szCs w:val="24"/>
        </w:rPr>
      </w:pPr>
      <w:r w:rsidRPr="00FA73BD">
        <w:rPr>
          <w:sz w:val="24"/>
          <w:szCs w:val="24"/>
        </w:rPr>
        <w:t>I hope you are sponsoring a lot of new members! Remember the fun of</w:t>
      </w:r>
    </w:p>
    <w:p w14:paraId="14C7F434" w14:textId="77777777" w:rsidR="00FA73BD" w:rsidRPr="00FA73BD" w:rsidRDefault="00FA73BD" w:rsidP="00FA73BD">
      <w:pPr>
        <w:pStyle w:val="ObjectAnchor"/>
        <w:rPr>
          <w:sz w:val="24"/>
          <w:szCs w:val="24"/>
        </w:rPr>
      </w:pPr>
      <w:r w:rsidRPr="00FA73BD">
        <w:rPr>
          <w:sz w:val="24"/>
          <w:szCs w:val="24"/>
        </w:rPr>
        <w:t xml:space="preserve">Rushing? A social event, a </w:t>
      </w:r>
      <w:r w:rsidRPr="00FA73BD">
        <w:rPr>
          <w:sz w:val="24"/>
          <w:szCs w:val="24"/>
        </w:rPr>
        <w:t>“</w:t>
      </w:r>
      <w:r w:rsidRPr="00FA73BD">
        <w:rPr>
          <w:sz w:val="24"/>
          <w:szCs w:val="24"/>
        </w:rPr>
        <w:t>mock meeting</w:t>
      </w:r>
      <w:r w:rsidRPr="00FA73BD">
        <w:rPr>
          <w:sz w:val="24"/>
          <w:szCs w:val="24"/>
        </w:rPr>
        <w:t>”</w:t>
      </w:r>
      <w:r w:rsidRPr="00FA73BD">
        <w:rPr>
          <w:sz w:val="24"/>
          <w:szCs w:val="24"/>
        </w:rPr>
        <w:t xml:space="preserve"> and then the Pledging! I know</w:t>
      </w:r>
    </w:p>
    <w:p w14:paraId="55F01C99" w14:textId="77777777" w:rsidR="00FA73BD" w:rsidRPr="00FA73BD" w:rsidRDefault="00FA73BD" w:rsidP="00FA73BD">
      <w:pPr>
        <w:pStyle w:val="ObjectAnchor"/>
        <w:rPr>
          <w:sz w:val="24"/>
          <w:szCs w:val="24"/>
        </w:rPr>
      </w:pPr>
      <w:r w:rsidRPr="00FA73BD">
        <w:rPr>
          <w:sz w:val="24"/>
          <w:szCs w:val="24"/>
        </w:rPr>
        <w:t xml:space="preserve">we are looking for new members at all times but consider a </w:t>
      </w:r>
      <w:r w:rsidRPr="00FA73BD">
        <w:rPr>
          <w:sz w:val="24"/>
          <w:szCs w:val="24"/>
        </w:rPr>
        <w:t>“</w:t>
      </w:r>
      <w:r w:rsidRPr="00FA73BD">
        <w:rPr>
          <w:sz w:val="24"/>
          <w:szCs w:val="24"/>
        </w:rPr>
        <w:t>Rush</w:t>
      </w:r>
      <w:r w:rsidRPr="00FA73BD">
        <w:rPr>
          <w:sz w:val="24"/>
          <w:szCs w:val="24"/>
        </w:rPr>
        <w:t>”</w:t>
      </w:r>
      <w:r w:rsidRPr="00FA73BD">
        <w:rPr>
          <w:sz w:val="24"/>
          <w:szCs w:val="24"/>
        </w:rPr>
        <w:t>. The</w:t>
      </w:r>
    </w:p>
    <w:p w14:paraId="7785EBC6" w14:textId="77777777" w:rsidR="00FA73BD" w:rsidRPr="00FA73BD" w:rsidRDefault="00FA73BD" w:rsidP="00FA73BD">
      <w:pPr>
        <w:pStyle w:val="ObjectAnchor"/>
        <w:rPr>
          <w:sz w:val="24"/>
          <w:szCs w:val="24"/>
        </w:rPr>
      </w:pPr>
      <w:r w:rsidRPr="00FA73BD">
        <w:rPr>
          <w:sz w:val="24"/>
          <w:szCs w:val="24"/>
        </w:rPr>
        <w:t>ESA website - epsilonsigmaalpha.org has a TON of ideas for meeting and</w:t>
      </w:r>
    </w:p>
    <w:p w14:paraId="67B31518" w14:textId="77777777" w:rsidR="00FA73BD" w:rsidRPr="00FA73BD" w:rsidRDefault="00FA73BD" w:rsidP="00FA73BD">
      <w:pPr>
        <w:pStyle w:val="ObjectAnchor"/>
        <w:rPr>
          <w:sz w:val="24"/>
          <w:szCs w:val="24"/>
        </w:rPr>
      </w:pPr>
      <w:r w:rsidRPr="00FA73BD">
        <w:rPr>
          <w:sz w:val="24"/>
          <w:szCs w:val="24"/>
        </w:rPr>
        <w:t>pledging plans, fundraisers, etc.</w:t>
      </w:r>
    </w:p>
    <w:p w14:paraId="5C3D37D2" w14:textId="77777777" w:rsidR="00FA73BD" w:rsidRPr="00FA73BD" w:rsidRDefault="00FA73BD" w:rsidP="00FA73BD">
      <w:pPr>
        <w:pStyle w:val="ObjectAnchor"/>
        <w:rPr>
          <w:sz w:val="24"/>
          <w:szCs w:val="24"/>
        </w:rPr>
      </w:pPr>
      <w:r w:rsidRPr="00FA73BD">
        <w:rPr>
          <w:sz w:val="24"/>
          <w:szCs w:val="24"/>
        </w:rPr>
        <w:t>AND THEN - of course I will be putting together the CSC Board for 26-27! I</w:t>
      </w:r>
    </w:p>
    <w:p w14:paraId="33936807" w14:textId="77777777" w:rsidR="00FA73BD" w:rsidRPr="00FA73BD" w:rsidRDefault="00FA73BD" w:rsidP="00FA73BD">
      <w:pPr>
        <w:pStyle w:val="ObjectAnchor"/>
        <w:rPr>
          <w:sz w:val="24"/>
          <w:szCs w:val="24"/>
        </w:rPr>
      </w:pPr>
      <w:r w:rsidRPr="00FA73BD">
        <w:rPr>
          <w:sz w:val="24"/>
          <w:szCs w:val="24"/>
        </w:rPr>
        <w:t>would love to have someone from every chapter represented. Be thinking</w:t>
      </w:r>
    </w:p>
    <w:p w14:paraId="390AAE3C" w14:textId="77777777" w:rsidR="00FA73BD" w:rsidRPr="00FA73BD" w:rsidRDefault="00FA73BD" w:rsidP="00FA73BD">
      <w:pPr>
        <w:pStyle w:val="ObjectAnchor"/>
        <w:rPr>
          <w:sz w:val="24"/>
          <w:szCs w:val="24"/>
        </w:rPr>
      </w:pPr>
      <w:r w:rsidRPr="00FA73BD">
        <w:rPr>
          <w:sz w:val="24"/>
          <w:szCs w:val="24"/>
        </w:rPr>
        <w:t>about what you can do to keep the Council strong and thriving!</w:t>
      </w:r>
    </w:p>
    <w:p w14:paraId="69CAF788" w14:textId="77777777" w:rsidR="00FA73BD" w:rsidRPr="00FA73BD" w:rsidRDefault="00FA73BD" w:rsidP="00FA73BD">
      <w:pPr>
        <w:pStyle w:val="ObjectAnchor"/>
        <w:rPr>
          <w:sz w:val="24"/>
          <w:szCs w:val="24"/>
        </w:rPr>
      </w:pPr>
      <w:r w:rsidRPr="00FA73BD">
        <w:rPr>
          <w:sz w:val="24"/>
          <w:szCs w:val="24"/>
        </w:rPr>
        <w:t>I am including a Nomination form for officers with this issue of the Golden</w:t>
      </w:r>
    </w:p>
    <w:p w14:paraId="2A86FE0A" w14:textId="77777777" w:rsidR="00FA73BD" w:rsidRPr="00FA73BD" w:rsidRDefault="00FA73BD" w:rsidP="00FA73BD">
      <w:pPr>
        <w:pStyle w:val="ObjectAnchor"/>
        <w:rPr>
          <w:sz w:val="24"/>
          <w:szCs w:val="24"/>
        </w:rPr>
      </w:pPr>
      <w:r w:rsidRPr="00FA73BD">
        <w:rPr>
          <w:sz w:val="24"/>
          <w:szCs w:val="24"/>
        </w:rPr>
        <w:t>Lamp.</w:t>
      </w:r>
    </w:p>
    <w:p w14:paraId="17CC931D" w14:textId="77777777" w:rsidR="00FA73BD" w:rsidRPr="00FA73BD" w:rsidRDefault="00FA73BD" w:rsidP="00FA73BD">
      <w:pPr>
        <w:pStyle w:val="ObjectAnchor"/>
        <w:rPr>
          <w:sz w:val="24"/>
          <w:szCs w:val="24"/>
        </w:rPr>
      </w:pPr>
    </w:p>
    <w:p w14:paraId="1E346BF8" w14:textId="77777777" w:rsidR="00FA73BD" w:rsidRPr="00FA73BD" w:rsidRDefault="00FA73BD" w:rsidP="00FA73BD">
      <w:pPr>
        <w:pStyle w:val="ObjectAnchor"/>
        <w:rPr>
          <w:sz w:val="24"/>
          <w:szCs w:val="24"/>
        </w:rPr>
      </w:pPr>
      <w:r w:rsidRPr="00FA73BD">
        <w:rPr>
          <w:sz w:val="24"/>
          <w:szCs w:val="24"/>
        </w:rPr>
        <w:t>COME JOIN ME FOR A GREAT ESA COLORADO BOARD 2026-27!</w:t>
      </w:r>
    </w:p>
    <w:p w14:paraId="5C1ED7EB" w14:textId="77777777" w:rsidR="00FA73BD" w:rsidRPr="00FA73BD" w:rsidRDefault="00FA73BD" w:rsidP="00FA73BD">
      <w:pPr>
        <w:pStyle w:val="ObjectAnchor"/>
        <w:rPr>
          <w:sz w:val="24"/>
          <w:szCs w:val="24"/>
        </w:rPr>
      </w:pPr>
      <w:r w:rsidRPr="00FA73BD">
        <w:rPr>
          <w:sz w:val="24"/>
          <w:szCs w:val="24"/>
        </w:rPr>
        <w:t>Hugs,</w:t>
      </w:r>
    </w:p>
    <w:p w14:paraId="264E2F82" w14:textId="77777777" w:rsidR="00FA73BD" w:rsidRPr="00FA73BD" w:rsidRDefault="00FA73BD" w:rsidP="00FA73BD">
      <w:pPr>
        <w:pStyle w:val="ObjectAnchor"/>
        <w:rPr>
          <w:sz w:val="24"/>
          <w:szCs w:val="24"/>
        </w:rPr>
      </w:pPr>
      <w:r w:rsidRPr="00FA73BD">
        <w:rPr>
          <w:sz w:val="24"/>
          <w:szCs w:val="24"/>
        </w:rPr>
        <w:t>Nancy Cameron</w:t>
      </w:r>
    </w:p>
    <w:p w14:paraId="0EF6340C" w14:textId="7992AF42" w:rsidR="00681207" w:rsidRDefault="00FA73BD" w:rsidP="00E066D9">
      <w:pPr>
        <w:rPr>
          <w:sz w:val="18"/>
          <w:szCs w:val="18"/>
        </w:rPr>
      </w:pPr>
      <w:r w:rsidRPr="00681207">
        <w:rPr>
          <w:sz w:val="18"/>
          <w:szCs w:val="18"/>
        </w:rPr>
        <w:t xml:space="preserve"> </w:t>
      </w:r>
      <w:r w:rsidR="00681207" w:rsidRPr="00681207">
        <w:rPr>
          <w:sz w:val="18"/>
          <w:szCs w:val="18"/>
        </w:rPr>
        <w:t xml:space="preserve">                                                                                                               </w:t>
      </w:r>
      <w:r w:rsidR="00681207">
        <w:rPr>
          <w:sz w:val="18"/>
          <w:szCs w:val="18"/>
        </w:rPr>
        <w:t>-5-</w:t>
      </w:r>
      <w:r w:rsidR="00681207" w:rsidRPr="00681207">
        <w:rPr>
          <w:sz w:val="18"/>
          <w:szCs w:val="18"/>
        </w:rPr>
        <w:t xml:space="preserve">                                                                          </w:t>
      </w:r>
    </w:p>
    <w:p w14:paraId="2A2BDA7F" w14:textId="1AFDF560" w:rsidR="00D2613E" w:rsidRDefault="00681207" w:rsidP="00E066D9">
      <w:pPr>
        <w:rPr>
          <w:rFonts w:ascii="Candara" w:hAnsi="Candara"/>
          <w:b/>
          <w:bCs/>
          <w:sz w:val="36"/>
          <w:szCs w:val="36"/>
        </w:rPr>
      </w:pPr>
      <w:r>
        <w:rPr>
          <w:sz w:val="18"/>
          <w:szCs w:val="18"/>
        </w:rPr>
        <w:lastRenderedPageBreak/>
        <w:t xml:space="preserve">                                                                                                    </w:t>
      </w:r>
      <w:r>
        <w:rPr>
          <w:rFonts w:ascii="Candara" w:hAnsi="Candara"/>
          <w:b/>
          <w:bCs/>
          <w:sz w:val="36"/>
          <w:szCs w:val="36"/>
        </w:rPr>
        <w:t xml:space="preserve">             </w:t>
      </w:r>
    </w:p>
    <w:p w14:paraId="5418CECC" w14:textId="47CD4DBB" w:rsidR="00E066D9" w:rsidRPr="00E066D9" w:rsidRDefault="00E066D9" w:rsidP="00E066D9">
      <w:pPr>
        <w:rPr>
          <w:rFonts w:ascii="Candara" w:hAnsi="Candara"/>
          <w:sz w:val="28"/>
          <w:szCs w:val="28"/>
        </w:rPr>
      </w:pPr>
      <w:r w:rsidRPr="00E066D9">
        <w:rPr>
          <w:rFonts w:ascii="Candara" w:hAnsi="Candara"/>
          <w:b/>
          <w:bCs/>
          <w:sz w:val="36"/>
          <w:szCs w:val="36"/>
        </w:rPr>
        <w:t>Fall is here and I hope you’re all HOOTIN’ in HARMONY!</w:t>
      </w:r>
      <w:r w:rsidRPr="00E066D9">
        <w:rPr>
          <w:rFonts w:ascii="Candara" w:hAnsi="Candara"/>
          <w:sz w:val="28"/>
          <w:szCs w:val="28"/>
        </w:rPr>
        <w:t xml:space="preserve">  </w:t>
      </w:r>
      <w:r>
        <w:rPr>
          <w:rFonts w:ascii="Candara" w:hAnsi="Candara"/>
          <w:sz w:val="28"/>
          <w:szCs w:val="28"/>
        </w:rPr>
        <w:t xml:space="preserve">                                 </w:t>
      </w:r>
      <w:r w:rsidRPr="00E066D9">
        <w:rPr>
          <w:rFonts w:ascii="Candara" w:hAnsi="Candara"/>
          <w:sz w:val="28"/>
          <w:szCs w:val="28"/>
        </w:rPr>
        <w:t>(was that too corny or what???)</w:t>
      </w:r>
    </w:p>
    <w:p w14:paraId="56C24997" w14:textId="77777777" w:rsidR="00E066D9" w:rsidRPr="00E066D9" w:rsidRDefault="00E066D9" w:rsidP="00E066D9">
      <w:pPr>
        <w:rPr>
          <w:rFonts w:ascii="Candara" w:hAnsi="Candara"/>
          <w:sz w:val="28"/>
          <w:szCs w:val="28"/>
        </w:rPr>
      </w:pPr>
      <w:r w:rsidRPr="00E066D9">
        <w:rPr>
          <w:rFonts w:ascii="Candara" w:hAnsi="Candara"/>
          <w:sz w:val="28"/>
          <w:szCs w:val="28"/>
        </w:rPr>
        <w:t xml:space="preserve">As we move along in </w:t>
      </w:r>
      <w:proofErr w:type="gramStart"/>
      <w:r w:rsidRPr="00E066D9">
        <w:rPr>
          <w:rFonts w:ascii="Candara" w:hAnsi="Candara"/>
          <w:sz w:val="28"/>
          <w:szCs w:val="28"/>
        </w:rPr>
        <w:t>2025</w:t>
      </w:r>
      <w:proofErr w:type="gramEnd"/>
      <w:r w:rsidRPr="00E066D9">
        <w:rPr>
          <w:rFonts w:ascii="Candara" w:hAnsi="Candara"/>
          <w:sz w:val="28"/>
          <w:szCs w:val="28"/>
        </w:rPr>
        <w:t xml:space="preserve"> I know everyone is busy doing all kinds of projects and good deeds—because that’s what we do.  Just a reminder </w:t>
      </w:r>
      <w:proofErr w:type="gramStart"/>
      <w:r w:rsidRPr="00E066D9">
        <w:rPr>
          <w:rFonts w:ascii="Candara" w:hAnsi="Candara"/>
          <w:sz w:val="28"/>
          <w:szCs w:val="28"/>
        </w:rPr>
        <w:t>to  keep</w:t>
      </w:r>
      <w:proofErr w:type="gramEnd"/>
      <w:r w:rsidRPr="00E066D9">
        <w:rPr>
          <w:rFonts w:ascii="Candara" w:hAnsi="Candara"/>
          <w:sz w:val="28"/>
          <w:szCs w:val="28"/>
        </w:rPr>
        <w:t xml:space="preserve"> track </w:t>
      </w:r>
      <w:proofErr w:type="gramStart"/>
      <w:r w:rsidRPr="00E066D9">
        <w:rPr>
          <w:rFonts w:ascii="Candara" w:hAnsi="Candara"/>
          <w:sz w:val="28"/>
          <w:szCs w:val="28"/>
        </w:rPr>
        <w:t>of  all</w:t>
      </w:r>
      <w:proofErr w:type="gramEnd"/>
      <w:r w:rsidRPr="00E066D9">
        <w:rPr>
          <w:rFonts w:ascii="Candara" w:hAnsi="Candara"/>
          <w:sz w:val="28"/>
          <w:szCs w:val="28"/>
        </w:rPr>
        <w:t xml:space="preserve"> of the events you and your chapters participate in and plan to turn all the reports and forms in by April 1</w:t>
      </w:r>
      <w:r w:rsidRPr="00E066D9">
        <w:rPr>
          <w:rFonts w:ascii="Candara" w:hAnsi="Candara"/>
          <w:sz w:val="28"/>
          <w:szCs w:val="28"/>
          <w:vertAlign w:val="superscript"/>
        </w:rPr>
        <w:t>st</w:t>
      </w:r>
      <w:r w:rsidRPr="00E066D9">
        <w:rPr>
          <w:rFonts w:ascii="Candara" w:hAnsi="Candara"/>
          <w:sz w:val="28"/>
          <w:szCs w:val="28"/>
        </w:rPr>
        <w:t xml:space="preserve"> or as designated on the specific form.</w:t>
      </w:r>
    </w:p>
    <w:p w14:paraId="768E0BC1" w14:textId="77777777" w:rsidR="00E066D9" w:rsidRPr="00E066D9" w:rsidRDefault="00E066D9" w:rsidP="00E066D9">
      <w:pPr>
        <w:rPr>
          <w:rFonts w:ascii="Candara" w:hAnsi="Candara"/>
          <w:sz w:val="28"/>
          <w:szCs w:val="28"/>
        </w:rPr>
      </w:pPr>
      <w:r w:rsidRPr="00E066D9">
        <w:rPr>
          <w:rFonts w:ascii="Candara" w:hAnsi="Candara"/>
          <w:sz w:val="28"/>
          <w:szCs w:val="28"/>
        </w:rPr>
        <w:t xml:space="preserve">I am looking for a location and host chapter for Colorado State Convention for 2027.  I may be reaching out to some of you over the next few months to brainstorm ideas on locations and chapters. </w:t>
      </w:r>
    </w:p>
    <w:p w14:paraId="4265EC84" w14:textId="77777777" w:rsidR="00E066D9" w:rsidRPr="00E066D9" w:rsidRDefault="00E066D9" w:rsidP="00E066D9">
      <w:pPr>
        <w:pStyle w:val="ListParagraph"/>
        <w:numPr>
          <w:ilvl w:val="0"/>
          <w:numId w:val="1"/>
        </w:numPr>
        <w:rPr>
          <w:rFonts w:ascii="Candara" w:hAnsi="Candara"/>
          <w:sz w:val="28"/>
          <w:szCs w:val="28"/>
        </w:rPr>
      </w:pPr>
      <w:r w:rsidRPr="00E066D9">
        <w:rPr>
          <w:rFonts w:ascii="Candara" w:hAnsi="Candara"/>
          <w:sz w:val="28"/>
          <w:szCs w:val="28"/>
        </w:rPr>
        <w:t>Do you still like a 3-day event (costs always go up)</w:t>
      </w:r>
    </w:p>
    <w:p w14:paraId="5B2F521A" w14:textId="77777777" w:rsidR="00E066D9" w:rsidRPr="00E066D9" w:rsidRDefault="00E066D9" w:rsidP="00E066D9">
      <w:pPr>
        <w:pStyle w:val="ListParagraph"/>
        <w:numPr>
          <w:ilvl w:val="0"/>
          <w:numId w:val="1"/>
        </w:numPr>
        <w:rPr>
          <w:rFonts w:ascii="Candara" w:hAnsi="Candara"/>
          <w:sz w:val="28"/>
          <w:szCs w:val="28"/>
        </w:rPr>
      </w:pPr>
      <w:r w:rsidRPr="00E066D9">
        <w:rPr>
          <w:rFonts w:ascii="Candara" w:hAnsi="Candara"/>
          <w:sz w:val="28"/>
          <w:szCs w:val="28"/>
        </w:rPr>
        <w:t xml:space="preserve">What would you change if you could? </w:t>
      </w:r>
    </w:p>
    <w:p w14:paraId="416D9A98" w14:textId="77777777" w:rsidR="00E066D9" w:rsidRPr="00E066D9" w:rsidRDefault="00E066D9" w:rsidP="00E066D9">
      <w:pPr>
        <w:rPr>
          <w:rFonts w:ascii="Candara" w:hAnsi="Candara"/>
          <w:sz w:val="28"/>
          <w:szCs w:val="28"/>
        </w:rPr>
      </w:pPr>
      <w:r w:rsidRPr="00E066D9">
        <w:rPr>
          <w:rFonts w:ascii="Candara" w:hAnsi="Candara"/>
          <w:sz w:val="28"/>
          <w:szCs w:val="28"/>
        </w:rPr>
        <w:t>If you have any ideas, please contact me.</w:t>
      </w:r>
    </w:p>
    <w:p w14:paraId="24D08952" w14:textId="2953B8E4" w:rsidR="00E066D9" w:rsidRPr="00E066D9" w:rsidRDefault="00E066D9" w:rsidP="00E066D9">
      <w:pPr>
        <w:rPr>
          <w:rFonts w:ascii="Candara" w:hAnsi="Candara"/>
          <w:sz w:val="28"/>
          <w:szCs w:val="28"/>
        </w:rPr>
      </w:pPr>
      <w:r w:rsidRPr="00E066D9">
        <w:rPr>
          <w:rFonts w:ascii="Candara" w:hAnsi="Candara"/>
          <w:sz w:val="28"/>
          <w:szCs w:val="28"/>
        </w:rPr>
        <w:t xml:space="preserve"> 2026 Convention Report: Thank you to Sigma Rho for stepping up for 2026.  Information will be out soon, but please note the CSC CONVENTION DATE </w:t>
      </w:r>
      <w:r>
        <w:rPr>
          <w:rFonts w:ascii="Candara" w:hAnsi="Candara"/>
          <w:sz w:val="28"/>
          <w:szCs w:val="28"/>
        </w:rPr>
        <w:t>HA</w:t>
      </w:r>
      <w:r w:rsidRPr="00E066D9">
        <w:rPr>
          <w:rFonts w:ascii="Candara" w:hAnsi="Candara"/>
          <w:sz w:val="28"/>
          <w:szCs w:val="28"/>
        </w:rPr>
        <w:t xml:space="preserve">S </w:t>
      </w:r>
      <w:r>
        <w:rPr>
          <w:rFonts w:ascii="Candara" w:hAnsi="Candara"/>
          <w:sz w:val="28"/>
          <w:szCs w:val="28"/>
        </w:rPr>
        <w:t xml:space="preserve">BEEN </w:t>
      </w:r>
      <w:proofErr w:type="gramStart"/>
      <w:r w:rsidRPr="00E066D9">
        <w:rPr>
          <w:rFonts w:ascii="Candara" w:hAnsi="Candara"/>
          <w:sz w:val="28"/>
          <w:szCs w:val="28"/>
          <w:u w:val="single"/>
        </w:rPr>
        <w:t>MOVED UP</w:t>
      </w:r>
      <w:proofErr w:type="gramEnd"/>
      <w:r w:rsidRPr="00E066D9">
        <w:rPr>
          <w:rFonts w:ascii="Candara" w:hAnsi="Candara"/>
          <w:sz w:val="28"/>
          <w:szCs w:val="28"/>
        </w:rPr>
        <w:t xml:space="preserve"> TO THE LAST WEEKEND OF APRIL.</w:t>
      </w:r>
    </w:p>
    <w:p w14:paraId="6F30C8EE" w14:textId="77777777" w:rsidR="00E066D9" w:rsidRPr="00E066D9" w:rsidRDefault="00E066D9" w:rsidP="00E066D9">
      <w:pPr>
        <w:rPr>
          <w:rFonts w:ascii="Candara" w:hAnsi="Candara"/>
          <w:sz w:val="28"/>
          <w:szCs w:val="28"/>
        </w:rPr>
      </w:pPr>
      <w:r w:rsidRPr="00E066D9">
        <w:rPr>
          <w:rFonts w:ascii="Candara" w:hAnsi="Candara"/>
          <w:sz w:val="28"/>
          <w:szCs w:val="28"/>
        </w:rPr>
        <w:t>There are some changes on St Jude Reporting this year, so look to Pam McGee for guidance on this.</w:t>
      </w:r>
    </w:p>
    <w:p w14:paraId="3D9950DE" w14:textId="77777777" w:rsidR="00E066D9" w:rsidRPr="00D2613E" w:rsidRDefault="00E066D9" w:rsidP="00E066D9">
      <w:pPr>
        <w:rPr>
          <w:rFonts w:ascii="Candara" w:hAnsi="Candara"/>
          <w:b/>
          <w:bCs/>
          <w:sz w:val="28"/>
          <w:szCs w:val="28"/>
        </w:rPr>
      </w:pPr>
      <w:r w:rsidRPr="00D2613E">
        <w:rPr>
          <w:rFonts w:ascii="Candara" w:hAnsi="Candara"/>
          <w:b/>
          <w:bCs/>
          <w:sz w:val="28"/>
          <w:szCs w:val="28"/>
        </w:rPr>
        <w:t>Thank you, Susan Bloss</w:t>
      </w:r>
    </w:p>
    <w:p w14:paraId="3DC0189C" w14:textId="77777777" w:rsidR="00E066D9" w:rsidRPr="00D2613E" w:rsidRDefault="00E066D9" w:rsidP="00E066D9">
      <w:pPr>
        <w:rPr>
          <w:rFonts w:ascii="Candara" w:hAnsi="Candara"/>
          <w:b/>
          <w:bCs/>
          <w:sz w:val="28"/>
          <w:szCs w:val="28"/>
        </w:rPr>
      </w:pPr>
      <w:r w:rsidRPr="00D2613E">
        <w:rPr>
          <w:rFonts w:ascii="Candara" w:hAnsi="Candara"/>
          <w:b/>
          <w:bCs/>
          <w:sz w:val="28"/>
          <w:szCs w:val="28"/>
        </w:rPr>
        <w:t>CSC Past President/Awards Chairman</w:t>
      </w:r>
    </w:p>
    <w:p w14:paraId="48BF437C" w14:textId="0D7CE8D9" w:rsidR="00FA73BD" w:rsidRPr="00D2613E" w:rsidRDefault="00FA73BD" w:rsidP="00FA73BD">
      <w:pPr>
        <w:pStyle w:val="ObjectAnchor"/>
        <w:rPr>
          <w:b/>
          <w:bCs/>
          <w:sz w:val="24"/>
          <w:szCs w:val="24"/>
        </w:rPr>
      </w:pPr>
    </w:p>
    <w:p w14:paraId="3A5AC009" w14:textId="77777777" w:rsidR="00E066D9" w:rsidRDefault="00E066D9" w:rsidP="00FA73BD">
      <w:pPr>
        <w:pStyle w:val="ObjectAnchor"/>
        <w:rPr>
          <w:sz w:val="24"/>
          <w:szCs w:val="24"/>
        </w:rPr>
      </w:pPr>
    </w:p>
    <w:p w14:paraId="17EC9777" w14:textId="2F7835AF" w:rsidR="00E066D9" w:rsidRDefault="00E066D9" w:rsidP="00FA73BD">
      <w:pPr>
        <w:pStyle w:val="ObjectAnchor"/>
        <w:rPr>
          <w:sz w:val="24"/>
          <w:szCs w:val="24"/>
        </w:rPr>
      </w:pPr>
      <w:r>
        <w:drawing>
          <wp:inline distT="0" distB="0" distL="0" distR="0" wp14:anchorId="31B03FA9" wp14:editId="5186FC01">
            <wp:extent cx="6334125" cy="1322705"/>
            <wp:effectExtent l="0" t="0" r="9525" b="0"/>
            <wp:docPr id="502054507" name="Picture 502054507" descr="Music Notes on the Heart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on the Heart Wav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5954" cy="1323087"/>
                    </a:xfrm>
                    <a:prstGeom prst="rect">
                      <a:avLst/>
                    </a:prstGeom>
                    <a:noFill/>
                    <a:ln>
                      <a:noFill/>
                    </a:ln>
                  </pic:spPr>
                </pic:pic>
              </a:graphicData>
            </a:graphic>
          </wp:inline>
        </w:drawing>
      </w:r>
    </w:p>
    <w:p w14:paraId="42808302" w14:textId="77777777" w:rsidR="00E066D9" w:rsidRDefault="00E066D9" w:rsidP="00FA73BD">
      <w:pPr>
        <w:pStyle w:val="ObjectAnchor"/>
        <w:rPr>
          <w:sz w:val="24"/>
          <w:szCs w:val="24"/>
        </w:rPr>
      </w:pPr>
    </w:p>
    <w:p w14:paraId="39A678C4" w14:textId="77777777" w:rsidR="00E066D9" w:rsidRDefault="00E066D9" w:rsidP="00FA73BD">
      <w:pPr>
        <w:pStyle w:val="ObjectAnchor"/>
        <w:rPr>
          <w:sz w:val="24"/>
          <w:szCs w:val="24"/>
        </w:rPr>
      </w:pPr>
    </w:p>
    <w:p w14:paraId="7194743E" w14:textId="77777777" w:rsidR="00E066D9" w:rsidRDefault="00E066D9" w:rsidP="00FA73BD">
      <w:pPr>
        <w:pStyle w:val="ObjectAnchor"/>
        <w:rPr>
          <w:sz w:val="24"/>
          <w:szCs w:val="24"/>
        </w:rPr>
      </w:pPr>
    </w:p>
    <w:p w14:paraId="10ADB292" w14:textId="77777777" w:rsidR="00E066D9" w:rsidRDefault="00E066D9" w:rsidP="00FA73BD">
      <w:pPr>
        <w:pStyle w:val="ObjectAnchor"/>
        <w:rPr>
          <w:sz w:val="24"/>
          <w:szCs w:val="24"/>
        </w:rPr>
      </w:pPr>
    </w:p>
    <w:p w14:paraId="14FEB9C8" w14:textId="77777777" w:rsidR="002933A8" w:rsidRDefault="002933A8" w:rsidP="002933A8">
      <w:pPr>
        <w:pStyle w:val="ObjectAnchor"/>
        <w:rPr>
          <w:sz w:val="24"/>
          <w:szCs w:val="24"/>
        </w:rPr>
      </w:pPr>
    </w:p>
    <w:p w14:paraId="2D277C61" w14:textId="7634FB44" w:rsidR="00681207" w:rsidRDefault="00681207" w:rsidP="002933A8">
      <w:pPr>
        <w:pStyle w:val="ObjectAnchor"/>
        <w:rPr>
          <w:sz w:val="24"/>
          <w:szCs w:val="24"/>
        </w:rPr>
      </w:pPr>
      <w:r>
        <w:rPr>
          <w:sz w:val="24"/>
          <w:szCs w:val="24"/>
        </w:rPr>
        <w:t xml:space="preserve">                                                                                            -5-</w:t>
      </w:r>
    </w:p>
    <w:p w14:paraId="5434F871" w14:textId="182DD81F" w:rsidR="002933A8" w:rsidRPr="002933A8" w:rsidRDefault="002933A8" w:rsidP="002933A8">
      <w:pPr>
        <w:pStyle w:val="ObjectAnchor"/>
        <w:rPr>
          <w:b/>
          <w:bCs/>
          <w:sz w:val="28"/>
          <w:szCs w:val="28"/>
        </w:rPr>
      </w:pPr>
      <w:r w:rsidRPr="002933A8">
        <w:rPr>
          <w:b/>
          <w:bCs/>
          <w:sz w:val="28"/>
          <w:szCs w:val="28"/>
        </w:rPr>
        <w:lastRenderedPageBreak/>
        <w:t>Hope for Heroes- Reaches from Northern Colorado and Beyond</w:t>
      </w:r>
    </w:p>
    <w:p w14:paraId="0F2BE90F" w14:textId="77777777" w:rsidR="002933A8" w:rsidRPr="002933A8" w:rsidRDefault="002933A8" w:rsidP="002933A8">
      <w:pPr>
        <w:pStyle w:val="ObjectAnchor"/>
        <w:rPr>
          <w:sz w:val="24"/>
          <w:szCs w:val="24"/>
        </w:rPr>
      </w:pPr>
      <w:r w:rsidRPr="002933A8">
        <w:rPr>
          <w:sz w:val="24"/>
          <w:szCs w:val="24"/>
        </w:rPr>
        <w:t>By Deanna C Sloat- Hope for Heros Chair 2025-2026</w:t>
      </w:r>
    </w:p>
    <w:p w14:paraId="2298AE68" w14:textId="77777777" w:rsidR="002933A8" w:rsidRPr="002933A8" w:rsidRDefault="002933A8" w:rsidP="002933A8">
      <w:pPr>
        <w:pStyle w:val="ObjectAnchor"/>
        <w:rPr>
          <w:sz w:val="24"/>
          <w:szCs w:val="24"/>
        </w:rPr>
      </w:pPr>
    </w:p>
    <w:p w14:paraId="566789F8" w14:textId="77777777" w:rsidR="002933A8" w:rsidRPr="002933A8" w:rsidRDefault="002933A8" w:rsidP="002933A8">
      <w:pPr>
        <w:pStyle w:val="ObjectAnchor"/>
        <w:rPr>
          <w:sz w:val="24"/>
          <w:szCs w:val="24"/>
        </w:rPr>
      </w:pPr>
      <w:r w:rsidRPr="002933A8">
        <w:rPr>
          <w:sz w:val="24"/>
          <w:szCs w:val="24"/>
        </w:rPr>
        <w:t>It has been my great honor and privilege to been able to help honor and serve our veterans of</w:t>
      </w:r>
    </w:p>
    <w:p w14:paraId="5D24E627" w14:textId="77777777" w:rsidR="002933A8" w:rsidRPr="002933A8" w:rsidRDefault="002933A8" w:rsidP="002933A8">
      <w:pPr>
        <w:pStyle w:val="ObjectAnchor"/>
        <w:rPr>
          <w:sz w:val="24"/>
          <w:szCs w:val="24"/>
        </w:rPr>
      </w:pPr>
      <w:r w:rsidRPr="002933A8">
        <w:rPr>
          <w:sz w:val="24"/>
          <w:szCs w:val="24"/>
        </w:rPr>
        <w:t>Northern Colorado. I have been volunteering to help with the High Plains Honor flight since my dad</w:t>
      </w:r>
    </w:p>
    <w:p w14:paraId="6B9E580E" w14:textId="77777777" w:rsidR="002933A8" w:rsidRPr="002933A8" w:rsidRDefault="002933A8" w:rsidP="002933A8">
      <w:pPr>
        <w:pStyle w:val="ObjectAnchor"/>
        <w:rPr>
          <w:sz w:val="24"/>
          <w:szCs w:val="24"/>
        </w:rPr>
      </w:pPr>
      <w:r w:rsidRPr="002933A8">
        <w:rPr>
          <w:sz w:val="24"/>
          <w:szCs w:val="24"/>
        </w:rPr>
        <w:t>got to take this very special trip in 2017. It was so powerful and moving that I knew I had to be a part</w:t>
      </w:r>
    </w:p>
    <w:p w14:paraId="34A514E3" w14:textId="77777777" w:rsidR="002933A8" w:rsidRPr="002933A8" w:rsidRDefault="002933A8" w:rsidP="002933A8">
      <w:pPr>
        <w:pStyle w:val="ObjectAnchor"/>
        <w:rPr>
          <w:sz w:val="24"/>
          <w:szCs w:val="24"/>
        </w:rPr>
      </w:pPr>
      <w:r w:rsidRPr="002933A8">
        <w:rPr>
          <w:sz w:val="24"/>
          <w:szCs w:val="24"/>
        </w:rPr>
        <w:t>of it. My dad is one of my Heros. He is a Vietnam Veteran, a plumber, a welder, a cook, a sheriff</w:t>
      </w:r>
      <w:r w:rsidRPr="002933A8">
        <w:rPr>
          <w:sz w:val="24"/>
          <w:szCs w:val="24"/>
        </w:rPr>
        <w:t>’</w:t>
      </w:r>
      <w:r w:rsidRPr="002933A8">
        <w:rPr>
          <w:sz w:val="24"/>
          <w:szCs w:val="24"/>
        </w:rPr>
        <w:t>s</w:t>
      </w:r>
    </w:p>
    <w:p w14:paraId="3C1F0F6C" w14:textId="77777777" w:rsidR="002933A8" w:rsidRPr="002933A8" w:rsidRDefault="002933A8" w:rsidP="002933A8">
      <w:pPr>
        <w:pStyle w:val="ObjectAnchor"/>
        <w:rPr>
          <w:sz w:val="24"/>
          <w:szCs w:val="24"/>
        </w:rPr>
      </w:pPr>
      <w:r w:rsidRPr="002933A8">
        <w:rPr>
          <w:sz w:val="24"/>
          <w:szCs w:val="24"/>
        </w:rPr>
        <w:t>deputy, a Santa and an all-around good guy, If I do say so myself! I am very blessed to have him as</w:t>
      </w:r>
    </w:p>
    <w:p w14:paraId="0E9F7C9A" w14:textId="77777777" w:rsidR="002933A8" w:rsidRPr="002933A8" w:rsidRDefault="002933A8" w:rsidP="002933A8">
      <w:pPr>
        <w:pStyle w:val="ObjectAnchor"/>
        <w:rPr>
          <w:sz w:val="24"/>
          <w:szCs w:val="24"/>
        </w:rPr>
      </w:pPr>
      <w:r w:rsidRPr="002933A8">
        <w:rPr>
          <w:sz w:val="24"/>
          <w:szCs w:val="24"/>
        </w:rPr>
        <w:t>my dad. When I was a small child I learned the importance of our Veterans, not only to be able to</w:t>
      </w:r>
    </w:p>
    <w:p w14:paraId="04C0E408" w14:textId="0B29E854" w:rsidR="002933A8" w:rsidRPr="002933A8" w:rsidRDefault="002933A8" w:rsidP="002933A8">
      <w:pPr>
        <w:pStyle w:val="ObjectAnchor"/>
        <w:rPr>
          <w:sz w:val="24"/>
          <w:szCs w:val="24"/>
        </w:rPr>
      </w:pPr>
      <w:r w:rsidRPr="002933A8">
        <w:rPr>
          <w:sz w:val="24"/>
          <w:szCs w:val="24"/>
        </w:rPr>
        <w:t>thank them and honor them but to acknowledge the sacrifices that they have made to protect our</w:t>
      </w:r>
    </w:p>
    <w:p w14:paraId="3DBA22CB" w14:textId="61C29A9B" w:rsidR="002933A8" w:rsidRPr="002933A8" w:rsidRDefault="002933A8" w:rsidP="002933A8">
      <w:pPr>
        <w:pStyle w:val="ObjectAnchor"/>
        <w:rPr>
          <w:sz w:val="24"/>
          <w:szCs w:val="24"/>
        </w:rPr>
      </w:pPr>
      <w:r w:rsidRPr="002933A8">
        <w:rPr>
          <w:sz w:val="24"/>
          <w:szCs w:val="24"/>
        </w:rPr>
        <w:t>nation</w:t>
      </w:r>
      <w:r w:rsidRPr="002933A8">
        <w:rPr>
          <w:sz w:val="24"/>
          <w:szCs w:val="24"/>
        </w:rPr>
        <w:t>’</w:t>
      </w:r>
      <w:r w:rsidRPr="002933A8">
        <w:rPr>
          <w:sz w:val="24"/>
          <w:szCs w:val="24"/>
        </w:rPr>
        <w:t>s freedom.</w:t>
      </w:r>
    </w:p>
    <w:p w14:paraId="25AB96ED" w14:textId="01B22014" w:rsidR="002933A8" w:rsidRPr="002933A8" w:rsidRDefault="002933A8" w:rsidP="002933A8">
      <w:pPr>
        <w:pStyle w:val="ObjectAnchor"/>
        <w:rPr>
          <w:sz w:val="24"/>
          <w:szCs w:val="24"/>
        </w:rPr>
      </w:pPr>
      <w:r w:rsidRPr="002933A8">
        <w:rPr>
          <w:sz w:val="24"/>
          <w:szCs w:val="24"/>
        </w:rPr>
        <w:t>This year as the 2025-2026 Hope for Heros chairperson for ESA Colorado, I am choosing to support</w:t>
      </w:r>
    </w:p>
    <w:p w14:paraId="42C9C635" w14:textId="77777777" w:rsidR="002933A8" w:rsidRPr="002933A8" w:rsidRDefault="002933A8" w:rsidP="002933A8">
      <w:pPr>
        <w:pStyle w:val="ObjectAnchor"/>
        <w:rPr>
          <w:sz w:val="24"/>
          <w:szCs w:val="24"/>
        </w:rPr>
      </w:pPr>
      <w:r w:rsidRPr="002933A8">
        <w:rPr>
          <w:sz w:val="24"/>
          <w:szCs w:val="24"/>
        </w:rPr>
        <w:t>two very worthy causes, High Plains Honor Flight and Veterans Honor Monument.</w:t>
      </w:r>
    </w:p>
    <w:p w14:paraId="51C5BD5D" w14:textId="77777777" w:rsidR="002933A8" w:rsidRPr="002933A8" w:rsidRDefault="002933A8" w:rsidP="002933A8">
      <w:pPr>
        <w:pStyle w:val="ObjectAnchor"/>
        <w:rPr>
          <w:sz w:val="24"/>
          <w:szCs w:val="24"/>
        </w:rPr>
      </w:pPr>
      <w:r w:rsidRPr="002933A8">
        <w:rPr>
          <w:sz w:val="24"/>
          <w:szCs w:val="24"/>
        </w:rPr>
        <w:t>I have worked closely with both groups over the past few years. First let</w:t>
      </w:r>
      <w:r w:rsidRPr="002933A8">
        <w:rPr>
          <w:sz w:val="24"/>
          <w:szCs w:val="24"/>
        </w:rPr>
        <w:t>’</w:t>
      </w:r>
      <w:r w:rsidRPr="002933A8">
        <w:rPr>
          <w:sz w:val="24"/>
          <w:szCs w:val="24"/>
        </w:rPr>
        <w:t>s talk about High Plains</w:t>
      </w:r>
    </w:p>
    <w:p w14:paraId="29FE7805" w14:textId="77777777" w:rsidR="002933A8" w:rsidRPr="002933A8" w:rsidRDefault="002933A8" w:rsidP="002933A8">
      <w:pPr>
        <w:pStyle w:val="ObjectAnchor"/>
        <w:rPr>
          <w:sz w:val="24"/>
          <w:szCs w:val="24"/>
        </w:rPr>
      </w:pPr>
      <w:r w:rsidRPr="002933A8">
        <w:rPr>
          <w:sz w:val="24"/>
          <w:szCs w:val="24"/>
        </w:rPr>
        <w:t>Honor flight. Twice this year a very special flight has taken off from the Loveland Fort Collins Regional</w:t>
      </w:r>
    </w:p>
    <w:p w14:paraId="224F2C7D" w14:textId="77777777" w:rsidR="002933A8" w:rsidRPr="002933A8" w:rsidRDefault="002933A8" w:rsidP="002933A8">
      <w:pPr>
        <w:pStyle w:val="ObjectAnchor"/>
        <w:rPr>
          <w:sz w:val="24"/>
          <w:szCs w:val="24"/>
        </w:rPr>
      </w:pPr>
      <w:r w:rsidRPr="002933A8">
        <w:rPr>
          <w:sz w:val="24"/>
          <w:szCs w:val="24"/>
        </w:rPr>
        <w:t>Airport enroute to Baltimore, Maryland where 120 honored veterans, their guardians, medical staff</w:t>
      </w:r>
    </w:p>
    <w:p w14:paraId="526A74A0" w14:textId="77777777" w:rsidR="002933A8" w:rsidRPr="002933A8" w:rsidRDefault="002933A8" w:rsidP="002933A8">
      <w:pPr>
        <w:pStyle w:val="ObjectAnchor"/>
        <w:rPr>
          <w:sz w:val="24"/>
          <w:szCs w:val="24"/>
        </w:rPr>
      </w:pPr>
      <w:r w:rsidRPr="002933A8">
        <w:rPr>
          <w:sz w:val="24"/>
          <w:szCs w:val="24"/>
        </w:rPr>
        <w:t>and flight coordinators travel to bring these men and women to see their monuments of their fallen</w:t>
      </w:r>
    </w:p>
    <w:p w14:paraId="59090753" w14:textId="77777777" w:rsidR="002933A8" w:rsidRPr="002933A8" w:rsidRDefault="002933A8" w:rsidP="002933A8">
      <w:pPr>
        <w:pStyle w:val="ObjectAnchor"/>
        <w:rPr>
          <w:sz w:val="24"/>
          <w:szCs w:val="24"/>
        </w:rPr>
      </w:pPr>
      <w:r w:rsidRPr="002933A8">
        <w:rPr>
          <w:sz w:val="24"/>
          <w:szCs w:val="24"/>
        </w:rPr>
        <w:t>brothers and sisters in battle. It is a whirlwind of a trip for these veterans but the smiles and memories</w:t>
      </w:r>
    </w:p>
    <w:p w14:paraId="4A6AD5E4" w14:textId="77777777" w:rsidR="002933A8" w:rsidRPr="002933A8" w:rsidRDefault="002933A8" w:rsidP="002933A8">
      <w:pPr>
        <w:pStyle w:val="ObjectAnchor"/>
        <w:rPr>
          <w:sz w:val="24"/>
          <w:szCs w:val="24"/>
        </w:rPr>
      </w:pPr>
      <w:r w:rsidRPr="002933A8">
        <w:rPr>
          <w:sz w:val="24"/>
          <w:szCs w:val="24"/>
        </w:rPr>
        <w:t>when they arrive back safely to their loved ones are priceless. My role is very small in comparison to</w:t>
      </w:r>
    </w:p>
    <w:p w14:paraId="7F9C6464" w14:textId="77777777" w:rsidR="002933A8" w:rsidRPr="002933A8" w:rsidRDefault="002933A8" w:rsidP="002933A8">
      <w:pPr>
        <w:pStyle w:val="ObjectAnchor"/>
        <w:rPr>
          <w:sz w:val="24"/>
          <w:szCs w:val="24"/>
        </w:rPr>
      </w:pPr>
      <w:r w:rsidRPr="002933A8">
        <w:rPr>
          <w:sz w:val="24"/>
          <w:szCs w:val="24"/>
        </w:rPr>
        <w:t>the amazing board of directors that works all year long to make this happen. I am a support volunteer.</w:t>
      </w:r>
    </w:p>
    <w:p w14:paraId="2DC444FE" w14:textId="77777777" w:rsidR="002933A8" w:rsidRPr="002933A8" w:rsidRDefault="002933A8" w:rsidP="002933A8">
      <w:pPr>
        <w:pStyle w:val="ObjectAnchor"/>
        <w:rPr>
          <w:sz w:val="24"/>
          <w:szCs w:val="24"/>
        </w:rPr>
      </w:pPr>
      <w:r w:rsidRPr="002933A8">
        <w:rPr>
          <w:sz w:val="24"/>
          <w:szCs w:val="24"/>
        </w:rPr>
        <w:t>Days before the plane arrives, we meet up at the storage unit and do a wheelchair assessment. To</w:t>
      </w:r>
    </w:p>
    <w:p w14:paraId="5D979711" w14:textId="77777777" w:rsidR="002933A8" w:rsidRPr="002933A8" w:rsidRDefault="002933A8" w:rsidP="002933A8">
      <w:pPr>
        <w:pStyle w:val="ObjectAnchor"/>
        <w:rPr>
          <w:sz w:val="24"/>
          <w:szCs w:val="24"/>
        </w:rPr>
      </w:pPr>
      <w:r w:rsidRPr="002933A8">
        <w:rPr>
          <w:sz w:val="24"/>
          <w:szCs w:val="24"/>
        </w:rPr>
        <w:t>confirm they are all in good working order and clear and ready to go for anyone that may need them.</w:t>
      </w:r>
    </w:p>
    <w:p w14:paraId="1B8B5C5E" w14:textId="77777777" w:rsidR="002933A8" w:rsidRPr="002933A8" w:rsidRDefault="002933A8" w:rsidP="002933A8">
      <w:pPr>
        <w:pStyle w:val="ObjectAnchor"/>
        <w:rPr>
          <w:sz w:val="24"/>
          <w:szCs w:val="24"/>
        </w:rPr>
      </w:pPr>
      <w:r w:rsidRPr="002933A8">
        <w:rPr>
          <w:sz w:val="24"/>
          <w:szCs w:val="24"/>
        </w:rPr>
        <w:t>I arrive at 5:30 in the morning on the day of the flight to help sell merchandise to continue to support</w:t>
      </w:r>
    </w:p>
    <w:p w14:paraId="4C6338EC" w14:textId="77777777" w:rsidR="002933A8" w:rsidRPr="002933A8" w:rsidRDefault="002933A8" w:rsidP="002933A8">
      <w:pPr>
        <w:pStyle w:val="ObjectAnchor"/>
        <w:rPr>
          <w:sz w:val="24"/>
          <w:szCs w:val="24"/>
        </w:rPr>
      </w:pPr>
      <w:r w:rsidRPr="002933A8">
        <w:rPr>
          <w:sz w:val="24"/>
          <w:szCs w:val="24"/>
        </w:rPr>
        <w:t>the mission of High Plains Honor Flight. After we welcome the 120 veterans from WWII, Korea,</w:t>
      </w:r>
    </w:p>
    <w:p w14:paraId="158B871C" w14:textId="77777777" w:rsidR="002933A8" w:rsidRPr="002933A8" w:rsidRDefault="002933A8" w:rsidP="002933A8">
      <w:pPr>
        <w:pStyle w:val="ObjectAnchor"/>
        <w:rPr>
          <w:sz w:val="24"/>
          <w:szCs w:val="24"/>
        </w:rPr>
      </w:pPr>
      <w:r w:rsidRPr="002933A8">
        <w:rPr>
          <w:sz w:val="24"/>
          <w:szCs w:val="24"/>
        </w:rPr>
        <w:t>Vietnam, the Gulf War and any time in between, we get them and their bags loaded on the buses to</w:t>
      </w:r>
    </w:p>
    <w:p w14:paraId="24CAFAB1" w14:textId="77777777" w:rsidR="002933A8" w:rsidRPr="002933A8" w:rsidRDefault="002933A8" w:rsidP="002933A8">
      <w:pPr>
        <w:pStyle w:val="ObjectAnchor"/>
        <w:rPr>
          <w:sz w:val="24"/>
          <w:szCs w:val="24"/>
        </w:rPr>
      </w:pPr>
      <w:r w:rsidRPr="002933A8">
        <w:rPr>
          <w:sz w:val="24"/>
          <w:szCs w:val="24"/>
        </w:rPr>
        <w:t>head out on the trip of a lifetime. They are whisked off on a 40-hour adventure. Once they have</w:t>
      </w:r>
    </w:p>
    <w:p w14:paraId="1A0010A6" w14:textId="77777777" w:rsidR="002933A8" w:rsidRPr="002933A8" w:rsidRDefault="002933A8" w:rsidP="002933A8">
      <w:pPr>
        <w:pStyle w:val="ObjectAnchor"/>
        <w:rPr>
          <w:sz w:val="24"/>
          <w:szCs w:val="24"/>
        </w:rPr>
      </w:pPr>
      <w:r w:rsidRPr="002933A8">
        <w:rPr>
          <w:sz w:val="24"/>
          <w:szCs w:val="24"/>
        </w:rPr>
        <w:t>visited all the monuments, then they are enroute back to Loveland. They receive a special letter on</w:t>
      </w:r>
    </w:p>
    <w:p w14:paraId="0F8B7A90" w14:textId="77777777" w:rsidR="002933A8" w:rsidRPr="002933A8" w:rsidRDefault="002933A8" w:rsidP="002933A8">
      <w:pPr>
        <w:pStyle w:val="ObjectAnchor"/>
        <w:rPr>
          <w:sz w:val="24"/>
          <w:szCs w:val="24"/>
        </w:rPr>
      </w:pPr>
      <w:r w:rsidRPr="002933A8">
        <w:rPr>
          <w:sz w:val="24"/>
          <w:szCs w:val="24"/>
        </w:rPr>
        <w:t>the way home, handwritten notes from school children sending special thanks and thoughts to each</w:t>
      </w:r>
    </w:p>
    <w:p w14:paraId="74E99A03" w14:textId="77777777" w:rsidR="002933A8" w:rsidRPr="002933A8" w:rsidRDefault="002933A8" w:rsidP="002933A8">
      <w:pPr>
        <w:pStyle w:val="ObjectAnchor"/>
        <w:rPr>
          <w:sz w:val="24"/>
          <w:szCs w:val="24"/>
        </w:rPr>
      </w:pPr>
      <w:r w:rsidRPr="002933A8">
        <w:rPr>
          <w:sz w:val="24"/>
          <w:szCs w:val="24"/>
        </w:rPr>
        <w:t>one of them. Once they land, we are anxiously awaiting their arrival with a handful of volunteers and</w:t>
      </w:r>
    </w:p>
    <w:p w14:paraId="40C64BAB" w14:textId="77777777" w:rsidR="002933A8" w:rsidRPr="002933A8" w:rsidRDefault="002933A8" w:rsidP="002933A8">
      <w:pPr>
        <w:pStyle w:val="ObjectAnchor"/>
        <w:rPr>
          <w:sz w:val="24"/>
          <w:szCs w:val="24"/>
        </w:rPr>
      </w:pPr>
      <w:r w:rsidRPr="002933A8">
        <w:rPr>
          <w:sz w:val="24"/>
          <w:szCs w:val="24"/>
        </w:rPr>
        <w:t>excited families wanting to hear all about the trip. The smiles on their faces make it all worth all the</w:t>
      </w:r>
    </w:p>
    <w:p w14:paraId="1251AC3A" w14:textId="77777777" w:rsidR="002933A8" w:rsidRPr="002933A8" w:rsidRDefault="002933A8" w:rsidP="002933A8">
      <w:pPr>
        <w:pStyle w:val="ObjectAnchor"/>
        <w:rPr>
          <w:sz w:val="24"/>
          <w:szCs w:val="24"/>
        </w:rPr>
      </w:pPr>
      <w:r w:rsidRPr="002933A8">
        <w:rPr>
          <w:sz w:val="24"/>
          <w:szCs w:val="24"/>
        </w:rPr>
        <w:t xml:space="preserve">work. They are greeted with flags, bagpipes and cheers of </w:t>
      </w:r>
      <w:r w:rsidRPr="002933A8">
        <w:rPr>
          <w:sz w:val="24"/>
          <w:szCs w:val="24"/>
        </w:rPr>
        <w:t>“</w:t>
      </w:r>
      <w:r w:rsidRPr="002933A8">
        <w:rPr>
          <w:sz w:val="24"/>
          <w:szCs w:val="24"/>
        </w:rPr>
        <w:t>Welcome Home</w:t>
      </w:r>
      <w:r w:rsidRPr="002933A8">
        <w:rPr>
          <w:sz w:val="24"/>
          <w:szCs w:val="24"/>
        </w:rPr>
        <w:t>”</w:t>
      </w:r>
      <w:r w:rsidRPr="002933A8">
        <w:rPr>
          <w:sz w:val="24"/>
          <w:szCs w:val="24"/>
        </w:rPr>
        <w:t>! When brings tears to</w:t>
      </w:r>
    </w:p>
    <w:p w14:paraId="6248DD06" w14:textId="77777777" w:rsidR="002933A8" w:rsidRPr="002933A8" w:rsidRDefault="002933A8" w:rsidP="002933A8">
      <w:pPr>
        <w:pStyle w:val="ObjectAnchor"/>
        <w:rPr>
          <w:sz w:val="24"/>
          <w:szCs w:val="24"/>
        </w:rPr>
      </w:pPr>
      <w:r w:rsidRPr="002933A8">
        <w:rPr>
          <w:sz w:val="24"/>
          <w:szCs w:val="24"/>
        </w:rPr>
        <w:t>some of their eyes because when they were in the service no one said thank you for your service or</w:t>
      </w:r>
    </w:p>
    <w:p w14:paraId="2054129D" w14:textId="77777777" w:rsidR="002933A8" w:rsidRPr="002933A8" w:rsidRDefault="002933A8" w:rsidP="002933A8">
      <w:pPr>
        <w:pStyle w:val="ObjectAnchor"/>
        <w:rPr>
          <w:sz w:val="24"/>
          <w:szCs w:val="24"/>
        </w:rPr>
      </w:pPr>
      <w:r w:rsidRPr="002933A8">
        <w:rPr>
          <w:sz w:val="24"/>
          <w:szCs w:val="24"/>
        </w:rPr>
        <w:t>welcome home. Along with the cheers they each received a special thank you gift and this year a</w:t>
      </w:r>
    </w:p>
    <w:p w14:paraId="396844CE" w14:textId="298544BB" w:rsidR="002933A8" w:rsidRPr="002933A8" w:rsidRDefault="002933A8" w:rsidP="002933A8">
      <w:pPr>
        <w:pStyle w:val="ObjectAnchor"/>
        <w:rPr>
          <w:sz w:val="24"/>
          <w:szCs w:val="24"/>
        </w:rPr>
      </w:pPr>
      <w:r w:rsidRPr="002933A8">
        <w:rPr>
          <w:sz w:val="24"/>
          <w:szCs w:val="24"/>
        </w:rPr>
        <w:t>beautiful handmade quilt was given to each of them by a lovely group of ladies that donated their time</w:t>
      </w:r>
    </w:p>
    <w:p w14:paraId="401C5E03" w14:textId="78AA8CE1" w:rsidR="002933A8" w:rsidRPr="002933A8" w:rsidRDefault="002933A8" w:rsidP="002933A8">
      <w:pPr>
        <w:pStyle w:val="ObjectAnchor"/>
        <w:rPr>
          <w:sz w:val="24"/>
          <w:szCs w:val="24"/>
        </w:rPr>
      </w:pPr>
      <w:r w:rsidRPr="002933A8">
        <w:rPr>
          <w:sz w:val="24"/>
          <w:szCs w:val="24"/>
        </w:rPr>
        <w:t>and talent to make them.</w:t>
      </w:r>
    </w:p>
    <w:p w14:paraId="1B4F6EBC" w14:textId="77777777" w:rsidR="002933A8" w:rsidRPr="002933A8" w:rsidRDefault="002933A8" w:rsidP="002933A8">
      <w:pPr>
        <w:pStyle w:val="ObjectAnchor"/>
        <w:rPr>
          <w:sz w:val="24"/>
          <w:szCs w:val="24"/>
        </w:rPr>
      </w:pPr>
      <w:r w:rsidRPr="002933A8">
        <w:rPr>
          <w:sz w:val="24"/>
          <w:szCs w:val="24"/>
        </w:rPr>
        <w:t>The second Veterans project that is near and dear to my heart is the Veterans Honor Monument. This</w:t>
      </w:r>
    </w:p>
    <w:p w14:paraId="5157ED60" w14:textId="77777777" w:rsidR="002933A8" w:rsidRPr="002933A8" w:rsidRDefault="002933A8" w:rsidP="002933A8">
      <w:pPr>
        <w:pStyle w:val="ObjectAnchor"/>
        <w:rPr>
          <w:sz w:val="24"/>
          <w:szCs w:val="24"/>
        </w:rPr>
      </w:pPr>
      <w:r w:rsidRPr="002933A8">
        <w:rPr>
          <w:sz w:val="24"/>
          <w:szCs w:val="24"/>
        </w:rPr>
        <w:t>is a small but mighty group that has been raising funds for nearly three years now to see this vision</w:t>
      </w:r>
    </w:p>
    <w:p w14:paraId="353A55DD" w14:textId="77777777" w:rsidR="002933A8" w:rsidRPr="002933A8" w:rsidRDefault="002933A8" w:rsidP="002933A8">
      <w:pPr>
        <w:pStyle w:val="ObjectAnchor"/>
        <w:rPr>
          <w:sz w:val="24"/>
          <w:szCs w:val="24"/>
        </w:rPr>
      </w:pPr>
      <w:r w:rsidRPr="002933A8">
        <w:rPr>
          <w:sz w:val="24"/>
          <w:szCs w:val="24"/>
        </w:rPr>
        <w:t>come to life. They are erecting beautiful monuments for each of the military branches Army, Navy,</w:t>
      </w:r>
    </w:p>
    <w:p w14:paraId="19FCDEE5" w14:textId="77777777" w:rsidR="002933A8" w:rsidRPr="002933A8" w:rsidRDefault="002933A8" w:rsidP="002933A8">
      <w:pPr>
        <w:pStyle w:val="ObjectAnchor"/>
        <w:rPr>
          <w:sz w:val="24"/>
          <w:szCs w:val="24"/>
        </w:rPr>
      </w:pPr>
      <w:r w:rsidRPr="002933A8">
        <w:rPr>
          <w:sz w:val="24"/>
          <w:szCs w:val="24"/>
        </w:rPr>
        <w:t>Marines, Air Force and Space Force. This will be a place of peace and solitude for veterans to come</w:t>
      </w:r>
    </w:p>
    <w:p w14:paraId="14FFC857" w14:textId="77777777" w:rsidR="002933A8" w:rsidRPr="002933A8" w:rsidRDefault="002933A8" w:rsidP="002933A8">
      <w:pPr>
        <w:pStyle w:val="ObjectAnchor"/>
        <w:rPr>
          <w:sz w:val="24"/>
          <w:szCs w:val="24"/>
        </w:rPr>
      </w:pPr>
      <w:r w:rsidRPr="002933A8">
        <w:rPr>
          <w:sz w:val="24"/>
          <w:szCs w:val="24"/>
        </w:rPr>
        <w:t>remember and for those of us who have not served to honor and thank our veterans. From golf</w:t>
      </w:r>
    </w:p>
    <w:p w14:paraId="33B58095" w14:textId="77777777" w:rsidR="002933A8" w:rsidRPr="002933A8" w:rsidRDefault="002933A8" w:rsidP="002933A8">
      <w:pPr>
        <w:pStyle w:val="ObjectAnchor"/>
        <w:rPr>
          <w:sz w:val="24"/>
          <w:szCs w:val="24"/>
        </w:rPr>
      </w:pPr>
      <w:r w:rsidRPr="002933A8">
        <w:rPr>
          <w:sz w:val="24"/>
          <w:szCs w:val="24"/>
        </w:rPr>
        <w:t>tournaments, concert dinners, car shows and generous community supporters, this dream is getting</w:t>
      </w:r>
    </w:p>
    <w:p w14:paraId="457E393C" w14:textId="41EB8781" w:rsidR="002933A8" w:rsidRPr="002933A8" w:rsidRDefault="002933A8" w:rsidP="002933A8">
      <w:pPr>
        <w:pStyle w:val="ObjectAnchor"/>
        <w:rPr>
          <w:sz w:val="24"/>
          <w:szCs w:val="24"/>
        </w:rPr>
      </w:pPr>
      <w:r w:rsidRPr="002933A8">
        <w:rPr>
          <w:sz w:val="24"/>
          <w:szCs w:val="24"/>
        </w:rPr>
        <w:t>close to coming to fruition. As we see with many veterans that suffer from trauma, PTSD or anxiety</w:t>
      </w:r>
    </w:p>
    <w:p w14:paraId="78CC0843" w14:textId="03BA2BC5" w:rsidR="002933A8" w:rsidRPr="002933A8" w:rsidRDefault="002933A8" w:rsidP="002933A8">
      <w:pPr>
        <w:pStyle w:val="ObjectAnchor"/>
        <w:rPr>
          <w:sz w:val="24"/>
          <w:szCs w:val="24"/>
        </w:rPr>
      </w:pPr>
      <w:r w:rsidRPr="002933A8">
        <w:rPr>
          <w:sz w:val="24"/>
          <w:szCs w:val="24"/>
        </w:rPr>
        <w:t>we hope that these monuments will help them recover. This is why I continue to support their efforts</w:t>
      </w:r>
    </w:p>
    <w:p w14:paraId="68D9AFA0" w14:textId="4665E01C" w:rsidR="00E066D9" w:rsidRDefault="002933A8" w:rsidP="002933A8">
      <w:pPr>
        <w:pStyle w:val="ObjectAnchor"/>
        <w:rPr>
          <w:sz w:val="24"/>
          <w:szCs w:val="24"/>
        </w:rPr>
      </w:pPr>
      <w:r w:rsidRPr="002933A8">
        <w:rPr>
          <w:sz w:val="24"/>
          <w:szCs w:val="24"/>
        </w:rPr>
        <w:t>as well.</w:t>
      </w:r>
    </w:p>
    <w:p w14:paraId="11537183" w14:textId="1838DF33" w:rsidR="002933A8" w:rsidRDefault="00681207" w:rsidP="002933A8">
      <w:pPr>
        <w:pStyle w:val="ObjectAnchor"/>
        <w:rPr>
          <w:sz w:val="24"/>
          <w:szCs w:val="24"/>
        </w:rPr>
      </w:pPr>
      <w:r>
        <w:rPr>
          <w:sz w:val="24"/>
          <w:szCs w:val="24"/>
        </w:rPr>
        <w:t xml:space="preserve">                                                                                            -6-</w:t>
      </w:r>
    </w:p>
    <w:p w14:paraId="47E10663" w14:textId="62288ED3" w:rsidR="002933A8" w:rsidRDefault="002933A8" w:rsidP="002933A8">
      <w:pPr>
        <w:pStyle w:val="ObjectAnchor"/>
        <w:rPr>
          <w:sz w:val="24"/>
          <w:szCs w:val="24"/>
        </w:rPr>
      </w:pPr>
      <w:r>
        <w:lastRenderedPageBreak/>
        <w:drawing>
          <wp:inline distT="0" distB="0" distL="0" distR="0" wp14:anchorId="28A0C865" wp14:editId="3CC24D59">
            <wp:extent cx="2971800" cy="2228850"/>
            <wp:effectExtent l="0" t="0" r="0" b="0"/>
            <wp:docPr id="879484503"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84503" name="Picture 5" descr="A group of people posing for a photo&#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5237" cy="2231428"/>
                    </a:xfrm>
                    <a:prstGeom prst="rect">
                      <a:avLst/>
                    </a:prstGeom>
                    <a:noFill/>
                    <a:ln>
                      <a:noFill/>
                    </a:ln>
                  </pic:spPr>
                </pic:pic>
              </a:graphicData>
            </a:graphic>
          </wp:inline>
        </w:drawing>
      </w:r>
      <w:r>
        <w:rPr>
          <w:sz w:val="24"/>
          <w:szCs w:val="24"/>
        </w:rPr>
        <w:t xml:space="preserve">          </w:t>
      </w:r>
      <w:r>
        <w:drawing>
          <wp:inline distT="0" distB="0" distL="0" distR="0" wp14:anchorId="24B72FC7" wp14:editId="7DA84DEC">
            <wp:extent cx="2895600" cy="2180280"/>
            <wp:effectExtent l="0" t="0" r="0" b="0"/>
            <wp:docPr id="423722642" name="Picture 6" descr="A large group of people in a larg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22642" name="Picture 6" descr="A large group of people in a large room&#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1944" cy="2185057"/>
                    </a:xfrm>
                    <a:prstGeom prst="rect">
                      <a:avLst/>
                    </a:prstGeom>
                    <a:noFill/>
                    <a:ln>
                      <a:noFill/>
                    </a:ln>
                  </pic:spPr>
                </pic:pic>
              </a:graphicData>
            </a:graphic>
          </wp:inline>
        </w:drawing>
      </w:r>
    </w:p>
    <w:p w14:paraId="0A87F263" w14:textId="77777777" w:rsidR="00A558F9" w:rsidRDefault="00A558F9" w:rsidP="002933A8">
      <w:pPr>
        <w:pStyle w:val="ObjectAnchor"/>
        <w:rPr>
          <w:sz w:val="24"/>
          <w:szCs w:val="24"/>
        </w:rPr>
      </w:pPr>
    </w:p>
    <w:p w14:paraId="34D7699A" w14:textId="77777777" w:rsidR="00A558F9" w:rsidRDefault="00A558F9" w:rsidP="002933A8">
      <w:pPr>
        <w:pStyle w:val="ObjectAnchor"/>
        <w:rPr>
          <w:sz w:val="24"/>
          <w:szCs w:val="24"/>
        </w:rPr>
      </w:pPr>
    </w:p>
    <w:p w14:paraId="38CA9F85" w14:textId="4E458CE8" w:rsidR="00A558F9" w:rsidRPr="00A558F9" w:rsidRDefault="00A558F9" w:rsidP="002933A8">
      <w:pPr>
        <w:pStyle w:val="ObjectAnchor"/>
        <w:rPr>
          <w:rFonts w:ascii="Broadway" w:hAnsi="Broadway"/>
          <w:sz w:val="52"/>
          <w:szCs w:val="52"/>
        </w:rPr>
      </w:pPr>
      <w:r w:rsidRPr="00A558F9">
        <w:rPr>
          <w:rFonts w:ascii="Broadway" w:hAnsi="Broadway"/>
          <w:sz w:val="52"/>
          <w:szCs w:val="52"/>
        </w:rPr>
        <w:t>Hope for Heroes</w:t>
      </w:r>
    </w:p>
    <w:p w14:paraId="3B4B1FFD" w14:textId="77777777" w:rsidR="002933A8" w:rsidRDefault="002933A8" w:rsidP="002933A8">
      <w:pPr>
        <w:pStyle w:val="ObjectAnchor"/>
        <w:rPr>
          <w:sz w:val="24"/>
          <w:szCs w:val="24"/>
        </w:rPr>
      </w:pPr>
    </w:p>
    <w:p w14:paraId="2C05D2EE" w14:textId="286D246D" w:rsidR="002933A8" w:rsidRDefault="002933A8" w:rsidP="002933A8">
      <w:pPr>
        <w:pStyle w:val="ObjectAnchor"/>
        <w:rPr>
          <w:sz w:val="24"/>
          <w:szCs w:val="24"/>
        </w:rPr>
      </w:pPr>
      <w:r>
        <w:drawing>
          <wp:inline distT="0" distB="0" distL="0" distR="0" wp14:anchorId="7F44743E" wp14:editId="1F363552">
            <wp:extent cx="3792643" cy="2133362"/>
            <wp:effectExtent l="0" t="0" r="0" b="635"/>
            <wp:docPr id="123595797" name="Picture 7" descr="A group of people standing in front of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5797" name="Picture 7" descr="A group of people standing in front of a truck&#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29171" cy="2153909"/>
                    </a:xfrm>
                    <a:prstGeom prst="rect">
                      <a:avLst/>
                    </a:prstGeom>
                    <a:noFill/>
                    <a:ln>
                      <a:noFill/>
                    </a:ln>
                  </pic:spPr>
                </pic:pic>
              </a:graphicData>
            </a:graphic>
          </wp:inline>
        </w:drawing>
      </w:r>
      <w:r>
        <w:rPr>
          <w:sz w:val="24"/>
          <w:szCs w:val="24"/>
        </w:rPr>
        <w:t xml:space="preserve">           </w:t>
      </w:r>
      <w:r>
        <w:drawing>
          <wp:inline distT="0" distB="0" distL="0" distR="0" wp14:anchorId="67A7643F" wp14:editId="51E0269D">
            <wp:extent cx="2057400" cy="2743200"/>
            <wp:effectExtent l="0" t="0" r="0" b="0"/>
            <wp:docPr id="1933267803" name="Picture 8" descr="A group of quil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67803" name="Picture 8" descr="A group of quilts on a tabl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r>
        <w:rPr>
          <w:sz w:val="24"/>
          <w:szCs w:val="24"/>
        </w:rPr>
        <w:t xml:space="preserve"> </w:t>
      </w:r>
    </w:p>
    <w:p w14:paraId="7678770C" w14:textId="77777777" w:rsidR="002933A8" w:rsidRDefault="002933A8" w:rsidP="002933A8">
      <w:pPr>
        <w:pStyle w:val="ObjectAnchor"/>
        <w:rPr>
          <w:sz w:val="24"/>
          <w:szCs w:val="24"/>
        </w:rPr>
      </w:pPr>
    </w:p>
    <w:p w14:paraId="5D9D03AE" w14:textId="77777777" w:rsidR="002933A8" w:rsidRDefault="002933A8" w:rsidP="002933A8">
      <w:pPr>
        <w:pStyle w:val="ObjectAnchor"/>
        <w:rPr>
          <w:sz w:val="24"/>
          <w:szCs w:val="24"/>
        </w:rPr>
      </w:pPr>
    </w:p>
    <w:p w14:paraId="6B8B2E1A" w14:textId="77777777" w:rsidR="002933A8" w:rsidRDefault="002933A8" w:rsidP="002933A8">
      <w:pPr>
        <w:pStyle w:val="ObjectAnchor"/>
        <w:rPr>
          <w:sz w:val="24"/>
          <w:szCs w:val="24"/>
        </w:rPr>
      </w:pPr>
    </w:p>
    <w:p w14:paraId="74BACA1A" w14:textId="12A547FE" w:rsidR="002933A8" w:rsidRDefault="002933A8" w:rsidP="002933A8">
      <w:pPr>
        <w:pStyle w:val="ObjectAnchor"/>
        <w:rPr>
          <w:sz w:val="24"/>
          <w:szCs w:val="24"/>
        </w:rPr>
      </w:pPr>
      <w:r>
        <w:drawing>
          <wp:inline distT="0" distB="0" distL="0" distR="0" wp14:anchorId="481C819A" wp14:editId="3EDFCE86">
            <wp:extent cx="3228975" cy="1914314"/>
            <wp:effectExtent l="0" t="0" r="0" b="0"/>
            <wp:docPr id="1441609864" name="Picture 9"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09864" name="Picture 9" descr="A group of people posing for a photo&#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4660" cy="1923613"/>
                    </a:xfrm>
                    <a:prstGeom prst="rect">
                      <a:avLst/>
                    </a:prstGeom>
                    <a:noFill/>
                    <a:ln>
                      <a:noFill/>
                    </a:ln>
                  </pic:spPr>
                </pic:pic>
              </a:graphicData>
            </a:graphic>
          </wp:inline>
        </w:drawing>
      </w:r>
      <w:r>
        <w:rPr>
          <w:sz w:val="24"/>
          <w:szCs w:val="24"/>
        </w:rPr>
        <w:t xml:space="preserve">           </w:t>
      </w:r>
      <w:r w:rsidRPr="002933A8">
        <w:rPr>
          <w:sz w:val="24"/>
          <w:szCs w:val="24"/>
        </w:rPr>
        <w:drawing>
          <wp:inline distT="0" distB="0" distL="0" distR="0" wp14:anchorId="04405421" wp14:editId="5677ED87">
            <wp:extent cx="2885323" cy="1843405"/>
            <wp:effectExtent l="0" t="0" r="0" b="4445"/>
            <wp:docPr id="1561945441" name="Picture 10" descr="A group of people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45441" name="Picture 10" descr="A group of people standing outside&#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7584" cy="1851239"/>
                    </a:xfrm>
                    <a:prstGeom prst="rect">
                      <a:avLst/>
                    </a:prstGeom>
                    <a:noFill/>
                    <a:ln>
                      <a:noFill/>
                    </a:ln>
                  </pic:spPr>
                </pic:pic>
              </a:graphicData>
            </a:graphic>
          </wp:inline>
        </w:drawing>
      </w:r>
    </w:p>
    <w:p w14:paraId="0BA844E3" w14:textId="77777777" w:rsidR="00E066D9" w:rsidRDefault="00E066D9" w:rsidP="00FA73BD">
      <w:pPr>
        <w:pStyle w:val="ObjectAnchor"/>
        <w:rPr>
          <w:sz w:val="24"/>
          <w:szCs w:val="24"/>
        </w:rPr>
      </w:pPr>
    </w:p>
    <w:p w14:paraId="36B34BA4" w14:textId="77777777" w:rsidR="00A558F9" w:rsidRDefault="00A558F9" w:rsidP="00FA73BD">
      <w:pPr>
        <w:pStyle w:val="ObjectAnchor"/>
        <w:rPr>
          <w:sz w:val="24"/>
          <w:szCs w:val="24"/>
        </w:rPr>
      </w:pPr>
    </w:p>
    <w:p w14:paraId="4B2540C2" w14:textId="77777777" w:rsidR="00A558F9" w:rsidRDefault="00A558F9" w:rsidP="00FA73BD">
      <w:pPr>
        <w:pStyle w:val="ObjectAnchor"/>
        <w:rPr>
          <w:sz w:val="24"/>
          <w:szCs w:val="24"/>
        </w:rPr>
      </w:pPr>
    </w:p>
    <w:p w14:paraId="4B7F305E" w14:textId="77777777" w:rsidR="0065592C" w:rsidRPr="0065592C" w:rsidRDefault="0065592C" w:rsidP="0065592C">
      <w:pPr>
        <w:spacing w:before="0" w:after="160" w:line="240" w:lineRule="auto"/>
        <w:rPr>
          <w:rFonts w:ascii="Times New Roman" w:eastAsia="Times New Roman" w:hAnsi="Times New Roman" w:cs="Times New Roman"/>
          <w:sz w:val="40"/>
          <w:szCs w:val="40"/>
        </w:rPr>
      </w:pPr>
      <w:r w:rsidRPr="0065592C">
        <w:rPr>
          <w:rFonts w:ascii="Arial" w:eastAsia="Times New Roman" w:hAnsi="Arial" w:cs="Arial"/>
          <w:b/>
          <w:bCs/>
          <w:color w:val="000000"/>
          <w:sz w:val="40"/>
          <w:szCs w:val="40"/>
          <w:u w:val="single"/>
        </w:rPr>
        <w:lastRenderedPageBreak/>
        <w:t>St. Jude News</w:t>
      </w:r>
    </w:p>
    <w:p w14:paraId="696F57BE" w14:textId="77777777" w:rsidR="0065592C" w:rsidRPr="0065592C" w:rsidRDefault="0065592C" w:rsidP="0065592C">
      <w:pPr>
        <w:spacing w:before="0" w:after="160" w:line="240" w:lineRule="auto"/>
        <w:rPr>
          <w:rFonts w:ascii="Times New Roman" w:eastAsia="Times New Roman" w:hAnsi="Times New Roman" w:cs="Times New Roman"/>
        </w:rPr>
      </w:pPr>
      <w:r w:rsidRPr="0065592C">
        <w:rPr>
          <w:rFonts w:ascii="Verdana" w:eastAsia="Times New Roman" w:hAnsi="Verdana" w:cs="Times New Roman"/>
          <w:color w:val="000000"/>
        </w:rPr>
        <w:t>It was great seeing all of you at Fall Board. It was a beautiful trip over and going back home. The trees were magnificent.</w:t>
      </w:r>
    </w:p>
    <w:p w14:paraId="6F860CCE" w14:textId="77777777" w:rsidR="0065592C" w:rsidRPr="0065592C" w:rsidRDefault="0065592C" w:rsidP="0065592C">
      <w:pPr>
        <w:spacing w:before="0" w:after="160" w:line="240" w:lineRule="auto"/>
        <w:rPr>
          <w:rFonts w:ascii="Times New Roman" w:eastAsia="Times New Roman" w:hAnsi="Times New Roman" w:cs="Times New Roman"/>
        </w:rPr>
      </w:pPr>
      <w:r w:rsidRPr="0065592C">
        <w:rPr>
          <w:rFonts w:ascii="Verdana" w:eastAsia="Times New Roman" w:hAnsi="Verdana" w:cs="Times New Roman"/>
          <w:color w:val="000000"/>
        </w:rPr>
        <w:t>Here are a few things I mentioned at Fall Board.</w:t>
      </w:r>
    </w:p>
    <w:p w14:paraId="04A6338D" w14:textId="77777777" w:rsidR="0065592C" w:rsidRPr="0065592C" w:rsidRDefault="0065592C" w:rsidP="0065592C">
      <w:pPr>
        <w:numPr>
          <w:ilvl w:val="0"/>
          <w:numId w:val="2"/>
        </w:numPr>
        <w:spacing w:line="240" w:lineRule="auto"/>
        <w:textAlignment w:val="baseline"/>
        <w:rPr>
          <w:rFonts w:ascii="Verdana" w:eastAsia="Times New Roman" w:hAnsi="Verdana" w:cs="Times New Roman"/>
          <w:color w:val="000000"/>
        </w:rPr>
      </w:pPr>
      <w:r w:rsidRPr="0065592C">
        <w:rPr>
          <w:rFonts w:ascii="Verdana" w:eastAsia="Times New Roman" w:hAnsi="Verdana" w:cs="Times New Roman"/>
          <w:color w:val="000000"/>
        </w:rPr>
        <w:t>ALSAC is working on a better system to track those of you who donate to Partners in Hope, to show you are an ESA member so ESA can get the credit.</w:t>
      </w:r>
    </w:p>
    <w:p w14:paraId="77144D4F" w14:textId="77777777" w:rsidR="0065592C" w:rsidRPr="0065592C" w:rsidRDefault="0065592C" w:rsidP="0065592C">
      <w:pPr>
        <w:numPr>
          <w:ilvl w:val="0"/>
          <w:numId w:val="2"/>
        </w:numPr>
        <w:spacing w:before="0" w:line="240" w:lineRule="auto"/>
        <w:textAlignment w:val="baseline"/>
        <w:rPr>
          <w:rFonts w:ascii="Verdana" w:eastAsia="Times New Roman" w:hAnsi="Verdana" w:cs="Times New Roman"/>
          <w:color w:val="000000"/>
        </w:rPr>
      </w:pPr>
      <w:r w:rsidRPr="0065592C">
        <w:rPr>
          <w:rFonts w:ascii="Verdana" w:eastAsia="Times New Roman" w:hAnsi="Verdana" w:cs="Times New Roman"/>
          <w:color w:val="000000"/>
        </w:rPr>
        <w:t>New fundraising program. ESA has pledged 5 million in the next 4 years, starting the fiscal year of 2025-2026. It is called “From My Birthday to Yours”. There are ideas on the St. Jude page on the ESA website.</w:t>
      </w:r>
    </w:p>
    <w:p w14:paraId="11414890" w14:textId="4675AE75" w:rsidR="0065592C" w:rsidRPr="0065592C" w:rsidRDefault="0065592C" w:rsidP="0065592C">
      <w:pPr>
        <w:numPr>
          <w:ilvl w:val="0"/>
          <w:numId w:val="2"/>
        </w:numPr>
        <w:spacing w:before="0" w:after="240" w:line="240" w:lineRule="auto"/>
        <w:textAlignment w:val="baseline"/>
        <w:rPr>
          <w:rFonts w:ascii="Times New Roman" w:eastAsia="Times New Roman" w:hAnsi="Times New Roman" w:cs="Times New Roman"/>
        </w:rPr>
      </w:pPr>
      <w:r w:rsidRPr="0065592C">
        <w:rPr>
          <w:rFonts w:ascii="Verdana" w:eastAsia="Times New Roman" w:hAnsi="Verdana" w:cs="Times New Roman"/>
          <w:color w:val="000000"/>
        </w:rPr>
        <w:t>On that same page there is information on; a) What is a cash event, b) Setup online fundraising, c) Volunteer Management System (VMS) how to use it, d) Submitting Partner in Hope donations.</w:t>
      </w:r>
    </w:p>
    <w:p w14:paraId="108976E9" w14:textId="77777777" w:rsidR="0065592C" w:rsidRPr="0065592C" w:rsidRDefault="0065592C" w:rsidP="0065592C">
      <w:pPr>
        <w:spacing w:after="240" w:line="240" w:lineRule="auto"/>
        <w:rPr>
          <w:rFonts w:ascii="Times New Roman" w:eastAsia="Times New Roman" w:hAnsi="Times New Roman" w:cs="Times New Roman"/>
        </w:rPr>
      </w:pPr>
      <w:r w:rsidRPr="0065592C">
        <w:rPr>
          <w:rFonts w:ascii="Verdana" w:eastAsia="Times New Roman" w:hAnsi="Verdana" w:cs="Times New Roman"/>
          <w:color w:val="000000"/>
        </w:rPr>
        <w:t xml:space="preserve">Recently Gamma Chi gained four new members. Judi Swartz, one of those new members, told us this story and I wanted to share it with </w:t>
      </w:r>
      <w:proofErr w:type="gramStart"/>
      <w:r w:rsidRPr="0065592C">
        <w:rPr>
          <w:rFonts w:ascii="Verdana" w:eastAsia="Times New Roman" w:hAnsi="Verdana" w:cs="Times New Roman"/>
          <w:color w:val="000000"/>
        </w:rPr>
        <w:t>all of</w:t>
      </w:r>
      <w:proofErr w:type="gramEnd"/>
      <w:r w:rsidRPr="0065592C">
        <w:rPr>
          <w:rFonts w:ascii="Verdana" w:eastAsia="Times New Roman" w:hAnsi="Verdana" w:cs="Times New Roman"/>
          <w:color w:val="000000"/>
        </w:rPr>
        <w:t xml:space="preserve"> my Colorado sisters. </w:t>
      </w:r>
    </w:p>
    <w:p w14:paraId="04A37DC6" w14:textId="77777777" w:rsidR="0065592C" w:rsidRPr="0065592C" w:rsidRDefault="0065592C" w:rsidP="0065592C">
      <w:pPr>
        <w:spacing w:before="0" w:after="160" w:line="240" w:lineRule="auto"/>
        <w:rPr>
          <w:rFonts w:ascii="Times New Roman" w:eastAsia="Times New Roman" w:hAnsi="Times New Roman" w:cs="Times New Roman"/>
          <w:sz w:val="24"/>
          <w:szCs w:val="24"/>
        </w:rPr>
      </w:pPr>
      <w:r w:rsidRPr="0065592C">
        <w:rPr>
          <w:rFonts w:ascii="Verdana" w:eastAsia="Times New Roman" w:hAnsi="Verdana" w:cs="Times New Roman"/>
          <w:b/>
          <w:bCs/>
          <w:color w:val="000000"/>
          <w:sz w:val="30"/>
          <w:szCs w:val="30"/>
        </w:rPr>
        <w:t>Why my name is Judi</w:t>
      </w:r>
    </w:p>
    <w:p w14:paraId="0F1CC017" w14:textId="77777777" w:rsidR="0065592C" w:rsidRPr="0065592C" w:rsidRDefault="0065592C" w:rsidP="0065592C">
      <w:pPr>
        <w:spacing w:before="0" w:after="160" w:line="240" w:lineRule="auto"/>
        <w:rPr>
          <w:rFonts w:ascii="Times New Roman" w:eastAsia="Times New Roman" w:hAnsi="Times New Roman" w:cs="Times New Roman"/>
        </w:rPr>
      </w:pPr>
      <w:r w:rsidRPr="0065592C">
        <w:rPr>
          <w:rFonts w:ascii="Verdana" w:eastAsia="Times New Roman" w:hAnsi="Verdana" w:cs="Times New Roman"/>
          <w:color w:val="000000"/>
        </w:rPr>
        <w:t xml:space="preserve">My parents were married after my dad returned from World War II in 1945. They tried to have children right away as back then my mom was in her 30s and considered old to bear children.  They tried for 5 years and couldn’t get pregnant.  One of her best friends was entering the convent and back then you got to make some ‘wishes’.  She prayed to St. Jude, the patron saint of ‘hopeless cases’ and shortly after my mom became pregnant with me.  I was </w:t>
      </w:r>
      <w:proofErr w:type="gramStart"/>
      <w:r w:rsidRPr="0065592C">
        <w:rPr>
          <w:rFonts w:ascii="Verdana" w:eastAsia="Times New Roman" w:hAnsi="Verdana" w:cs="Times New Roman"/>
          <w:color w:val="000000"/>
        </w:rPr>
        <w:t>born  premature</w:t>
      </w:r>
      <w:proofErr w:type="gramEnd"/>
      <w:r w:rsidRPr="0065592C">
        <w:rPr>
          <w:rFonts w:ascii="Verdana" w:eastAsia="Times New Roman" w:hAnsi="Verdana" w:cs="Times New Roman"/>
          <w:color w:val="000000"/>
        </w:rPr>
        <w:t xml:space="preserve"> and in 1951 they didn’t have the technology as we do now.  My mom and dad named me Judith after St. Jude, as she believed his divine intervention brought me here!</w:t>
      </w:r>
    </w:p>
    <w:p w14:paraId="5D01FDCF" w14:textId="77777777" w:rsidR="0065592C" w:rsidRPr="0065592C" w:rsidRDefault="0065592C" w:rsidP="0065592C">
      <w:pPr>
        <w:spacing w:before="0" w:after="160" w:line="240" w:lineRule="auto"/>
        <w:rPr>
          <w:rFonts w:ascii="Times New Roman" w:eastAsia="Times New Roman" w:hAnsi="Times New Roman" w:cs="Times New Roman"/>
        </w:rPr>
      </w:pPr>
      <w:r w:rsidRPr="0065592C">
        <w:rPr>
          <w:rFonts w:ascii="Verdana" w:eastAsia="Times New Roman" w:hAnsi="Verdana" w:cs="Times New Roman"/>
          <w:color w:val="000000"/>
        </w:rPr>
        <w:t>She is in the photo with black hair serving food.</w:t>
      </w:r>
    </w:p>
    <w:p w14:paraId="3072C4AB" w14:textId="77777777" w:rsidR="0065592C" w:rsidRPr="0065592C" w:rsidRDefault="0065592C" w:rsidP="0065592C">
      <w:pPr>
        <w:spacing w:before="0" w:line="240" w:lineRule="auto"/>
        <w:rPr>
          <w:rFonts w:ascii="Times New Roman" w:eastAsia="Times New Roman" w:hAnsi="Times New Roman" w:cs="Times New Roman"/>
          <w:sz w:val="24"/>
          <w:szCs w:val="24"/>
        </w:rPr>
      </w:pPr>
    </w:p>
    <w:p w14:paraId="3DEF9F20" w14:textId="3B568020" w:rsidR="0065592C" w:rsidRPr="0065592C" w:rsidRDefault="0065592C" w:rsidP="0065592C">
      <w:pPr>
        <w:spacing w:before="0" w:after="16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65592C">
        <w:rPr>
          <w:rFonts w:ascii="Verdana" w:eastAsia="Times New Roman" w:hAnsi="Verdana" w:cs="Times New Roman"/>
          <w:noProof/>
          <w:color w:val="000000"/>
          <w:sz w:val="24"/>
          <w:szCs w:val="24"/>
          <w:bdr w:val="none" w:sz="0" w:space="0" w:color="auto" w:frame="1"/>
        </w:rPr>
        <w:drawing>
          <wp:inline distT="0" distB="0" distL="0" distR="0" wp14:anchorId="2C5446B0" wp14:editId="532D40F0">
            <wp:extent cx="3105150" cy="2246463"/>
            <wp:effectExtent l="0" t="0" r="0" b="1905"/>
            <wp:docPr id="3" name="Picture 2" descr="A group of people prepar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preparing food&#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9866" cy="2249875"/>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2C8E68B2" wp14:editId="16E2ABD6">
            <wp:extent cx="2390775" cy="1914525"/>
            <wp:effectExtent l="0" t="0" r="9525" b="9525"/>
            <wp:docPr id="1963976316" name="Picture 11" descr="A silhouette of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76316" name="Picture 11" descr="A silhouette of a child&#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2390775" cy="1914525"/>
                    </a:xfrm>
                    <a:prstGeom prst="rect">
                      <a:avLst/>
                    </a:prstGeom>
                  </pic:spPr>
                </pic:pic>
              </a:graphicData>
            </a:graphic>
          </wp:inline>
        </w:drawing>
      </w:r>
    </w:p>
    <w:p w14:paraId="2CB861A6" w14:textId="77777777" w:rsidR="0065592C" w:rsidRPr="0065592C" w:rsidRDefault="0065592C" w:rsidP="0065592C">
      <w:pPr>
        <w:spacing w:before="0" w:line="240" w:lineRule="auto"/>
        <w:rPr>
          <w:rFonts w:ascii="Times New Roman" w:eastAsia="Times New Roman" w:hAnsi="Times New Roman" w:cs="Times New Roman"/>
          <w:sz w:val="24"/>
          <w:szCs w:val="24"/>
        </w:rPr>
      </w:pPr>
    </w:p>
    <w:p w14:paraId="3886DAAC" w14:textId="77777777" w:rsidR="0065592C" w:rsidRPr="0065592C" w:rsidRDefault="0065592C" w:rsidP="0065592C">
      <w:pPr>
        <w:spacing w:before="0" w:after="160" w:line="240" w:lineRule="auto"/>
        <w:rPr>
          <w:rFonts w:ascii="Times New Roman" w:eastAsia="Times New Roman" w:hAnsi="Times New Roman" w:cs="Times New Roman"/>
          <w:sz w:val="24"/>
          <w:szCs w:val="24"/>
        </w:rPr>
      </w:pPr>
      <w:r w:rsidRPr="0065592C">
        <w:rPr>
          <w:rFonts w:ascii="Verdana" w:eastAsia="Times New Roman" w:hAnsi="Verdana" w:cs="Times New Roman"/>
          <w:color w:val="000000"/>
          <w:sz w:val="24"/>
          <w:szCs w:val="24"/>
        </w:rPr>
        <w:t>I hope you have a great Halloween and Thanksgiving. I want chapters to let me know what projects you are doing for St. Jude. We always need to share our ideas.</w:t>
      </w:r>
    </w:p>
    <w:p w14:paraId="287FC942" w14:textId="77777777" w:rsidR="0065592C" w:rsidRPr="0065592C" w:rsidRDefault="0065592C" w:rsidP="0065592C">
      <w:pPr>
        <w:spacing w:before="0" w:after="160" w:line="240" w:lineRule="auto"/>
        <w:rPr>
          <w:rFonts w:ascii="Times New Roman" w:eastAsia="Times New Roman" w:hAnsi="Times New Roman" w:cs="Times New Roman"/>
          <w:b/>
          <w:bCs/>
          <w:sz w:val="24"/>
          <w:szCs w:val="24"/>
        </w:rPr>
      </w:pPr>
      <w:r w:rsidRPr="0065592C">
        <w:rPr>
          <w:rFonts w:ascii="Verdana" w:eastAsia="Times New Roman" w:hAnsi="Verdana" w:cs="Times New Roman"/>
          <w:b/>
          <w:bCs/>
          <w:color w:val="000000"/>
          <w:sz w:val="24"/>
          <w:szCs w:val="24"/>
        </w:rPr>
        <w:t>Pam McGee</w:t>
      </w:r>
    </w:p>
    <w:p w14:paraId="4958BB79" w14:textId="77777777" w:rsidR="0065592C" w:rsidRDefault="0065592C" w:rsidP="0065592C">
      <w:pPr>
        <w:spacing w:before="0" w:after="160" w:line="240" w:lineRule="auto"/>
        <w:rPr>
          <w:rFonts w:ascii="Verdana" w:eastAsia="Times New Roman" w:hAnsi="Verdana" w:cs="Times New Roman"/>
          <w:b/>
          <w:bCs/>
          <w:color w:val="000000"/>
          <w:sz w:val="24"/>
          <w:szCs w:val="24"/>
        </w:rPr>
      </w:pPr>
      <w:r w:rsidRPr="0065592C">
        <w:rPr>
          <w:rFonts w:ascii="Verdana" w:eastAsia="Times New Roman" w:hAnsi="Verdana" w:cs="Times New Roman"/>
          <w:b/>
          <w:bCs/>
          <w:color w:val="000000"/>
          <w:sz w:val="24"/>
          <w:szCs w:val="24"/>
        </w:rPr>
        <w:t>Colorado State St. Jude Coordinator</w:t>
      </w:r>
    </w:p>
    <w:p w14:paraId="79DE8841" w14:textId="04039A14" w:rsidR="000B6E5B" w:rsidRPr="00681207" w:rsidRDefault="00681207" w:rsidP="0065592C">
      <w:pPr>
        <w:spacing w:before="0" w:after="160" w:line="240" w:lineRule="auto"/>
        <w:rPr>
          <w:rFonts w:ascii="Verdana" w:eastAsia="Times New Roman" w:hAnsi="Verdana" w:cs="Times New Roman"/>
          <w:color w:val="000000"/>
          <w:sz w:val="18"/>
          <w:szCs w:val="18"/>
        </w:rPr>
      </w:pPr>
      <w:r w:rsidRPr="00681207">
        <w:rPr>
          <w:rFonts w:ascii="Verdana" w:eastAsia="Times New Roman" w:hAnsi="Verdana" w:cs="Times New Roman"/>
          <w:color w:val="000000"/>
          <w:sz w:val="18"/>
          <w:szCs w:val="18"/>
        </w:rPr>
        <w:t xml:space="preserve">                                                      </w:t>
      </w:r>
      <w:r>
        <w:rPr>
          <w:rFonts w:ascii="Verdana" w:eastAsia="Times New Roman" w:hAnsi="Verdana" w:cs="Times New Roman"/>
          <w:color w:val="000000"/>
          <w:sz w:val="18"/>
          <w:szCs w:val="18"/>
        </w:rPr>
        <w:t xml:space="preserve">                    </w:t>
      </w:r>
      <w:r w:rsidRPr="00681207">
        <w:rPr>
          <w:rFonts w:ascii="Verdana" w:eastAsia="Times New Roman" w:hAnsi="Verdana" w:cs="Times New Roman"/>
          <w:color w:val="000000"/>
          <w:sz w:val="18"/>
          <w:szCs w:val="18"/>
        </w:rPr>
        <w:t xml:space="preserve">    -8-</w:t>
      </w:r>
    </w:p>
    <w:p w14:paraId="01682041" w14:textId="77777777" w:rsidR="000B6E5B" w:rsidRDefault="000B6E5B" w:rsidP="000B6E5B">
      <w:pPr>
        <w:pStyle w:val="NoSpacing"/>
        <w:rPr>
          <w:sz w:val="24"/>
          <w:szCs w:val="24"/>
        </w:rPr>
      </w:pPr>
    </w:p>
    <w:p w14:paraId="219DAE2F" w14:textId="77777777" w:rsidR="000B6E5B" w:rsidRDefault="000B6E5B" w:rsidP="000B6E5B">
      <w:pPr>
        <w:pStyle w:val="NoSpacing"/>
        <w:rPr>
          <w:sz w:val="24"/>
          <w:szCs w:val="24"/>
        </w:rPr>
      </w:pPr>
    </w:p>
    <w:p w14:paraId="0516A9AA" w14:textId="6EF8CA57" w:rsidR="000B6E5B" w:rsidRPr="000B6E5B" w:rsidRDefault="000B6E5B" w:rsidP="000B6E5B">
      <w:pPr>
        <w:pStyle w:val="NoSpacing"/>
        <w:rPr>
          <w:rFonts w:ascii="Congenial SemiBold" w:hAnsi="Congenial SemiBold"/>
          <w:sz w:val="48"/>
          <w:szCs w:val="48"/>
        </w:rPr>
      </w:pPr>
      <w:proofErr w:type="spellStart"/>
      <w:r w:rsidRPr="000B6E5B">
        <w:rPr>
          <w:rFonts w:ascii="Congenial SemiBold" w:hAnsi="Congenial SemiBold"/>
          <w:sz w:val="48"/>
          <w:szCs w:val="48"/>
        </w:rPr>
        <w:t>Easterseals</w:t>
      </w:r>
      <w:proofErr w:type="spellEnd"/>
      <w:r w:rsidRPr="000B6E5B">
        <w:rPr>
          <w:rFonts w:ascii="Congenial SemiBold" w:hAnsi="Congenial SemiBold"/>
          <w:sz w:val="48"/>
          <w:szCs w:val="48"/>
        </w:rPr>
        <w:t xml:space="preserve"> Report</w:t>
      </w:r>
    </w:p>
    <w:p w14:paraId="7107126D" w14:textId="77777777" w:rsidR="000B6E5B" w:rsidRDefault="000B6E5B" w:rsidP="000B6E5B">
      <w:pPr>
        <w:pStyle w:val="NoSpacing"/>
        <w:rPr>
          <w:sz w:val="24"/>
          <w:szCs w:val="24"/>
        </w:rPr>
      </w:pPr>
    </w:p>
    <w:p w14:paraId="32AD7FA4" w14:textId="77777777" w:rsidR="000B6E5B" w:rsidRDefault="000B6E5B" w:rsidP="000B6E5B">
      <w:pPr>
        <w:pStyle w:val="NoSpacing"/>
        <w:rPr>
          <w:sz w:val="24"/>
          <w:szCs w:val="24"/>
        </w:rPr>
      </w:pPr>
    </w:p>
    <w:p w14:paraId="0C14E866" w14:textId="375AD516"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I am happy to report that we successfully raised $100 on the Fall Fling </w:t>
      </w:r>
      <w:proofErr w:type="spellStart"/>
      <w:r w:rsidRPr="000B6E5B">
        <w:rPr>
          <w:rFonts w:ascii="Candara" w:hAnsi="Candara"/>
          <w:sz w:val="28"/>
          <w:szCs w:val="28"/>
        </w:rPr>
        <w:t>Easterseals</w:t>
      </w:r>
      <w:proofErr w:type="spellEnd"/>
    </w:p>
    <w:p w14:paraId="192450E5"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basket! A heartfelt thank you to all who donated.</w:t>
      </w:r>
    </w:p>
    <w:p w14:paraId="13B4152E" w14:textId="77777777" w:rsidR="000B6E5B" w:rsidRPr="000B6E5B" w:rsidRDefault="000B6E5B" w:rsidP="000B6E5B">
      <w:pPr>
        <w:pStyle w:val="NoSpacing"/>
        <w:rPr>
          <w:rFonts w:ascii="Candara" w:hAnsi="Candara"/>
          <w:sz w:val="28"/>
          <w:szCs w:val="28"/>
        </w:rPr>
      </w:pPr>
    </w:p>
    <w:p w14:paraId="214031BE"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Here are ways you can get involved and support the ongoing mission of </w:t>
      </w:r>
      <w:proofErr w:type="spellStart"/>
      <w:r w:rsidRPr="000B6E5B">
        <w:rPr>
          <w:rFonts w:ascii="Candara" w:hAnsi="Candara"/>
          <w:sz w:val="28"/>
          <w:szCs w:val="28"/>
        </w:rPr>
        <w:t>Easterseals</w:t>
      </w:r>
      <w:proofErr w:type="spellEnd"/>
      <w:r w:rsidRPr="000B6E5B">
        <w:rPr>
          <w:rFonts w:ascii="Candara" w:hAnsi="Candara"/>
          <w:sz w:val="28"/>
          <w:szCs w:val="28"/>
        </w:rPr>
        <w:t>:</w:t>
      </w:r>
    </w:p>
    <w:p w14:paraId="36C1039E"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Support the Rocky Mountain Village Camp: You can specifically support the camp in a</w:t>
      </w:r>
    </w:p>
    <w:p w14:paraId="25B483B7"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few ways; Fulfill specific needs by checking the Amazon Wish List for the camp:</w:t>
      </w:r>
    </w:p>
    <w:p w14:paraId="192DC99E" w14:textId="558FE1CB" w:rsidR="000B6E5B" w:rsidRPr="000B6E5B" w:rsidRDefault="000B6E5B" w:rsidP="000B6E5B">
      <w:pPr>
        <w:pStyle w:val="NoSpacing"/>
        <w:rPr>
          <w:rFonts w:ascii="Candara" w:hAnsi="Candara"/>
          <w:sz w:val="28"/>
          <w:szCs w:val="28"/>
        </w:rPr>
      </w:pPr>
      <w:hyperlink r:id="rId30" w:history="1">
        <w:r w:rsidRPr="000B6E5B">
          <w:rPr>
            <w:rStyle w:val="Hyperlink"/>
            <w:rFonts w:ascii="Candara" w:hAnsi="Candara"/>
            <w:sz w:val="28"/>
            <w:szCs w:val="28"/>
          </w:rPr>
          <w:t>https://amzn.to/4fTZnlF</w:t>
        </w:r>
      </w:hyperlink>
      <w:r w:rsidRPr="000B6E5B">
        <w:rPr>
          <w:rFonts w:ascii="Candara" w:hAnsi="Candara"/>
          <w:sz w:val="28"/>
          <w:szCs w:val="28"/>
        </w:rPr>
        <w:t>.</w:t>
      </w:r>
    </w:p>
    <w:p w14:paraId="6FCD41EF" w14:textId="77777777" w:rsidR="000B6E5B" w:rsidRPr="000B6E5B" w:rsidRDefault="000B6E5B" w:rsidP="000B6E5B">
      <w:pPr>
        <w:pStyle w:val="NoSpacing"/>
        <w:rPr>
          <w:rFonts w:ascii="Candara" w:hAnsi="Candara"/>
          <w:sz w:val="28"/>
          <w:szCs w:val="28"/>
        </w:rPr>
      </w:pPr>
    </w:p>
    <w:p w14:paraId="0C9C667A"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Purchase for a camper: a copy of “The Magic of Rocky Mountain Village” (written by</w:t>
      </w:r>
    </w:p>
    <w:p w14:paraId="67141303"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two former counselors) for every camper. Click here to purchase.</w:t>
      </w:r>
    </w:p>
    <w:p w14:paraId="48663F01" w14:textId="77777777" w:rsidR="000B6E5B" w:rsidRPr="000B6E5B" w:rsidRDefault="000B6E5B" w:rsidP="000B6E5B">
      <w:pPr>
        <w:pStyle w:val="NoSpacing"/>
        <w:rPr>
          <w:rFonts w:ascii="Candara" w:hAnsi="Candara"/>
          <w:sz w:val="28"/>
          <w:szCs w:val="28"/>
        </w:rPr>
      </w:pPr>
    </w:p>
    <w:p w14:paraId="082A38E1"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Additionally, you can participate in events like the Christmas Tree Cutting, volunteer on</w:t>
      </w:r>
    </w:p>
    <w:p w14:paraId="56D4BA99"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site, or simply spread the word. The next event coming up is the 15</w:t>
      </w:r>
      <w:r w:rsidRPr="00E425A2">
        <w:rPr>
          <w:rFonts w:ascii="Candara" w:hAnsi="Candara"/>
          <w:sz w:val="28"/>
          <w:szCs w:val="28"/>
          <w:vertAlign w:val="superscript"/>
        </w:rPr>
        <w:t>th</w:t>
      </w:r>
      <w:r w:rsidRPr="000B6E5B">
        <w:rPr>
          <w:rFonts w:ascii="Candara" w:hAnsi="Candara"/>
          <w:sz w:val="28"/>
          <w:szCs w:val="28"/>
        </w:rPr>
        <w:t xml:space="preserve"> Annual Colorado</w:t>
      </w:r>
    </w:p>
    <w:p w14:paraId="3A075587"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Gala at the Ameristar Casino in Black Hawk on October 25</w:t>
      </w:r>
      <w:r w:rsidRPr="00E425A2">
        <w:rPr>
          <w:rFonts w:ascii="Candara" w:hAnsi="Candara"/>
          <w:sz w:val="28"/>
          <w:szCs w:val="28"/>
          <w:vertAlign w:val="superscript"/>
        </w:rPr>
        <w:t>th</w:t>
      </w:r>
      <w:r w:rsidRPr="000B6E5B">
        <w:rPr>
          <w:rFonts w:ascii="Candara" w:hAnsi="Candara"/>
          <w:sz w:val="28"/>
          <w:szCs w:val="28"/>
        </w:rPr>
        <w:t>.</w:t>
      </w:r>
    </w:p>
    <w:p w14:paraId="31983F13" w14:textId="77777777" w:rsidR="000B6E5B" w:rsidRPr="000B6E5B" w:rsidRDefault="000B6E5B" w:rsidP="000B6E5B">
      <w:pPr>
        <w:pStyle w:val="NoSpacing"/>
        <w:rPr>
          <w:rFonts w:ascii="Candara" w:hAnsi="Candara"/>
          <w:sz w:val="28"/>
          <w:szCs w:val="28"/>
        </w:rPr>
      </w:pPr>
    </w:p>
    <w:p w14:paraId="4668DCA2"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You can always help </w:t>
      </w:r>
      <w:proofErr w:type="spellStart"/>
      <w:r w:rsidRPr="000B6E5B">
        <w:rPr>
          <w:rFonts w:ascii="Candara" w:hAnsi="Candara"/>
          <w:sz w:val="28"/>
          <w:szCs w:val="28"/>
        </w:rPr>
        <w:t>Easterseals</w:t>
      </w:r>
      <w:proofErr w:type="spellEnd"/>
      <w:r w:rsidRPr="000B6E5B">
        <w:rPr>
          <w:rFonts w:ascii="Candara" w:hAnsi="Candara"/>
          <w:sz w:val="28"/>
          <w:szCs w:val="28"/>
        </w:rPr>
        <w:t xml:space="preserve"> in general by contacting your Representatives and</w:t>
      </w:r>
    </w:p>
    <w:p w14:paraId="3FE4FC5B"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Senators about disability rights and funding. The easiest way is to visit the </w:t>
      </w:r>
      <w:proofErr w:type="spellStart"/>
      <w:r w:rsidRPr="000B6E5B">
        <w:rPr>
          <w:rFonts w:ascii="Candara" w:hAnsi="Candara"/>
          <w:sz w:val="28"/>
          <w:szCs w:val="28"/>
        </w:rPr>
        <w:t>Easterseals</w:t>
      </w:r>
      <w:proofErr w:type="spellEnd"/>
    </w:p>
    <w:p w14:paraId="4EB2102A" w14:textId="0D0ED7C4"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Action Center online at </w:t>
      </w:r>
      <w:hyperlink r:id="rId31" w:history="1">
        <w:r w:rsidRPr="000B6E5B">
          <w:rPr>
            <w:rStyle w:val="Hyperlink"/>
            <w:rFonts w:ascii="Candara" w:hAnsi="Candara"/>
            <w:sz w:val="28"/>
            <w:szCs w:val="28"/>
          </w:rPr>
          <w:t>https://easterseals.quorum.us/</w:t>
        </w:r>
      </w:hyperlink>
      <w:r w:rsidRPr="000B6E5B">
        <w:rPr>
          <w:rFonts w:ascii="Candara" w:hAnsi="Candara"/>
          <w:sz w:val="28"/>
          <w:szCs w:val="28"/>
        </w:rPr>
        <w:t>.</w:t>
      </w:r>
    </w:p>
    <w:p w14:paraId="19BD6992" w14:textId="77777777" w:rsidR="000B6E5B" w:rsidRPr="000B6E5B" w:rsidRDefault="000B6E5B" w:rsidP="000B6E5B">
      <w:pPr>
        <w:pStyle w:val="NoSpacing"/>
        <w:rPr>
          <w:rFonts w:ascii="Candara" w:hAnsi="Candara"/>
          <w:sz w:val="28"/>
          <w:szCs w:val="28"/>
        </w:rPr>
      </w:pPr>
    </w:p>
    <w:p w14:paraId="202304AF"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Please donate what you can, speak up to your elected officials, and help us raise</w:t>
      </w:r>
    </w:p>
    <w:p w14:paraId="7A7776DA"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awareness. I’m always here to answer questions and help where needed. You can</w:t>
      </w:r>
    </w:p>
    <w:p w14:paraId="54177BC3" w14:textId="383C0B5D" w:rsidR="000B6E5B" w:rsidRPr="000B6E5B" w:rsidRDefault="000B6E5B" w:rsidP="000B6E5B">
      <w:pPr>
        <w:pStyle w:val="NoSpacing"/>
        <w:rPr>
          <w:rFonts w:ascii="Candara" w:hAnsi="Candara"/>
          <w:sz w:val="28"/>
          <w:szCs w:val="28"/>
        </w:rPr>
      </w:pPr>
      <w:r w:rsidRPr="000B6E5B">
        <w:rPr>
          <w:rFonts w:ascii="Candara" w:hAnsi="Candara"/>
          <w:sz w:val="28"/>
          <w:szCs w:val="28"/>
        </w:rPr>
        <w:t xml:space="preserve">reach me at </w:t>
      </w:r>
      <w:hyperlink r:id="rId32" w:history="1">
        <w:r w:rsidRPr="000B6E5B">
          <w:rPr>
            <w:rStyle w:val="Hyperlink"/>
            <w:rFonts w:ascii="Candara" w:hAnsi="Candara"/>
            <w:sz w:val="28"/>
            <w:szCs w:val="28"/>
          </w:rPr>
          <w:t>dodgeball5@yahoo.com</w:t>
        </w:r>
      </w:hyperlink>
      <w:r w:rsidRPr="000B6E5B">
        <w:rPr>
          <w:rFonts w:ascii="Candara" w:hAnsi="Candara"/>
          <w:sz w:val="28"/>
          <w:szCs w:val="28"/>
        </w:rPr>
        <w:t>.</w:t>
      </w:r>
    </w:p>
    <w:p w14:paraId="25FEDA57" w14:textId="77777777" w:rsidR="000B6E5B" w:rsidRPr="000B6E5B" w:rsidRDefault="000B6E5B" w:rsidP="000B6E5B">
      <w:pPr>
        <w:pStyle w:val="NoSpacing"/>
        <w:rPr>
          <w:rFonts w:ascii="Candara" w:hAnsi="Candara"/>
          <w:sz w:val="28"/>
          <w:szCs w:val="28"/>
        </w:rPr>
      </w:pPr>
    </w:p>
    <w:p w14:paraId="23F3B757"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Much ESA love,</w:t>
      </w:r>
    </w:p>
    <w:p w14:paraId="57CD53BB" w14:textId="77777777" w:rsidR="000B6E5B" w:rsidRPr="000B6E5B" w:rsidRDefault="000B6E5B" w:rsidP="000B6E5B">
      <w:pPr>
        <w:pStyle w:val="NoSpacing"/>
        <w:rPr>
          <w:rFonts w:ascii="Candara" w:hAnsi="Candara"/>
          <w:sz w:val="28"/>
          <w:szCs w:val="28"/>
        </w:rPr>
      </w:pPr>
      <w:r w:rsidRPr="000B6E5B">
        <w:rPr>
          <w:rFonts w:ascii="Candara" w:hAnsi="Candara"/>
          <w:sz w:val="28"/>
          <w:szCs w:val="28"/>
        </w:rPr>
        <w:t>Ginger Dodge</w:t>
      </w:r>
    </w:p>
    <w:p w14:paraId="7B11FF94" w14:textId="738C1F21" w:rsidR="000B6E5B" w:rsidRPr="000B6E5B" w:rsidRDefault="000B6E5B" w:rsidP="000B6E5B">
      <w:pPr>
        <w:pStyle w:val="NoSpacing"/>
        <w:rPr>
          <w:rFonts w:ascii="Candara" w:hAnsi="Candara"/>
          <w:sz w:val="28"/>
          <w:szCs w:val="28"/>
        </w:rPr>
      </w:pPr>
      <w:r w:rsidRPr="000B6E5B">
        <w:rPr>
          <w:rFonts w:ascii="Candara" w:hAnsi="Candara"/>
          <w:sz w:val="24"/>
          <w:szCs w:val="24"/>
        </w:rPr>
        <w:t xml:space="preserve">Colorado </w:t>
      </w:r>
      <w:proofErr w:type="spellStart"/>
      <w:r w:rsidRPr="000B6E5B">
        <w:rPr>
          <w:rFonts w:ascii="Candara" w:hAnsi="Candara"/>
          <w:sz w:val="24"/>
          <w:szCs w:val="24"/>
        </w:rPr>
        <w:t>Easterseals</w:t>
      </w:r>
      <w:proofErr w:type="spellEnd"/>
      <w:r w:rsidRPr="000B6E5B">
        <w:rPr>
          <w:rFonts w:ascii="Candara" w:hAnsi="Candara"/>
          <w:sz w:val="24"/>
          <w:szCs w:val="24"/>
        </w:rPr>
        <w:t xml:space="preserve"> Coordinator 2025–</w:t>
      </w:r>
      <w:r>
        <w:rPr>
          <w:rFonts w:ascii="Candara" w:hAnsi="Candara"/>
          <w:sz w:val="28"/>
          <w:szCs w:val="28"/>
        </w:rPr>
        <w:t xml:space="preserve"> </w:t>
      </w:r>
      <w:r w:rsidRPr="000B6E5B">
        <w:rPr>
          <w:rFonts w:ascii="Candara" w:hAnsi="Candara"/>
          <w:sz w:val="24"/>
          <w:szCs w:val="24"/>
        </w:rPr>
        <w:t>2026</w:t>
      </w:r>
    </w:p>
    <w:p w14:paraId="43C8DE3E" w14:textId="252C7A8D" w:rsidR="000B6E5B" w:rsidRPr="000B6E5B" w:rsidRDefault="000B6E5B" w:rsidP="000B6E5B">
      <w:pPr>
        <w:pStyle w:val="NoSpacing"/>
        <w:rPr>
          <w:sz w:val="24"/>
          <w:szCs w:val="24"/>
        </w:rPr>
      </w:pPr>
      <w:r w:rsidRPr="000B6E5B">
        <w:rPr>
          <w:rFonts w:ascii="Candara" w:hAnsi="Candara"/>
          <w:sz w:val="24"/>
          <w:szCs w:val="24"/>
        </w:rPr>
        <w:t>Sigma Rho #5014, Loveland</w:t>
      </w:r>
      <w:r w:rsidRPr="000B6E5B">
        <w:rPr>
          <w:sz w:val="24"/>
          <w:szCs w:val="24"/>
        </w:rPr>
        <w:t xml:space="preserve">                                                      </w:t>
      </w:r>
      <w:r w:rsidRPr="000B6E5B">
        <w:rPr>
          <w:noProof/>
          <w:sz w:val="24"/>
          <w:szCs w:val="24"/>
        </w:rPr>
        <w:drawing>
          <wp:anchor distT="0" distB="0" distL="114300" distR="114300" simplePos="0" relativeHeight="251669504" behindDoc="0" locked="0" layoutInCell="1" allowOverlap="1" wp14:anchorId="36664293" wp14:editId="751FCEB4">
            <wp:simplePos x="0" y="0"/>
            <wp:positionH relativeFrom="column">
              <wp:posOffset>3324225</wp:posOffset>
            </wp:positionH>
            <wp:positionV relativeFrom="paragraph">
              <wp:posOffset>-635</wp:posOffset>
            </wp:positionV>
            <wp:extent cx="2596896" cy="913194"/>
            <wp:effectExtent l="0" t="0" r="0" b="1270"/>
            <wp:wrapSquare wrapText="bothSides"/>
            <wp:docPr id="336139368" name="Picture 336139368" descr="Easterseals Disability &amp; Commun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terseals Disability &amp; Community Servic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6896" cy="913194"/>
                    </a:xfrm>
                    <a:prstGeom prst="rect">
                      <a:avLst/>
                    </a:prstGeom>
                    <a:noFill/>
                    <a:ln>
                      <a:noFill/>
                    </a:ln>
                  </pic:spPr>
                </pic:pic>
              </a:graphicData>
            </a:graphic>
            <wp14:sizeRelH relativeFrom="margin">
              <wp14:pctWidth>0</wp14:pctWidth>
            </wp14:sizeRelH>
          </wp:anchor>
        </w:drawing>
      </w:r>
    </w:p>
    <w:p w14:paraId="3F0A2FA7" w14:textId="77777777" w:rsidR="000B6E5B" w:rsidRDefault="000B6E5B" w:rsidP="000B6E5B">
      <w:pPr>
        <w:pStyle w:val="NoSpacing"/>
      </w:pPr>
    </w:p>
    <w:p w14:paraId="29E34A46" w14:textId="77777777" w:rsidR="000B6E5B" w:rsidRDefault="000B6E5B" w:rsidP="000B6E5B">
      <w:pPr>
        <w:pStyle w:val="NoSpacing"/>
      </w:pPr>
    </w:p>
    <w:p w14:paraId="4E1D5A0F" w14:textId="6C84FD54" w:rsidR="000B6E5B" w:rsidRDefault="000B6E5B" w:rsidP="000B6E5B">
      <w:pPr>
        <w:pStyle w:val="NoSpacing"/>
      </w:pPr>
      <w:r>
        <w:t xml:space="preserve">         </w:t>
      </w:r>
    </w:p>
    <w:p w14:paraId="56BBA58A" w14:textId="77777777" w:rsidR="000B6E5B" w:rsidRDefault="000B6E5B" w:rsidP="000B6E5B">
      <w:pPr>
        <w:pStyle w:val="NoSpacing"/>
      </w:pPr>
    </w:p>
    <w:p w14:paraId="07AE4E6D" w14:textId="77777777" w:rsidR="000B6E5B" w:rsidRDefault="000B6E5B" w:rsidP="000B6E5B">
      <w:pPr>
        <w:pStyle w:val="NoSpacing"/>
      </w:pPr>
    </w:p>
    <w:p w14:paraId="2B7D636F" w14:textId="77777777" w:rsidR="000B6E5B" w:rsidRDefault="000B6E5B" w:rsidP="000B6E5B">
      <w:pPr>
        <w:pStyle w:val="NoSpacing"/>
      </w:pPr>
    </w:p>
    <w:p w14:paraId="64CCFCB4" w14:textId="77777777" w:rsidR="000B6E5B" w:rsidRDefault="000B6E5B" w:rsidP="000B6E5B">
      <w:pPr>
        <w:pStyle w:val="NoSpacing"/>
      </w:pPr>
    </w:p>
    <w:p w14:paraId="61B4C267" w14:textId="77777777" w:rsidR="000B6E5B" w:rsidRDefault="000B6E5B" w:rsidP="000B6E5B">
      <w:pPr>
        <w:pStyle w:val="NoSpacing"/>
      </w:pPr>
    </w:p>
    <w:p w14:paraId="14B4AEF7" w14:textId="77777777" w:rsidR="000B6E5B" w:rsidRDefault="000B6E5B" w:rsidP="000B6E5B">
      <w:pPr>
        <w:pStyle w:val="NoSpacing"/>
      </w:pPr>
    </w:p>
    <w:p w14:paraId="5430EC7B" w14:textId="77777777" w:rsidR="000B6E5B" w:rsidRDefault="000B6E5B" w:rsidP="000B6E5B">
      <w:pPr>
        <w:pStyle w:val="NoSpacing"/>
      </w:pPr>
    </w:p>
    <w:p w14:paraId="31CB6960" w14:textId="77777777" w:rsidR="000B6E5B" w:rsidRDefault="000B6E5B" w:rsidP="000B6E5B">
      <w:pPr>
        <w:pStyle w:val="NoSpacing"/>
      </w:pPr>
    </w:p>
    <w:p w14:paraId="18441CC8" w14:textId="6D31FAFB" w:rsidR="000B6E5B" w:rsidRPr="0065592C" w:rsidRDefault="00E425A2" w:rsidP="00E425A2">
      <w:pPr>
        <w:pStyle w:val="NoSpacing"/>
        <w:jc w:val="center"/>
      </w:pPr>
      <w:r>
        <w:t>-9-</w:t>
      </w:r>
    </w:p>
    <w:p w14:paraId="1287057E" w14:textId="77777777" w:rsidR="009D28DB" w:rsidRDefault="009D28DB" w:rsidP="009D28DB">
      <w:pPr>
        <w:pStyle w:val="ObjectAnchor"/>
        <w:rPr>
          <w:sz w:val="22"/>
        </w:rPr>
      </w:pPr>
      <w:r>
        <w:rPr>
          <w:sz w:val="22"/>
        </w:rPr>
        <w:lastRenderedPageBreak/>
        <w:t xml:space="preserve">                                                                           </w:t>
      </w:r>
      <w:r>
        <w:drawing>
          <wp:inline distT="0" distB="0" distL="0" distR="0" wp14:anchorId="7271BAE7" wp14:editId="101C2A6E">
            <wp:extent cx="2505075" cy="1401441"/>
            <wp:effectExtent l="0" t="0" r="0" b="8890"/>
            <wp:docPr id="1009630983" name="Picture 1009630983" descr="Open book clipart with pages fluttering in the breeze, , watercolor illustration, perfect for nursery art, simple clipart, single object, white color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 book clipart with pages fluttering in the breeze, , watercolor illustration, perfect for nursery art, simple clipart, single object, white color backgroun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7661" cy="1408482"/>
                    </a:xfrm>
                    <a:prstGeom prst="rect">
                      <a:avLst/>
                    </a:prstGeom>
                    <a:noFill/>
                    <a:ln>
                      <a:noFill/>
                    </a:ln>
                  </pic:spPr>
                </pic:pic>
              </a:graphicData>
            </a:graphic>
          </wp:inline>
        </w:drawing>
      </w:r>
    </w:p>
    <w:p w14:paraId="60EA665C" w14:textId="77777777" w:rsidR="009D28DB" w:rsidRDefault="009D28DB" w:rsidP="009D28DB">
      <w:pPr>
        <w:pStyle w:val="ObjectAnchor"/>
        <w:rPr>
          <w:sz w:val="22"/>
        </w:rPr>
      </w:pPr>
    </w:p>
    <w:p w14:paraId="1B65C6BB" w14:textId="77777777" w:rsidR="009D28DB" w:rsidRPr="008500DA" w:rsidRDefault="009D28DB" w:rsidP="009D28DB">
      <w:pPr>
        <w:pStyle w:val="ObjectAnchor"/>
        <w:rPr>
          <w:b/>
          <w:bCs/>
          <w:sz w:val="28"/>
          <w:szCs w:val="28"/>
        </w:rPr>
      </w:pPr>
      <w:r w:rsidRPr="008500DA">
        <w:rPr>
          <w:b/>
          <w:bCs/>
          <w:sz w:val="28"/>
          <w:szCs w:val="28"/>
        </w:rPr>
        <w:t>Winterizing your Flower Beds</w:t>
      </w:r>
    </w:p>
    <w:p w14:paraId="2A85B3ED" w14:textId="77777777" w:rsidR="009D28DB" w:rsidRDefault="009D28DB" w:rsidP="009D28DB">
      <w:pPr>
        <w:pStyle w:val="ObjectAnchor"/>
        <w:rPr>
          <w:sz w:val="22"/>
        </w:rPr>
      </w:pPr>
    </w:p>
    <w:p w14:paraId="66544338" w14:textId="6700E56D" w:rsidR="009D28DB" w:rsidRDefault="009D28DB" w:rsidP="009D28DB">
      <w:pPr>
        <w:pStyle w:val="ObjectAnchor"/>
        <w:rPr>
          <w:sz w:val="22"/>
        </w:rPr>
      </w:pPr>
      <w:r>
        <w:rPr>
          <w:sz w:val="22"/>
        </w:rPr>
        <w:t>I have lived in my present house for 6+ years. When I moved here, the front flower bed had been covered by that fabric you use under rocks, to stop weed growth. You know the stuff, seems like a good idea, but the weeds find a way to get through it! Well, it covered my bed and I wanted to grow flowers. When I pulled up the fabric, I found they had merely covered up the weeds, instead of pulling them up. As a result, I have been fighting these buggers ever since! I have done my fair share of gardening over the years and I</w:t>
      </w:r>
      <w:r>
        <w:rPr>
          <w:sz w:val="22"/>
        </w:rPr>
        <w:t>’</w:t>
      </w:r>
      <w:r>
        <w:rPr>
          <w:sz w:val="22"/>
        </w:rPr>
        <w:t xml:space="preserve">ve pulled a lot of weeds! But the weeds on this lot are the most aggressive weeds I have ever met. There are so many different </w:t>
      </w:r>
      <w:r w:rsidR="00D2613E">
        <w:rPr>
          <w:sz w:val="22"/>
        </w:rPr>
        <w:t xml:space="preserve">varieties of </w:t>
      </w:r>
      <w:r>
        <w:rPr>
          <w:sz w:val="22"/>
        </w:rPr>
        <w:t xml:space="preserve">weeds and they are so hard to stop! But the king weed is this incideous vine that wraps itself around every branch on a bush and wraps around every flower it gets close to. </w:t>
      </w:r>
      <w:r w:rsidR="00D2613E">
        <w:rPr>
          <w:sz w:val="22"/>
        </w:rPr>
        <w:t xml:space="preserve"> The result is that it chokes off the plant and kills it. </w:t>
      </w:r>
    </w:p>
    <w:p w14:paraId="49A3970E" w14:textId="77777777" w:rsidR="009D28DB" w:rsidRDefault="009D28DB" w:rsidP="009D28DB">
      <w:pPr>
        <w:pStyle w:val="ObjectAnchor"/>
        <w:rPr>
          <w:sz w:val="22"/>
        </w:rPr>
      </w:pPr>
    </w:p>
    <w:p w14:paraId="23E6DA84" w14:textId="5B56AB18" w:rsidR="009D28DB" w:rsidRDefault="009D28DB" w:rsidP="009D28DB">
      <w:pPr>
        <w:pStyle w:val="ObjectAnchor"/>
        <w:rPr>
          <w:sz w:val="22"/>
        </w:rPr>
      </w:pPr>
      <w:r>
        <w:rPr>
          <w:sz w:val="22"/>
        </w:rPr>
        <w:t xml:space="preserve">I started off by </w:t>
      </w:r>
      <w:r>
        <w:rPr>
          <w:sz w:val="22"/>
        </w:rPr>
        <w:t>“</w:t>
      </w:r>
      <w:r>
        <w:rPr>
          <w:sz w:val="22"/>
        </w:rPr>
        <w:t>saving</w:t>
      </w:r>
      <w:r>
        <w:rPr>
          <w:sz w:val="22"/>
        </w:rPr>
        <w:t>”</w:t>
      </w:r>
      <w:r>
        <w:rPr>
          <w:sz w:val="22"/>
        </w:rPr>
        <w:t xml:space="preserve"> the one bush growing in the flower bed. I added a few more bushes and planted annuals to give it some color. I was constantly pulling these weeds to let my beauties grow. Each year, I planted a few perinnials and watched to see if they would reappear the next spring. And after 6 years, I finally am gaining ground! My bed is now full of perinneals except the very front. Next year, I will plant more perinneals. The petunias and other annuals </w:t>
      </w:r>
      <w:r w:rsidR="00F93070">
        <w:rPr>
          <w:sz w:val="22"/>
        </w:rPr>
        <w:t>will only be planted in flower</w:t>
      </w:r>
      <w:r>
        <w:rPr>
          <w:sz w:val="22"/>
        </w:rPr>
        <w:t xml:space="preserve"> pots. </w:t>
      </w:r>
    </w:p>
    <w:p w14:paraId="6A59B90A" w14:textId="77777777" w:rsidR="009D28DB" w:rsidRDefault="009D28DB" w:rsidP="009D28DB">
      <w:pPr>
        <w:pStyle w:val="ObjectAnchor"/>
        <w:rPr>
          <w:sz w:val="22"/>
        </w:rPr>
      </w:pPr>
      <w:r>
        <w:rPr>
          <w:sz w:val="22"/>
        </w:rPr>
        <w:t>Now, it is important that these lovely plants survive the winter so that I can enjoy them next Spring. I</w:t>
      </w:r>
      <w:r>
        <w:rPr>
          <w:sz w:val="22"/>
        </w:rPr>
        <w:t>’</w:t>
      </w:r>
      <w:r>
        <w:rPr>
          <w:sz w:val="22"/>
        </w:rPr>
        <w:t>ve done a little research. And here</w:t>
      </w:r>
      <w:r>
        <w:rPr>
          <w:sz w:val="22"/>
        </w:rPr>
        <w:t>’</w:t>
      </w:r>
      <w:r>
        <w:rPr>
          <w:sz w:val="22"/>
        </w:rPr>
        <w:t>s what I will be doing this weekend</w:t>
      </w:r>
      <w:r>
        <w:rPr>
          <w:sz w:val="22"/>
        </w:rPr>
        <w:t>…</w:t>
      </w:r>
    </w:p>
    <w:p w14:paraId="0F1CB297" w14:textId="77777777" w:rsidR="009D28DB" w:rsidRDefault="009D28DB" w:rsidP="009D28DB">
      <w:pPr>
        <w:pStyle w:val="ObjectAnchor"/>
        <w:rPr>
          <w:sz w:val="22"/>
        </w:rPr>
      </w:pPr>
    </w:p>
    <w:p w14:paraId="5AFC0B4B" w14:textId="77777777" w:rsidR="009D28DB" w:rsidRPr="00F30BD9" w:rsidRDefault="009D28DB" w:rsidP="009D28DB">
      <w:pPr>
        <w:shd w:val="clear" w:color="auto" w:fill="FFFFFF"/>
        <w:spacing w:before="0" w:after="120" w:line="240" w:lineRule="auto"/>
        <w:outlineLvl w:val="2"/>
        <w:rPr>
          <w:rFonts w:ascii="Arial" w:eastAsia="Times New Roman" w:hAnsi="Arial" w:cs="Arial"/>
          <w:color w:val="4F4F4F"/>
        </w:rPr>
      </w:pPr>
      <w:r w:rsidRPr="00F30BD9">
        <w:rPr>
          <w:rFonts w:ascii="Arial" w:eastAsia="Times New Roman" w:hAnsi="Arial" w:cs="Arial"/>
          <w:color w:val="4F4F4F"/>
        </w:rPr>
        <w:t>The basics of putting the perennial garden to bed:</w:t>
      </w:r>
    </w:p>
    <w:p w14:paraId="124A1E2E" w14:textId="77777777" w:rsidR="009D28DB" w:rsidRPr="00F30BD9" w:rsidRDefault="009D28DB" w:rsidP="009D28DB">
      <w:pPr>
        <w:numPr>
          <w:ilvl w:val="0"/>
          <w:numId w:val="3"/>
        </w:numPr>
        <w:shd w:val="clear" w:color="auto" w:fill="FFFFFF"/>
        <w:spacing w:before="100" w:beforeAutospacing="1" w:after="144"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 xml:space="preserve">Do not fertilize. Encouraging new growth now doesn’t help the plant get ready for winter. Adding </w:t>
      </w:r>
      <w:r w:rsidRPr="00F93070">
        <w:rPr>
          <w:rFonts w:ascii="Nunito Sans" w:eastAsia="Times New Roman" w:hAnsi="Nunito Sans" w:cs="Times New Roman"/>
          <w:color w:val="4F4F4F"/>
        </w:rPr>
        <w:t>compost, however,</w:t>
      </w:r>
      <w:r w:rsidRPr="00F30BD9">
        <w:rPr>
          <w:rFonts w:ascii="Nunito Sans" w:eastAsia="Times New Roman" w:hAnsi="Nunito Sans" w:cs="Times New Roman"/>
          <w:color w:val="4F4F4F"/>
        </w:rPr>
        <w:t xml:space="preserve"> is a good thing for soil nutrition. The plant will respond to this slowly as needed.</w:t>
      </w:r>
    </w:p>
    <w:p w14:paraId="40748DB2" w14:textId="77777777" w:rsidR="009D28DB" w:rsidRPr="00F30BD9" w:rsidRDefault="009D28DB" w:rsidP="009D28DB">
      <w:pPr>
        <w:numPr>
          <w:ilvl w:val="0"/>
          <w:numId w:val="3"/>
        </w:numPr>
        <w:shd w:val="clear" w:color="auto" w:fill="FFFFFF"/>
        <w:spacing w:before="100" w:beforeAutospacing="1" w:after="144"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Keep removing spent flowers and dead and dying foliage.</w:t>
      </w:r>
    </w:p>
    <w:p w14:paraId="526CCE57" w14:textId="77777777" w:rsidR="009D28DB" w:rsidRPr="00F30BD9" w:rsidRDefault="009D28DB" w:rsidP="009D28DB">
      <w:pPr>
        <w:numPr>
          <w:ilvl w:val="0"/>
          <w:numId w:val="3"/>
        </w:numPr>
        <w:shd w:val="clear" w:color="auto" w:fill="FFFFFF"/>
        <w:spacing w:before="100" w:beforeAutospacing="1" w:after="144"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Keep the base of plants free of dead leaves and debris particularly before frost.</w:t>
      </w:r>
    </w:p>
    <w:p w14:paraId="3334AFEE" w14:textId="77777777" w:rsidR="009D28DB" w:rsidRPr="00F30BD9" w:rsidRDefault="009D28DB" w:rsidP="009D28DB">
      <w:pPr>
        <w:numPr>
          <w:ilvl w:val="0"/>
          <w:numId w:val="3"/>
        </w:numPr>
        <w:shd w:val="clear" w:color="auto" w:fill="FFFFFF"/>
        <w:spacing w:before="100" w:beforeAutospacing="1" w:after="144"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Keep watering until the ground freezes. This is the most important factor for how plants weather the winter.</w:t>
      </w:r>
    </w:p>
    <w:p w14:paraId="074E0C84" w14:textId="77777777" w:rsidR="009D28DB" w:rsidRPr="00F30BD9" w:rsidRDefault="009D28DB" w:rsidP="009D28DB">
      <w:pPr>
        <w:numPr>
          <w:ilvl w:val="0"/>
          <w:numId w:val="3"/>
        </w:numPr>
        <w:shd w:val="clear" w:color="auto" w:fill="FFFFFF"/>
        <w:spacing w:before="100" w:beforeAutospacing="1" w:after="144"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Apply a layer of mulch or mulched leaves in late fall. Begin gathering leaves now! Don’t add the mulch until mid-November, but this way you’ll be far ahead if you begin mulching leaves as they fall. This protects the crowns of plants. Note: Don’t mulch bearded iris.</w:t>
      </w:r>
    </w:p>
    <w:p w14:paraId="5842C944" w14:textId="77777777" w:rsidR="009D28DB" w:rsidRPr="00F93070" w:rsidRDefault="009D28DB" w:rsidP="009D28DB">
      <w:pPr>
        <w:numPr>
          <w:ilvl w:val="0"/>
          <w:numId w:val="3"/>
        </w:numPr>
        <w:shd w:val="clear" w:color="auto" w:fill="FFFFFF"/>
        <w:spacing w:before="0" w:beforeAutospacing="1" w:after="312" w:line="240" w:lineRule="auto"/>
        <w:ind w:left="1032"/>
        <w:rPr>
          <w:rFonts w:ascii="Nunito Sans" w:eastAsia="Times New Roman" w:hAnsi="Nunito Sans" w:cs="Times New Roman"/>
          <w:color w:val="4F4F4F"/>
        </w:rPr>
      </w:pPr>
      <w:r w:rsidRPr="00F30BD9">
        <w:rPr>
          <w:rFonts w:ascii="Nunito Sans" w:eastAsia="Times New Roman" w:hAnsi="Nunito Sans" w:cs="Times New Roman"/>
          <w:color w:val="4F4F4F"/>
        </w:rPr>
        <w:t xml:space="preserve">For *tender plants </w:t>
      </w:r>
      <w:r w:rsidRPr="00F93070">
        <w:rPr>
          <w:rFonts w:ascii="Nunito Sans" w:eastAsia="Times New Roman" w:hAnsi="Nunito Sans" w:cs="Times New Roman"/>
          <w:color w:val="4F4F4F"/>
        </w:rPr>
        <w:t xml:space="preserve">(one that don’t like our Colorado winters), </w:t>
      </w:r>
      <w:r w:rsidRPr="00F30BD9">
        <w:rPr>
          <w:rFonts w:ascii="Nunito Sans" w:eastAsia="Times New Roman" w:hAnsi="Nunito Sans" w:cs="Times New Roman"/>
          <w:color w:val="4F4F4F"/>
        </w:rPr>
        <w:t>water well, add compost for nutrients and make a small cage from chicken wire and fill with mulch or chopped up leaves</w:t>
      </w:r>
      <w:r w:rsidRPr="00F93070">
        <w:rPr>
          <w:rFonts w:ascii="Nunito Sans" w:eastAsia="Times New Roman" w:hAnsi="Nunito Sans" w:cs="Times New Roman"/>
          <w:color w:val="4F4F4F"/>
        </w:rPr>
        <w:t xml:space="preserve">. Thanks to </w:t>
      </w:r>
      <w:proofErr w:type="spellStart"/>
      <w:r w:rsidRPr="00F93070">
        <w:rPr>
          <w:rFonts w:ascii="Nunito Sans" w:eastAsia="Times New Roman" w:hAnsi="Nunito Sans" w:cs="Times New Roman"/>
          <w:color w:val="4F4F4F"/>
        </w:rPr>
        <w:t>Faddegon’s</w:t>
      </w:r>
      <w:proofErr w:type="spellEnd"/>
      <w:r w:rsidRPr="00F93070">
        <w:rPr>
          <w:rFonts w:ascii="Nunito Sans" w:eastAsia="Times New Roman" w:hAnsi="Nunito Sans" w:cs="Times New Roman"/>
          <w:color w:val="4F4F4F"/>
        </w:rPr>
        <w:t xml:space="preserve"> Nursery for the great article. </w:t>
      </w:r>
    </w:p>
    <w:p w14:paraId="15302114" w14:textId="77777777" w:rsidR="009D28DB" w:rsidRPr="00F30BD9" w:rsidRDefault="009D28DB" w:rsidP="009D28DB">
      <w:pPr>
        <w:shd w:val="clear" w:color="auto" w:fill="FFFFFF"/>
        <w:spacing w:before="0" w:beforeAutospacing="1" w:after="312" w:line="240" w:lineRule="auto"/>
        <w:rPr>
          <w:rFonts w:ascii="Nunito Sans" w:eastAsia="Times New Roman" w:hAnsi="Nunito Sans" w:cs="Times New Roman"/>
          <w:b/>
          <w:bCs/>
          <w:color w:val="4F4F4F"/>
          <w:sz w:val="24"/>
          <w:szCs w:val="24"/>
        </w:rPr>
      </w:pPr>
      <w:r w:rsidRPr="008500DA">
        <w:rPr>
          <w:rFonts w:ascii="Nunito Sans" w:eastAsia="Times New Roman" w:hAnsi="Nunito Sans" w:cs="Times New Roman"/>
          <w:b/>
          <w:bCs/>
          <w:color w:val="4F4F4F"/>
          <w:sz w:val="24"/>
          <w:szCs w:val="24"/>
        </w:rPr>
        <w:t>Karen Addison, Colorado Educational Director</w:t>
      </w:r>
    </w:p>
    <w:p w14:paraId="04CF24A1" w14:textId="7EAD2339" w:rsidR="00A558F9" w:rsidRPr="00A558F9" w:rsidRDefault="0065592C" w:rsidP="00A558F9">
      <w:pPr>
        <w:pStyle w:val="ObjectAnchor"/>
        <w:rPr>
          <w:b/>
          <w:bCs/>
          <w:sz w:val="28"/>
          <w:szCs w:val="28"/>
        </w:rPr>
      </w:pPr>
      <w:r w:rsidRPr="0065592C">
        <w:rPr>
          <w:rFonts w:ascii="Times New Roman" w:eastAsia="Times New Roman" w:hAnsi="Times New Roman" w:cs="Times New Roman"/>
          <w:noProof w:val="0"/>
          <w:sz w:val="24"/>
          <w:szCs w:val="24"/>
        </w:rPr>
        <w:lastRenderedPageBreak/>
        <w:br/>
      </w:r>
      <w:r w:rsidR="00A558F9" w:rsidRPr="00A558F9">
        <w:rPr>
          <w:b/>
          <w:bCs/>
          <w:sz w:val="28"/>
          <w:szCs w:val="28"/>
        </w:rPr>
        <w:t>ESA Membership Corporation Update</w:t>
      </w:r>
    </w:p>
    <w:p w14:paraId="19BCF887" w14:textId="77777777" w:rsidR="00A558F9" w:rsidRPr="00A558F9" w:rsidRDefault="00A558F9" w:rsidP="00A558F9">
      <w:pPr>
        <w:pStyle w:val="ObjectAnchor"/>
        <w:rPr>
          <w:sz w:val="24"/>
          <w:szCs w:val="24"/>
        </w:rPr>
      </w:pPr>
    </w:p>
    <w:p w14:paraId="019703D3" w14:textId="77777777" w:rsidR="00A558F9" w:rsidRPr="00A558F9" w:rsidRDefault="00A558F9" w:rsidP="00A558F9">
      <w:pPr>
        <w:pStyle w:val="ObjectAnchor"/>
        <w:rPr>
          <w:sz w:val="22"/>
        </w:rPr>
      </w:pPr>
      <w:r w:rsidRPr="00A558F9">
        <w:rPr>
          <w:sz w:val="22"/>
        </w:rPr>
        <w:t>Here</w:t>
      </w:r>
      <w:r w:rsidRPr="00A558F9">
        <w:rPr>
          <w:sz w:val="22"/>
        </w:rPr>
        <w:t>’</w:t>
      </w:r>
      <w:r w:rsidRPr="00A558F9">
        <w:rPr>
          <w:sz w:val="22"/>
        </w:rPr>
        <w:t>s a few updates presented at IC:</w:t>
      </w:r>
    </w:p>
    <w:p w14:paraId="197A72A6" w14:textId="77777777" w:rsidR="00A558F9" w:rsidRPr="00A558F9" w:rsidRDefault="00A558F9" w:rsidP="00A558F9">
      <w:pPr>
        <w:pStyle w:val="ObjectAnchor"/>
        <w:rPr>
          <w:sz w:val="22"/>
        </w:rPr>
      </w:pPr>
      <w:r w:rsidRPr="00A558F9">
        <w:rPr>
          <w:sz w:val="22"/>
        </w:rPr>
        <w:t></w:t>
      </w:r>
      <w:r w:rsidRPr="00A558F9">
        <w:rPr>
          <w:sz w:val="22"/>
        </w:rPr>
        <w:t xml:space="preserve"> Headquarters </w:t>
      </w:r>
      <w:r w:rsidRPr="00A558F9">
        <w:rPr>
          <w:sz w:val="22"/>
        </w:rPr>
        <w:t>–</w:t>
      </w:r>
      <w:r w:rsidRPr="00A558F9">
        <w:rPr>
          <w:sz w:val="22"/>
        </w:rPr>
        <w:t xml:space="preserve"> NO LONGER A THING </w:t>
      </w:r>
      <w:r w:rsidRPr="00A558F9">
        <w:rPr>
          <w:sz w:val="22"/>
        </w:rPr>
        <w:t>–</w:t>
      </w:r>
      <w:r w:rsidRPr="00A558F9">
        <w:rPr>
          <w:sz w:val="22"/>
        </w:rPr>
        <w:t xml:space="preserve"> use ESAMC or ESAMC Staff.</w:t>
      </w:r>
    </w:p>
    <w:p w14:paraId="098CF83E" w14:textId="77777777" w:rsidR="00A558F9" w:rsidRPr="00A558F9" w:rsidRDefault="00A558F9" w:rsidP="00A558F9">
      <w:pPr>
        <w:pStyle w:val="ObjectAnchor"/>
        <w:rPr>
          <w:sz w:val="22"/>
        </w:rPr>
      </w:pPr>
      <w:r w:rsidRPr="00A558F9">
        <w:rPr>
          <w:sz w:val="22"/>
        </w:rPr>
        <w:t>o Refer to ESA as a nonprofit service and leadership organization, not a</w:t>
      </w:r>
    </w:p>
    <w:p w14:paraId="001C0867" w14:textId="77777777" w:rsidR="00A558F9" w:rsidRPr="00A558F9" w:rsidRDefault="00A558F9" w:rsidP="00A558F9">
      <w:pPr>
        <w:pStyle w:val="ObjectAnchor"/>
        <w:rPr>
          <w:sz w:val="22"/>
        </w:rPr>
      </w:pPr>
      <w:r w:rsidRPr="00A558F9">
        <w:rPr>
          <w:sz w:val="22"/>
        </w:rPr>
        <w:t>sorority; we have male members too.</w:t>
      </w:r>
    </w:p>
    <w:p w14:paraId="4E7B1725" w14:textId="77777777" w:rsidR="00A558F9" w:rsidRPr="00A558F9" w:rsidRDefault="00A558F9" w:rsidP="00A558F9">
      <w:pPr>
        <w:pStyle w:val="ObjectAnchor"/>
        <w:rPr>
          <w:sz w:val="22"/>
        </w:rPr>
      </w:pPr>
      <w:r w:rsidRPr="00A558F9">
        <w:rPr>
          <w:sz w:val="22"/>
        </w:rPr>
        <w:t></w:t>
      </w:r>
      <w:r w:rsidRPr="00A558F9">
        <w:rPr>
          <w:sz w:val="22"/>
        </w:rPr>
        <w:t xml:space="preserve"> ESA / ALSAC Relationship Change:</w:t>
      </w:r>
    </w:p>
    <w:p w14:paraId="6333BFB8" w14:textId="77777777" w:rsidR="00A558F9" w:rsidRPr="00A558F9" w:rsidRDefault="00A558F9" w:rsidP="00A558F9">
      <w:pPr>
        <w:pStyle w:val="ObjectAnchor"/>
        <w:rPr>
          <w:b/>
          <w:bCs/>
          <w:sz w:val="22"/>
        </w:rPr>
      </w:pPr>
      <w:r w:rsidRPr="00A558F9">
        <w:rPr>
          <w:sz w:val="22"/>
        </w:rPr>
        <w:t xml:space="preserve">o </w:t>
      </w:r>
      <w:r w:rsidRPr="00A558F9">
        <w:rPr>
          <w:b/>
          <w:bCs/>
          <w:sz w:val="22"/>
        </w:rPr>
        <w:t xml:space="preserve">ESA St. Jude Naming Event </w:t>
      </w:r>
      <w:r w:rsidRPr="00A558F9">
        <w:rPr>
          <w:b/>
          <w:bCs/>
          <w:sz w:val="22"/>
        </w:rPr>
        <w:t>–</w:t>
      </w:r>
      <w:r w:rsidRPr="00A558F9">
        <w:rPr>
          <w:b/>
          <w:bCs/>
          <w:sz w:val="22"/>
        </w:rPr>
        <w:t xml:space="preserve"> We</w:t>
      </w:r>
      <w:r w:rsidRPr="00A558F9">
        <w:rPr>
          <w:b/>
          <w:bCs/>
          <w:sz w:val="22"/>
        </w:rPr>
        <w:t>’</w:t>
      </w:r>
      <w:r w:rsidRPr="00A558F9">
        <w:rPr>
          <w:b/>
          <w:bCs/>
          <w:sz w:val="22"/>
        </w:rPr>
        <w:t>ve been challenged to raise $5M in 4</w:t>
      </w:r>
    </w:p>
    <w:p w14:paraId="534EDB25" w14:textId="77777777" w:rsidR="00A558F9" w:rsidRPr="00A558F9" w:rsidRDefault="00A558F9" w:rsidP="00A558F9">
      <w:pPr>
        <w:pStyle w:val="ObjectAnchor"/>
        <w:rPr>
          <w:b/>
          <w:bCs/>
          <w:sz w:val="22"/>
        </w:rPr>
      </w:pPr>
      <w:r w:rsidRPr="00A558F9">
        <w:rPr>
          <w:b/>
          <w:bCs/>
          <w:sz w:val="22"/>
        </w:rPr>
        <w:t>years.</w:t>
      </w:r>
    </w:p>
    <w:p w14:paraId="133A0A76" w14:textId="77777777" w:rsidR="00A558F9" w:rsidRPr="00A558F9" w:rsidRDefault="00A558F9" w:rsidP="00A558F9">
      <w:pPr>
        <w:pStyle w:val="ObjectAnchor"/>
        <w:rPr>
          <w:sz w:val="22"/>
        </w:rPr>
      </w:pPr>
      <w:r w:rsidRPr="00A558F9">
        <w:rPr>
          <w:sz w:val="22"/>
        </w:rPr>
        <w:t></w:t>
      </w:r>
      <w:r w:rsidRPr="00A558F9">
        <w:rPr>
          <w:sz w:val="22"/>
        </w:rPr>
        <w:t xml:space="preserve"> ESA will then have a naming opportunity for an outdoor public space.</w:t>
      </w:r>
    </w:p>
    <w:p w14:paraId="34B0198C" w14:textId="77777777" w:rsidR="00A558F9" w:rsidRPr="00A558F9" w:rsidRDefault="00A558F9" w:rsidP="00A558F9">
      <w:pPr>
        <w:pStyle w:val="ObjectAnchor"/>
        <w:rPr>
          <w:b/>
          <w:bCs/>
          <w:sz w:val="22"/>
        </w:rPr>
      </w:pPr>
      <w:r w:rsidRPr="00A558F9">
        <w:rPr>
          <w:sz w:val="22"/>
        </w:rPr>
        <w:t xml:space="preserve">o </w:t>
      </w:r>
      <w:r w:rsidRPr="00A558F9">
        <w:rPr>
          <w:b/>
          <w:bCs/>
          <w:sz w:val="22"/>
        </w:rPr>
        <w:t>The tier system for the credit we receive has been retired. ESA was the only</w:t>
      </w:r>
    </w:p>
    <w:p w14:paraId="62D0F10A" w14:textId="77777777" w:rsidR="00A558F9" w:rsidRPr="00A558F9" w:rsidRDefault="00A558F9" w:rsidP="00A558F9">
      <w:pPr>
        <w:pStyle w:val="ObjectAnchor"/>
        <w:rPr>
          <w:b/>
          <w:bCs/>
          <w:sz w:val="22"/>
        </w:rPr>
      </w:pPr>
      <w:r w:rsidRPr="00A558F9">
        <w:rPr>
          <w:b/>
          <w:bCs/>
          <w:sz w:val="22"/>
        </w:rPr>
        <w:t>organization using the tier system that no one completely understood.</w:t>
      </w:r>
    </w:p>
    <w:p w14:paraId="04BBFD07" w14:textId="77777777" w:rsidR="00A558F9" w:rsidRPr="00A558F9" w:rsidRDefault="00A558F9" w:rsidP="00A558F9">
      <w:pPr>
        <w:pStyle w:val="ObjectAnchor"/>
        <w:rPr>
          <w:b/>
          <w:bCs/>
          <w:sz w:val="22"/>
        </w:rPr>
      </w:pPr>
      <w:r w:rsidRPr="00A558F9">
        <w:rPr>
          <w:sz w:val="22"/>
        </w:rPr>
        <w:t xml:space="preserve">o </w:t>
      </w:r>
      <w:r w:rsidRPr="00A558F9">
        <w:rPr>
          <w:b/>
          <w:bCs/>
          <w:sz w:val="22"/>
        </w:rPr>
        <w:t>Members, Chapters, and States will continue to be recognized for cash</w:t>
      </w:r>
    </w:p>
    <w:p w14:paraId="3AE6BAB4" w14:textId="77777777" w:rsidR="00A558F9" w:rsidRPr="00A558F9" w:rsidRDefault="00A558F9" w:rsidP="00A558F9">
      <w:pPr>
        <w:pStyle w:val="ObjectAnchor"/>
        <w:rPr>
          <w:b/>
          <w:bCs/>
          <w:sz w:val="22"/>
        </w:rPr>
      </w:pPr>
      <w:r w:rsidRPr="00A558F9">
        <w:rPr>
          <w:b/>
          <w:bCs/>
          <w:sz w:val="22"/>
        </w:rPr>
        <w:t>dollars raised at ESA hosted events.</w:t>
      </w:r>
    </w:p>
    <w:p w14:paraId="409557F8" w14:textId="77777777" w:rsidR="00A558F9" w:rsidRPr="00A558F9" w:rsidRDefault="00A558F9" w:rsidP="00A558F9">
      <w:pPr>
        <w:pStyle w:val="ObjectAnchor"/>
        <w:rPr>
          <w:b/>
          <w:bCs/>
          <w:sz w:val="22"/>
        </w:rPr>
      </w:pPr>
      <w:r w:rsidRPr="00A558F9">
        <w:rPr>
          <w:sz w:val="22"/>
        </w:rPr>
        <w:t xml:space="preserve">o </w:t>
      </w:r>
      <w:r w:rsidRPr="00A558F9">
        <w:rPr>
          <w:b/>
          <w:bCs/>
          <w:sz w:val="22"/>
        </w:rPr>
        <w:t>ALSAC Event volunteer hours will be reported through the Volunteer</w:t>
      </w:r>
    </w:p>
    <w:p w14:paraId="3C5C90FF" w14:textId="77777777" w:rsidR="00A558F9" w:rsidRPr="00A558F9" w:rsidRDefault="00A558F9" w:rsidP="00A558F9">
      <w:pPr>
        <w:pStyle w:val="ObjectAnchor"/>
        <w:rPr>
          <w:b/>
          <w:bCs/>
          <w:sz w:val="22"/>
        </w:rPr>
      </w:pPr>
      <w:r w:rsidRPr="00A558F9">
        <w:rPr>
          <w:b/>
          <w:bCs/>
          <w:sz w:val="22"/>
        </w:rPr>
        <w:t>Management System (VMS) to be tracked separately starting right after IC</w:t>
      </w:r>
    </w:p>
    <w:p w14:paraId="4633608D" w14:textId="77777777" w:rsidR="00A558F9" w:rsidRPr="00A558F9" w:rsidRDefault="00A558F9" w:rsidP="00A558F9">
      <w:pPr>
        <w:pStyle w:val="ObjectAnchor"/>
        <w:rPr>
          <w:sz w:val="22"/>
        </w:rPr>
      </w:pPr>
      <w:r w:rsidRPr="00A558F9">
        <w:rPr>
          <w:b/>
          <w:bCs/>
          <w:sz w:val="22"/>
        </w:rPr>
        <w:t>Convention in July. We are using VMS for the Dream Homes</w:t>
      </w:r>
      <w:r w:rsidRPr="00A558F9">
        <w:rPr>
          <w:sz w:val="22"/>
        </w:rPr>
        <w:t>.</w:t>
      </w:r>
    </w:p>
    <w:p w14:paraId="3C0BD9DD" w14:textId="77777777" w:rsidR="00A558F9" w:rsidRPr="00A558F9" w:rsidRDefault="00A558F9" w:rsidP="00A558F9">
      <w:pPr>
        <w:pStyle w:val="ObjectAnchor"/>
        <w:rPr>
          <w:sz w:val="22"/>
        </w:rPr>
      </w:pPr>
      <w:r w:rsidRPr="00A558F9">
        <w:rPr>
          <w:sz w:val="22"/>
        </w:rPr>
        <w:t></w:t>
      </w:r>
      <w:r w:rsidRPr="00A558F9">
        <w:rPr>
          <w:sz w:val="22"/>
        </w:rPr>
        <w:t xml:space="preserve"> Shai Hendricks, our Executive Director, is working with ALSAC on how</w:t>
      </w:r>
    </w:p>
    <w:p w14:paraId="2DB1C88E" w14:textId="77777777" w:rsidR="00A558F9" w:rsidRPr="00A558F9" w:rsidRDefault="00A558F9" w:rsidP="00A558F9">
      <w:pPr>
        <w:pStyle w:val="ObjectAnchor"/>
        <w:rPr>
          <w:sz w:val="22"/>
        </w:rPr>
      </w:pPr>
      <w:r w:rsidRPr="00A558F9">
        <w:rPr>
          <w:sz w:val="22"/>
        </w:rPr>
        <w:t>ESA will receive the credit. They completely understand the</w:t>
      </w:r>
    </w:p>
    <w:p w14:paraId="5EF7FFAB" w14:textId="2B4F3C0E" w:rsidR="00A558F9" w:rsidRPr="00A558F9" w:rsidRDefault="00A558F9" w:rsidP="00A558F9">
      <w:pPr>
        <w:pStyle w:val="ObjectAnchor"/>
        <w:rPr>
          <w:sz w:val="22"/>
        </w:rPr>
      </w:pPr>
      <w:r w:rsidRPr="00A558F9">
        <w:rPr>
          <w:sz w:val="22"/>
        </w:rPr>
        <w:t>uniqueness of CO.</w:t>
      </w:r>
    </w:p>
    <w:p w14:paraId="6B1820DB" w14:textId="77777777" w:rsidR="00A558F9" w:rsidRPr="00A558F9" w:rsidRDefault="00A558F9" w:rsidP="00A558F9">
      <w:pPr>
        <w:pStyle w:val="ObjectAnchor"/>
        <w:rPr>
          <w:b/>
          <w:bCs/>
          <w:sz w:val="22"/>
        </w:rPr>
      </w:pPr>
      <w:r w:rsidRPr="00A558F9">
        <w:rPr>
          <w:sz w:val="22"/>
        </w:rPr>
        <w:t xml:space="preserve">o </w:t>
      </w:r>
      <w:r w:rsidRPr="00A558F9">
        <w:rPr>
          <w:b/>
          <w:bCs/>
          <w:sz w:val="22"/>
        </w:rPr>
        <w:t>Watch for a Recognition and Impact Program:</w:t>
      </w:r>
    </w:p>
    <w:p w14:paraId="17B15451" w14:textId="77777777" w:rsidR="00A558F9" w:rsidRPr="00A558F9" w:rsidRDefault="00A558F9" w:rsidP="00A558F9">
      <w:pPr>
        <w:pStyle w:val="ObjectAnchor"/>
        <w:rPr>
          <w:sz w:val="22"/>
        </w:rPr>
      </w:pPr>
      <w:r w:rsidRPr="00A558F9">
        <w:rPr>
          <w:sz w:val="22"/>
        </w:rPr>
        <w:t></w:t>
      </w:r>
      <w:r w:rsidRPr="00A558F9">
        <w:rPr>
          <w:sz w:val="22"/>
        </w:rPr>
        <w:t xml:space="preserve"> ESAMC Staff is working on the new recognition portal.</w:t>
      </w:r>
    </w:p>
    <w:p w14:paraId="08FC6A7E" w14:textId="77777777" w:rsidR="00A558F9" w:rsidRPr="00A558F9" w:rsidRDefault="00A558F9" w:rsidP="00A558F9">
      <w:pPr>
        <w:pStyle w:val="ObjectAnchor"/>
        <w:rPr>
          <w:sz w:val="22"/>
        </w:rPr>
      </w:pPr>
      <w:r w:rsidRPr="00A558F9">
        <w:rPr>
          <w:sz w:val="22"/>
        </w:rPr>
        <w:t></w:t>
      </w:r>
      <w:r w:rsidRPr="00A558F9">
        <w:rPr>
          <w:sz w:val="22"/>
        </w:rPr>
        <w:t xml:space="preserve"> They</w:t>
      </w:r>
      <w:r w:rsidRPr="00A558F9">
        <w:rPr>
          <w:sz w:val="22"/>
        </w:rPr>
        <w:t>’</w:t>
      </w:r>
      <w:r w:rsidRPr="00A558F9">
        <w:rPr>
          <w:sz w:val="22"/>
        </w:rPr>
        <w:t>ve been working with the IC President and Philanthropic Chair to</w:t>
      </w:r>
    </w:p>
    <w:p w14:paraId="568E06B0" w14:textId="77777777" w:rsidR="00A558F9" w:rsidRPr="00A558F9" w:rsidRDefault="00A558F9" w:rsidP="00A558F9">
      <w:pPr>
        <w:pStyle w:val="ObjectAnchor"/>
        <w:rPr>
          <w:sz w:val="22"/>
        </w:rPr>
      </w:pPr>
      <w:r w:rsidRPr="00A558F9">
        <w:rPr>
          <w:sz w:val="22"/>
        </w:rPr>
        <w:t>roll it out.</w:t>
      </w:r>
    </w:p>
    <w:p w14:paraId="21A38081" w14:textId="77777777" w:rsidR="00A558F9" w:rsidRPr="00A558F9" w:rsidRDefault="00A558F9" w:rsidP="00A558F9">
      <w:pPr>
        <w:pStyle w:val="ObjectAnchor"/>
        <w:rPr>
          <w:sz w:val="22"/>
        </w:rPr>
      </w:pPr>
      <w:r w:rsidRPr="00A558F9">
        <w:rPr>
          <w:sz w:val="22"/>
        </w:rPr>
        <w:t></w:t>
      </w:r>
      <w:r w:rsidRPr="00A558F9">
        <w:rPr>
          <w:sz w:val="22"/>
        </w:rPr>
        <w:t xml:space="preserve"> You</w:t>
      </w:r>
      <w:r w:rsidRPr="00A558F9">
        <w:rPr>
          <w:sz w:val="22"/>
        </w:rPr>
        <w:t>’</w:t>
      </w:r>
      <w:r w:rsidRPr="00A558F9">
        <w:rPr>
          <w:sz w:val="22"/>
        </w:rPr>
        <w:t>ll receive an e-blast when it</w:t>
      </w:r>
      <w:r w:rsidRPr="00A558F9">
        <w:rPr>
          <w:sz w:val="22"/>
        </w:rPr>
        <w:t>’</w:t>
      </w:r>
      <w:r w:rsidRPr="00A558F9">
        <w:rPr>
          <w:sz w:val="22"/>
        </w:rPr>
        <w:t>s launched.</w:t>
      </w:r>
    </w:p>
    <w:p w14:paraId="1885A44A" w14:textId="77777777" w:rsidR="00A558F9" w:rsidRPr="00A558F9" w:rsidRDefault="00A558F9" w:rsidP="00A558F9">
      <w:pPr>
        <w:pStyle w:val="ObjectAnchor"/>
        <w:rPr>
          <w:sz w:val="22"/>
        </w:rPr>
      </w:pPr>
      <w:r w:rsidRPr="00A558F9">
        <w:rPr>
          <w:sz w:val="22"/>
        </w:rPr>
        <w:t></w:t>
      </w:r>
      <w:r w:rsidRPr="00A558F9">
        <w:rPr>
          <w:sz w:val="22"/>
        </w:rPr>
        <w:t xml:space="preserve"> The Essential Edge and Philanthropic Reporting Guidelines will also be</w:t>
      </w:r>
    </w:p>
    <w:p w14:paraId="44D61D66" w14:textId="19BFB2DD" w:rsidR="00A558F9" w:rsidRPr="00A558F9" w:rsidRDefault="00A558F9" w:rsidP="00A558F9">
      <w:pPr>
        <w:pStyle w:val="ObjectAnchor"/>
        <w:rPr>
          <w:sz w:val="22"/>
        </w:rPr>
      </w:pPr>
      <w:r w:rsidRPr="00A558F9">
        <w:rPr>
          <w:sz w:val="22"/>
        </w:rPr>
        <w:t>updated.</w:t>
      </w:r>
    </w:p>
    <w:p w14:paraId="6532B8EE" w14:textId="77777777" w:rsidR="00A558F9" w:rsidRPr="00A558F9" w:rsidRDefault="00A558F9" w:rsidP="00A558F9">
      <w:pPr>
        <w:pStyle w:val="ObjectAnchor"/>
        <w:rPr>
          <w:b/>
          <w:bCs/>
          <w:sz w:val="22"/>
        </w:rPr>
      </w:pPr>
      <w:r w:rsidRPr="00A558F9">
        <w:rPr>
          <w:sz w:val="22"/>
        </w:rPr>
        <w:t xml:space="preserve">o </w:t>
      </w:r>
      <w:r w:rsidRPr="00A558F9">
        <w:rPr>
          <w:b/>
          <w:bCs/>
          <w:sz w:val="22"/>
        </w:rPr>
        <w:t xml:space="preserve">2025-2026 Campaign is called </w:t>
      </w:r>
      <w:r w:rsidRPr="00A558F9">
        <w:rPr>
          <w:b/>
          <w:bCs/>
          <w:sz w:val="22"/>
        </w:rPr>
        <w:t>“</w:t>
      </w:r>
      <w:r w:rsidRPr="00A558F9">
        <w:rPr>
          <w:b/>
          <w:bCs/>
          <w:sz w:val="22"/>
        </w:rPr>
        <w:t>From My Birthday to Yours</w:t>
      </w:r>
      <w:r w:rsidRPr="00A558F9">
        <w:rPr>
          <w:b/>
          <w:bCs/>
          <w:sz w:val="22"/>
        </w:rPr>
        <w:t>”</w:t>
      </w:r>
    </w:p>
    <w:p w14:paraId="65ED6B5C" w14:textId="77777777" w:rsidR="00A558F9" w:rsidRPr="00A558F9" w:rsidRDefault="00A558F9" w:rsidP="00A558F9">
      <w:pPr>
        <w:pStyle w:val="ObjectAnchor"/>
        <w:rPr>
          <w:sz w:val="22"/>
        </w:rPr>
      </w:pPr>
      <w:r w:rsidRPr="00A558F9">
        <w:rPr>
          <w:sz w:val="22"/>
        </w:rPr>
        <w:t></w:t>
      </w:r>
      <w:r w:rsidRPr="00A558F9">
        <w:rPr>
          <w:sz w:val="22"/>
        </w:rPr>
        <w:t xml:space="preserve"> Host a birthday party and ask for donations in lieu of gifts.</w:t>
      </w:r>
    </w:p>
    <w:p w14:paraId="603C8DA6" w14:textId="77777777" w:rsidR="00A558F9" w:rsidRPr="00A558F9" w:rsidRDefault="00A558F9" w:rsidP="00A558F9">
      <w:pPr>
        <w:pStyle w:val="ObjectAnchor"/>
        <w:rPr>
          <w:sz w:val="22"/>
        </w:rPr>
      </w:pPr>
      <w:r w:rsidRPr="00A558F9">
        <w:rPr>
          <w:sz w:val="22"/>
        </w:rPr>
        <w:t></w:t>
      </w:r>
      <w:r w:rsidRPr="00A558F9">
        <w:rPr>
          <w:sz w:val="22"/>
        </w:rPr>
        <w:t xml:space="preserve"> Donate on behalf of a friend or family member</w:t>
      </w:r>
      <w:r w:rsidRPr="00A558F9">
        <w:rPr>
          <w:sz w:val="22"/>
        </w:rPr>
        <w:t>’</w:t>
      </w:r>
      <w:r w:rsidRPr="00A558F9">
        <w:rPr>
          <w:sz w:val="22"/>
        </w:rPr>
        <w:t>s birthday.</w:t>
      </w:r>
    </w:p>
    <w:p w14:paraId="0A4E29DD" w14:textId="6A3D9097" w:rsidR="00A558F9" w:rsidRPr="00A558F9" w:rsidRDefault="00A558F9" w:rsidP="00A558F9">
      <w:pPr>
        <w:pStyle w:val="ObjectAnchor"/>
        <w:rPr>
          <w:sz w:val="22"/>
        </w:rPr>
      </w:pPr>
      <w:r w:rsidRPr="00A558F9">
        <w:rPr>
          <w:sz w:val="22"/>
        </w:rPr>
        <w:t></w:t>
      </w:r>
      <w:r w:rsidRPr="00A558F9">
        <w:rPr>
          <w:sz w:val="22"/>
        </w:rPr>
        <w:t xml:space="preserve"> Celebrate your Chapter or State Council</w:t>
      </w:r>
      <w:r w:rsidRPr="00A558F9">
        <w:rPr>
          <w:sz w:val="22"/>
        </w:rPr>
        <w:t>’</w:t>
      </w:r>
      <w:r w:rsidRPr="00A558F9">
        <w:rPr>
          <w:sz w:val="22"/>
        </w:rPr>
        <w:t>s birthday with a fundraiser.</w:t>
      </w:r>
    </w:p>
    <w:p w14:paraId="73A8BDBA" w14:textId="77777777" w:rsidR="00A558F9" w:rsidRPr="00A558F9" w:rsidRDefault="00A558F9" w:rsidP="00A558F9">
      <w:pPr>
        <w:pStyle w:val="ObjectAnchor"/>
        <w:rPr>
          <w:sz w:val="22"/>
        </w:rPr>
      </w:pPr>
      <w:r w:rsidRPr="00A558F9">
        <w:rPr>
          <w:sz w:val="22"/>
        </w:rPr>
        <w:t></w:t>
      </w:r>
      <w:r w:rsidRPr="00A558F9">
        <w:rPr>
          <w:sz w:val="22"/>
        </w:rPr>
        <w:t xml:space="preserve"> ESA Leadership Change</w:t>
      </w:r>
    </w:p>
    <w:p w14:paraId="2B837C7C" w14:textId="77777777" w:rsidR="00A558F9" w:rsidRPr="00A558F9" w:rsidRDefault="00A558F9" w:rsidP="00A558F9">
      <w:pPr>
        <w:pStyle w:val="ObjectAnchor"/>
        <w:rPr>
          <w:b/>
          <w:bCs/>
          <w:sz w:val="22"/>
        </w:rPr>
      </w:pPr>
      <w:r w:rsidRPr="00A558F9">
        <w:rPr>
          <w:sz w:val="22"/>
        </w:rPr>
        <w:t xml:space="preserve">o </w:t>
      </w:r>
      <w:r w:rsidRPr="00A558F9">
        <w:rPr>
          <w:b/>
          <w:bCs/>
          <w:sz w:val="22"/>
        </w:rPr>
        <w:t>Starting in 2026, Leadership will be conducted by the IC Executive Board.</w:t>
      </w:r>
    </w:p>
    <w:p w14:paraId="6E4B7AE2" w14:textId="77777777" w:rsidR="00A558F9" w:rsidRPr="00A558F9" w:rsidRDefault="00A558F9" w:rsidP="00A558F9">
      <w:pPr>
        <w:pStyle w:val="ObjectAnchor"/>
        <w:rPr>
          <w:sz w:val="22"/>
        </w:rPr>
      </w:pPr>
      <w:r w:rsidRPr="00A558F9">
        <w:rPr>
          <w:sz w:val="22"/>
        </w:rPr>
        <w:t>o It will be a virtual one-day event on February 7, 2026. The cost is yet to be</w:t>
      </w:r>
    </w:p>
    <w:p w14:paraId="60B62823" w14:textId="77777777" w:rsidR="00A558F9" w:rsidRPr="00A558F9" w:rsidRDefault="00A558F9" w:rsidP="00A558F9">
      <w:pPr>
        <w:pStyle w:val="ObjectAnchor"/>
        <w:rPr>
          <w:sz w:val="22"/>
        </w:rPr>
      </w:pPr>
      <w:r w:rsidRPr="00A558F9">
        <w:rPr>
          <w:sz w:val="22"/>
        </w:rPr>
        <w:t>determined; it will be between $75 to $150.</w:t>
      </w:r>
    </w:p>
    <w:p w14:paraId="472EA041" w14:textId="77777777" w:rsidR="00A558F9" w:rsidRPr="00A558F9" w:rsidRDefault="00A558F9" w:rsidP="00A558F9">
      <w:pPr>
        <w:pStyle w:val="ObjectAnchor"/>
        <w:rPr>
          <w:b/>
          <w:bCs/>
          <w:sz w:val="22"/>
        </w:rPr>
      </w:pPr>
      <w:r w:rsidRPr="00A558F9">
        <w:rPr>
          <w:sz w:val="22"/>
        </w:rPr>
        <w:t></w:t>
      </w:r>
      <w:r w:rsidRPr="00A558F9">
        <w:rPr>
          <w:sz w:val="22"/>
        </w:rPr>
        <w:t xml:space="preserve"> </w:t>
      </w:r>
      <w:r w:rsidRPr="00A558F9">
        <w:rPr>
          <w:b/>
          <w:bCs/>
          <w:sz w:val="22"/>
        </w:rPr>
        <w:t>Great News!! March 2027</w:t>
      </w:r>
    </w:p>
    <w:p w14:paraId="62C6B9C6" w14:textId="77777777" w:rsidR="00A558F9" w:rsidRPr="00A558F9" w:rsidRDefault="00A558F9" w:rsidP="00A558F9">
      <w:pPr>
        <w:pStyle w:val="ObjectAnchor"/>
        <w:rPr>
          <w:sz w:val="22"/>
        </w:rPr>
      </w:pPr>
      <w:r w:rsidRPr="00A558F9">
        <w:rPr>
          <w:sz w:val="22"/>
        </w:rPr>
        <w:t>o Weekend event at St. Jude Children</w:t>
      </w:r>
      <w:r w:rsidRPr="00A558F9">
        <w:rPr>
          <w:sz w:val="22"/>
        </w:rPr>
        <w:t>’</w:t>
      </w:r>
      <w:r w:rsidRPr="00A558F9">
        <w:rPr>
          <w:sz w:val="22"/>
        </w:rPr>
        <w:t>s Hospital in Memphis TN.</w:t>
      </w:r>
    </w:p>
    <w:p w14:paraId="7CD1CACD" w14:textId="77777777" w:rsidR="00A558F9" w:rsidRPr="00A558F9" w:rsidRDefault="00A558F9" w:rsidP="00A558F9">
      <w:pPr>
        <w:pStyle w:val="ObjectAnchor"/>
        <w:rPr>
          <w:sz w:val="22"/>
        </w:rPr>
      </w:pPr>
      <w:r w:rsidRPr="00A558F9">
        <w:rPr>
          <w:sz w:val="22"/>
        </w:rPr>
        <w:t>o More to follow; anyone may attend.</w:t>
      </w:r>
    </w:p>
    <w:p w14:paraId="0E59D4D8" w14:textId="2CA916C8" w:rsidR="00A558F9" w:rsidRPr="00A558F9" w:rsidRDefault="00A558F9" w:rsidP="00A558F9">
      <w:pPr>
        <w:pStyle w:val="ObjectAnchor"/>
        <w:rPr>
          <w:b/>
          <w:bCs/>
          <w:sz w:val="22"/>
        </w:rPr>
      </w:pPr>
      <w:r w:rsidRPr="00A558F9">
        <w:rPr>
          <w:sz w:val="22"/>
        </w:rPr>
        <w:t></w:t>
      </w:r>
      <w:r w:rsidRPr="00A558F9">
        <w:rPr>
          <w:sz w:val="22"/>
        </w:rPr>
        <w:t xml:space="preserve"> </w:t>
      </w:r>
      <w:r w:rsidRPr="00A558F9">
        <w:rPr>
          <w:b/>
          <w:bCs/>
          <w:sz w:val="22"/>
        </w:rPr>
        <w:t>Membership:</w:t>
      </w:r>
    </w:p>
    <w:p w14:paraId="2747157F" w14:textId="77777777" w:rsidR="00A558F9" w:rsidRPr="00A558F9" w:rsidRDefault="00A558F9" w:rsidP="00A558F9">
      <w:pPr>
        <w:pStyle w:val="ObjectAnchor"/>
        <w:rPr>
          <w:sz w:val="22"/>
        </w:rPr>
      </w:pPr>
      <w:r w:rsidRPr="00A558F9">
        <w:rPr>
          <w:sz w:val="22"/>
        </w:rPr>
        <w:t>o Stats from 2014 to 2024, shows membership has declined from 8,903 to</w:t>
      </w:r>
    </w:p>
    <w:p w14:paraId="6D10775C" w14:textId="77777777" w:rsidR="00A558F9" w:rsidRPr="00A558F9" w:rsidRDefault="00A558F9" w:rsidP="00A558F9">
      <w:pPr>
        <w:pStyle w:val="ObjectAnchor"/>
        <w:rPr>
          <w:sz w:val="22"/>
        </w:rPr>
      </w:pPr>
      <w:r w:rsidRPr="00A558F9">
        <w:rPr>
          <w:sz w:val="22"/>
        </w:rPr>
        <w:t>5,450 or 39%.</w:t>
      </w:r>
    </w:p>
    <w:p w14:paraId="2BBFF68A" w14:textId="77777777" w:rsidR="00A558F9" w:rsidRPr="00A558F9" w:rsidRDefault="00A558F9" w:rsidP="00A558F9">
      <w:pPr>
        <w:pStyle w:val="ObjectAnchor"/>
        <w:rPr>
          <w:sz w:val="22"/>
        </w:rPr>
      </w:pPr>
      <w:r w:rsidRPr="00A558F9">
        <w:rPr>
          <w:sz w:val="22"/>
        </w:rPr>
        <w:t>o This includes all traditional, collegiate, and life active members.</w:t>
      </w:r>
    </w:p>
    <w:p w14:paraId="7E61D82E" w14:textId="77777777" w:rsidR="00A558F9" w:rsidRPr="00A558F9" w:rsidRDefault="00A558F9" w:rsidP="00A558F9">
      <w:pPr>
        <w:pStyle w:val="ObjectAnchor"/>
        <w:rPr>
          <w:sz w:val="22"/>
        </w:rPr>
      </w:pPr>
      <w:r w:rsidRPr="00A558F9">
        <w:rPr>
          <w:sz w:val="22"/>
        </w:rPr>
        <w:t></w:t>
      </w:r>
      <w:r w:rsidRPr="00A558F9">
        <w:rPr>
          <w:sz w:val="22"/>
        </w:rPr>
        <w:t xml:space="preserve"> </w:t>
      </w:r>
      <w:r w:rsidRPr="00A558F9">
        <w:rPr>
          <w:b/>
          <w:bCs/>
          <w:sz w:val="22"/>
        </w:rPr>
        <w:t>Long Range Planning Committee:</w:t>
      </w:r>
    </w:p>
    <w:p w14:paraId="0AAF6AEE" w14:textId="77777777" w:rsidR="00A558F9" w:rsidRPr="00A558F9" w:rsidRDefault="00A558F9" w:rsidP="00A558F9">
      <w:pPr>
        <w:pStyle w:val="ObjectAnchor"/>
        <w:rPr>
          <w:sz w:val="22"/>
        </w:rPr>
      </w:pPr>
      <w:r w:rsidRPr="00A558F9">
        <w:rPr>
          <w:sz w:val="22"/>
        </w:rPr>
        <w:t>o The purpose of this committee is to have a strategic group of leaders to</w:t>
      </w:r>
    </w:p>
    <w:p w14:paraId="06A5D6A6" w14:textId="77777777" w:rsidR="00A558F9" w:rsidRPr="00A558F9" w:rsidRDefault="00A558F9" w:rsidP="00A558F9">
      <w:pPr>
        <w:pStyle w:val="ObjectAnchor"/>
        <w:rPr>
          <w:sz w:val="22"/>
        </w:rPr>
      </w:pPr>
      <w:r w:rsidRPr="00A558F9">
        <w:rPr>
          <w:sz w:val="22"/>
        </w:rPr>
        <w:t>create a collection of ideas and recommend changes that will enhance the</w:t>
      </w:r>
    </w:p>
    <w:p w14:paraId="23285BE6" w14:textId="77777777" w:rsidR="00A558F9" w:rsidRPr="00A558F9" w:rsidRDefault="00A558F9" w:rsidP="00A558F9">
      <w:pPr>
        <w:pStyle w:val="ObjectAnchor"/>
        <w:rPr>
          <w:sz w:val="22"/>
        </w:rPr>
      </w:pPr>
      <w:r w:rsidRPr="00A558F9">
        <w:rPr>
          <w:sz w:val="22"/>
        </w:rPr>
        <w:t>membership experience in ESA.</w:t>
      </w:r>
    </w:p>
    <w:p w14:paraId="5E5A45DE" w14:textId="77777777" w:rsidR="00A558F9" w:rsidRPr="00A558F9" w:rsidRDefault="00A558F9" w:rsidP="00A558F9">
      <w:pPr>
        <w:pStyle w:val="ObjectAnchor"/>
        <w:rPr>
          <w:sz w:val="22"/>
        </w:rPr>
      </w:pPr>
      <w:r w:rsidRPr="00A558F9">
        <w:rPr>
          <w:sz w:val="22"/>
        </w:rPr>
        <w:t></w:t>
      </w:r>
      <w:r w:rsidRPr="00A558F9">
        <w:rPr>
          <w:sz w:val="22"/>
        </w:rPr>
        <w:t xml:space="preserve"> </w:t>
      </w:r>
      <w:r w:rsidRPr="00A558F9">
        <w:rPr>
          <w:sz w:val="22"/>
        </w:rPr>
        <w:t>“</w:t>
      </w:r>
      <w:r w:rsidRPr="00A558F9">
        <w:rPr>
          <w:b/>
          <w:bCs/>
          <w:sz w:val="22"/>
        </w:rPr>
        <w:t>Keeping ESA as an organization that thrives well beyond 100 years.</w:t>
      </w:r>
      <w:r w:rsidRPr="00A558F9">
        <w:rPr>
          <w:b/>
          <w:bCs/>
          <w:sz w:val="22"/>
        </w:rPr>
        <w:t>”</w:t>
      </w:r>
    </w:p>
    <w:p w14:paraId="48374225" w14:textId="77777777" w:rsidR="00A558F9" w:rsidRPr="00A558F9" w:rsidRDefault="00A558F9" w:rsidP="00A558F9">
      <w:pPr>
        <w:pStyle w:val="ObjectAnchor"/>
        <w:rPr>
          <w:sz w:val="22"/>
        </w:rPr>
      </w:pPr>
      <w:r w:rsidRPr="00A558F9">
        <w:rPr>
          <w:sz w:val="22"/>
        </w:rPr>
        <w:t>o There are 11 members and subcommittees representing ESA Foundation,</w:t>
      </w:r>
    </w:p>
    <w:p w14:paraId="0AF15FE2" w14:textId="77777777" w:rsidR="00A558F9" w:rsidRPr="00A558F9" w:rsidRDefault="00A558F9" w:rsidP="00A558F9">
      <w:pPr>
        <w:pStyle w:val="ObjectAnchor"/>
        <w:rPr>
          <w:sz w:val="22"/>
        </w:rPr>
      </w:pPr>
      <w:r w:rsidRPr="00A558F9">
        <w:rPr>
          <w:sz w:val="22"/>
        </w:rPr>
        <w:lastRenderedPageBreak/>
        <w:t>ESAMC, IC Exec Bd, and Ex Officio Members:</w:t>
      </w:r>
    </w:p>
    <w:p w14:paraId="68F81DCB" w14:textId="77777777" w:rsidR="00A558F9" w:rsidRPr="00A558F9" w:rsidRDefault="00A558F9" w:rsidP="00A558F9">
      <w:pPr>
        <w:pStyle w:val="ObjectAnchor"/>
        <w:rPr>
          <w:b/>
          <w:bCs/>
          <w:sz w:val="22"/>
        </w:rPr>
      </w:pPr>
      <w:r w:rsidRPr="00A558F9">
        <w:rPr>
          <w:sz w:val="22"/>
        </w:rPr>
        <w:t xml:space="preserve">o </w:t>
      </w:r>
      <w:r w:rsidRPr="00A558F9">
        <w:rPr>
          <w:b/>
          <w:bCs/>
          <w:sz w:val="22"/>
        </w:rPr>
        <w:t>A new Mission Statement and Vision Statement were developed. Susan</w:t>
      </w:r>
    </w:p>
    <w:p w14:paraId="119BD389" w14:textId="77777777" w:rsidR="00A558F9" w:rsidRPr="00A558F9" w:rsidRDefault="00A558F9" w:rsidP="00A558F9">
      <w:pPr>
        <w:pStyle w:val="ObjectAnchor"/>
        <w:rPr>
          <w:b/>
          <w:bCs/>
          <w:sz w:val="22"/>
        </w:rPr>
      </w:pPr>
      <w:r w:rsidRPr="00A558F9">
        <w:rPr>
          <w:b/>
          <w:bCs/>
          <w:sz w:val="22"/>
        </w:rPr>
        <w:t>Bloss was a member of this committee.</w:t>
      </w:r>
    </w:p>
    <w:p w14:paraId="220ED9A1" w14:textId="77777777" w:rsidR="00A558F9" w:rsidRPr="00A558F9" w:rsidRDefault="00A558F9" w:rsidP="00A558F9">
      <w:pPr>
        <w:pStyle w:val="ObjectAnchor"/>
        <w:rPr>
          <w:sz w:val="22"/>
        </w:rPr>
      </w:pPr>
      <w:r w:rsidRPr="00A558F9">
        <w:rPr>
          <w:sz w:val="22"/>
        </w:rPr>
        <w:t></w:t>
      </w:r>
      <w:r w:rsidRPr="00A558F9">
        <w:rPr>
          <w:sz w:val="22"/>
        </w:rPr>
        <w:t xml:space="preserve"> The Mission Statement reads: The ESA International Council inspires a</w:t>
      </w:r>
    </w:p>
    <w:p w14:paraId="2EBFCB6F" w14:textId="77777777" w:rsidR="00A558F9" w:rsidRPr="00A558F9" w:rsidRDefault="00A558F9" w:rsidP="00A558F9">
      <w:pPr>
        <w:pStyle w:val="ObjectAnchor"/>
        <w:rPr>
          <w:sz w:val="22"/>
        </w:rPr>
      </w:pPr>
      <w:r w:rsidRPr="00A558F9">
        <w:rPr>
          <w:sz w:val="22"/>
        </w:rPr>
        <w:t>culture of authenticity, respect and confidence, building strong community</w:t>
      </w:r>
    </w:p>
    <w:p w14:paraId="0EEC21EA" w14:textId="77777777" w:rsidR="00A558F9" w:rsidRPr="00A558F9" w:rsidRDefault="00A558F9" w:rsidP="00A558F9">
      <w:pPr>
        <w:pStyle w:val="ObjectAnchor"/>
        <w:rPr>
          <w:sz w:val="22"/>
        </w:rPr>
      </w:pPr>
      <w:r w:rsidRPr="00A558F9">
        <w:rPr>
          <w:sz w:val="22"/>
        </w:rPr>
        <w:t>connections and empowering every member to flourish through purposeful</w:t>
      </w:r>
    </w:p>
    <w:p w14:paraId="13DDD784" w14:textId="77777777" w:rsidR="00A558F9" w:rsidRPr="00A558F9" w:rsidRDefault="00A558F9" w:rsidP="00A558F9">
      <w:pPr>
        <w:pStyle w:val="ObjectAnchor"/>
        <w:rPr>
          <w:sz w:val="22"/>
        </w:rPr>
      </w:pPr>
      <w:r w:rsidRPr="00A558F9">
        <w:rPr>
          <w:sz w:val="22"/>
        </w:rPr>
        <w:t>service, bold leadership, meaningful networking, and lifelong learning.</w:t>
      </w:r>
    </w:p>
    <w:p w14:paraId="40A19DB2" w14:textId="77777777" w:rsidR="00A558F9" w:rsidRPr="00A558F9" w:rsidRDefault="00A558F9" w:rsidP="00A558F9">
      <w:pPr>
        <w:pStyle w:val="ObjectAnchor"/>
        <w:rPr>
          <w:sz w:val="22"/>
        </w:rPr>
      </w:pPr>
      <w:r w:rsidRPr="00A558F9">
        <w:rPr>
          <w:sz w:val="22"/>
        </w:rPr>
        <w:t></w:t>
      </w:r>
      <w:r w:rsidRPr="00A558F9">
        <w:rPr>
          <w:sz w:val="22"/>
        </w:rPr>
        <w:t xml:space="preserve"> The Vision Statement reads: Epsilon Sigma Alpha strives to be a diverse</w:t>
      </w:r>
    </w:p>
    <w:p w14:paraId="132B9F17" w14:textId="77777777" w:rsidR="00A558F9" w:rsidRPr="00A558F9" w:rsidRDefault="00A558F9" w:rsidP="00A558F9">
      <w:pPr>
        <w:pStyle w:val="ObjectAnchor"/>
        <w:rPr>
          <w:sz w:val="22"/>
        </w:rPr>
      </w:pPr>
      <w:r w:rsidRPr="00A558F9">
        <w:rPr>
          <w:sz w:val="22"/>
        </w:rPr>
        <w:t>community where every member rises confidently, leads with heart, and</w:t>
      </w:r>
    </w:p>
    <w:p w14:paraId="3B6F7F6B" w14:textId="6DDBAE7A" w:rsidR="00A558F9" w:rsidRPr="00A558F9" w:rsidRDefault="00A558F9" w:rsidP="00A558F9">
      <w:pPr>
        <w:pStyle w:val="ObjectAnchor"/>
        <w:rPr>
          <w:sz w:val="22"/>
        </w:rPr>
      </w:pPr>
      <w:r w:rsidRPr="00A558F9">
        <w:rPr>
          <w:sz w:val="22"/>
        </w:rPr>
        <w:t>learns passionately in a shared commitment to impactful service.</w:t>
      </w:r>
      <w:r w:rsidRPr="00A558F9">
        <w:rPr>
          <w:sz w:val="22"/>
        </w:rPr>
        <w:t>”</w:t>
      </w:r>
    </w:p>
    <w:p w14:paraId="3F77FB4C" w14:textId="77777777" w:rsidR="00A558F9" w:rsidRPr="00A558F9" w:rsidRDefault="00A558F9" w:rsidP="00A558F9">
      <w:pPr>
        <w:pStyle w:val="ObjectAnchor"/>
        <w:rPr>
          <w:b/>
          <w:bCs/>
          <w:sz w:val="22"/>
        </w:rPr>
      </w:pPr>
      <w:r w:rsidRPr="00A558F9">
        <w:rPr>
          <w:sz w:val="22"/>
        </w:rPr>
        <w:t></w:t>
      </w:r>
      <w:r w:rsidRPr="00A558F9">
        <w:rPr>
          <w:sz w:val="22"/>
        </w:rPr>
        <w:t xml:space="preserve"> </w:t>
      </w:r>
      <w:r w:rsidRPr="00A558F9">
        <w:rPr>
          <w:b/>
          <w:bCs/>
          <w:sz w:val="22"/>
        </w:rPr>
        <w:t>ESAMC Staff is also developing various policies:</w:t>
      </w:r>
    </w:p>
    <w:p w14:paraId="78F05AC3" w14:textId="77777777" w:rsidR="00A558F9" w:rsidRPr="00A558F9" w:rsidRDefault="00A558F9" w:rsidP="00A558F9">
      <w:pPr>
        <w:pStyle w:val="ObjectAnchor"/>
        <w:rPr>
          <w:sz w:val="22"/>
        </w:rPr>
      </w:pPr>
      <w:r w:rsidRPr="00A558F9">
        <w:rPr>
          <w:sz w:val="22"/>
        </w:rPr>
        <w:t>o A Website Policy for ESA Groups; more to follow.</w:t>
      </w:r>
    </w:p>
    <w:p w14:paraId="37D6E7F9" w14:textId="77777777" w:rsidR="00A558F9" w:rsidRPr="00A558F9" w:rsidRDefault="00A558F9" w:rsidP="00A558F9">
      <w:pPr>
        <w:pStyle w:val="ObjectAnchor"/>
        <w:rPr>
          <w:sz w:val="22"/>
        </w:rPr>
      </w:pPr>
      <w:r w:rsidRPr="00A558F9">
        <w:rPr>
          <w:sz w:val="22"/>
        </w:rPr>
        <w:t>o ESA</w:t>
      </w:r>
      <w:r w:rsidRPr="00A558F9">
        <w:rPr>
          <w:sz w:val="22"/>
        </w:rPr>
        <w:t>’</w:t>
      </w:r>
      <w:r w:rsidRPr="00A558F9">
        <w:rPr>
          <w:sz w:val="22"/>
        </w:rPr>
        <w:t xml:space="preserve">s </w:t>
      </w:r>
      <w:r w:rsidRPr="00A558F9">
        <w:rPr>
          <w:sz w:val="22"/>
        </w:rPr>
        <w:t>“</w:t>
      </w:r>
      <w:r w:rsidRPr="00A558F9">
        <w:rPr>
          <w:sz w:val="22"/>
        </w:rPr>
        <w:t>Organizational Framework: How It All Fits Together;</w:t>
      </w:r>
      <w:r w:rsidRPr="00A558F9">
        <w:rPr>
          <w:sz w:val="22"/>
        </w:rPr>
        <w:t>”</w:t>
      </w:r>
      <w:r w:rsidRPr="00A558F9">
        <w:rPr>
          <w:sz w:val="22"/>
        </w:rPr>
        <w:t xml:space="preserve"> it will be in the</w:t>
      </w:r>
    </w:p>
    <w:p w14:paraId="4A8DFC1F" w14:textId="77777777" w:rsidR="00A558F9" w:rsidRPr="00A558F9" w:rsidRDefault="00A558F9" w:rsidP="00A558F9">
      <w:pPr>
        <w:pStyle w:val="ObjectAnchor"/>
        <w:rPr>
          <w:sz w:val="22"/>
        </w:rPr>
      </w:pPr>
      <w:r w:rsidRPr="00A558F9">
        <w:rPr>
          <w:sz w:val="22"/>
        </w:rPr>
        <w:t>next Journey Magazine; it refers to:</w:t>
      </w:r>
    </w:p>
    <w:p w14:paraId="440E01BC" w14:textId="77777777" w:rsidR="00A558F9" w:rsidRPr="00A558F9" w:rsidRDefault="00A558F9" w:rsidP="00A558F9">
      <w:pPr>
        <w:pStyle w:val="ObjectAnchor"/>
        <w:rPr>
          <w:sz w:val="22"/>
        </w:rPr>
      </w:pPr>
      <w:r w:rsidRPr="00A558F9">
        <w:rPr>
          <w:sz w:val="22"/>
        </w:rPr>
        <w:t></w:t>
      </w:r>
      <w:r w:rsidRPr="00A558F9">
        <w:rPr>
          <w:sz w:val="22"/>
        </w:rPr>
        <w:t xml:space="preserve"> ESA Membership Corporation (ESAMC) that delivers core programs,</w:t>
      </w:r>
    </w:p>
    <w:p w14:paraId="68656648" w14:textId="77777777" w:rsidR="00A558F9" w:rsidRPr="00A558F9" w:rsidRDefault="00A558F9" w:rsidP="00A558F9">
      <w:pPr>
        <w:pStyle w:val="ObjectAnchor"/>
        <w:rPr>
          <w:sz w:val="22"/>
        </w:rPr>
      </w:pPr>
      <w:r w:rsidRPr="00A558F9">
        <w:rPr>
          <w:sz w:val="22"/>
        </w:rPr>
        <w:t>infrastructure, and services.</w:t>
      </w:r>
    </w:p>
    <w:p w14:paraId="1511C1F5" w14:textId="77777777" w:rsidR="00A558F9" w:rsidRPr="00A558F9" w:rsidRDefault="00A558F9" w:rsidP="00A558F9">
      <w:pPr>
        <w:pStyle w:val="ObjectAnchor"/>
        <w:rPr>
          <w:sz w:val="22"/>
        </w:rPr>
      </w:pPr>
      <w:r w:rsidRPr="00A558F9">
        <w:rPr>
          <w:sz w:val="22"/>
        </w:rPr>
        <w:t></w:t>
      </w:r>
      <w:r w:rsidRPr="00A558F9">
        <w:rPr>
          <w:sz w:val="22"/>
        </w:rPr>
        <w:t xml:space="preserve"> The ESAMC Board of Directors is made up of ESA members and</w:t>
      </w:r>
    </w:p>
    <w:p w14:paraId="654A99C3" w14:textId="77777777" w:rsidR="00A558F9" w:rsidRPr="00A558F9" w:rsidRDefault="00A558F9" w:rsidP="00A558F9">
      <w:pPr>
        <w:pStyle w:val="ObjectAnchor"/>
        <w:rPr>
          <w:sz w:val="22"/>
        </w:rPr>
      </w:pPr>
      <w:r w:rsidRPr="00A558F9">
        <w:rPr>
          <w:sz w:val="22"/>
        </w:rPr>
        <w:t>provides strategic guidance, oversight, and fiduciary responsibility for</w:t>
      </w:r>
    </w:p>
    <w:p w14:paraId="79F9ABCC" w14:textId="77777777" w:rsidR="00A558F9" w:rsidRPr="00A558F9" w:rsidRDefault="00A558F9" w:rsidP="00A558F9">
      <w:pPr>
        <w:pStyle w:val="ObjectAnchor"/>
        <w:rPr>
          <w:sz w:val="22"/>
        </w:rPr>
      </w:pPr>
      <w:r w:rsidRPr="00A558F9">
        <w:rPr>
          <w:sz w:val="22"/>
        </w:rPr>
        <w:t>the organization.</w:t>
      </w:r>
    </w:p>
    <w:p w14:paraId="7A40A8C4" w14:textId="77777777" w:rsidR="00A558F9" w:rsidRPr="00A558F9" w:rsidRDefault="00A558F9" w:rsidP="00A558F9">
      <w:pPr>
        <w:pStyle w:val="ObjectAnchor"/>
        <w:rPr>
          <w:sz w:val="22"/>
        </w:rPr>
      </w:pPr>
      <w:r w:rsidRPr="00A558F9">
        <w:rPr>
          <w:sz w:val="22"/>
        </w:rPr>
        <w:t></w:t>
      </w:r>
      <w:r w:rsidRPr="00A558F9">
        <w:rPr>
          <w:sz w:val="22"/>
        </w:rPr>
        <w:t xml:space="preserve"> The ESAMC Staff (formerly referred to as ESA Headquarters) delivers</w:t>
      </w:r>
    </w:p>
    <w:p w14:paraId="1D976A8E" w14:textId="77777777" w:rsidR="00A558F9" w:rsidRPr="00A558F9" w:rsidRDefault="00A558F9" w:rsidP="00A558F9">
      <w:pPr>
        <w:pStyle w:val="ObjectAnchor"/>
        <w:rPr>
          <w:sz w:val="22"/>
        </w:rPr>
      </w:pPr>
      <w:r w:rsidRPr="00A558F9">
        <w:rPr>
          <w:sz w:val="22"/>
        </w:rPr>
        <w:t>ESA</w:t>
      </w:r>
      <w:r w:rsidRPr="00A558F9">
        <w:rPr>
          <w:sz w:val="22"/>
        </w:rPr>
        <w:t>’</w:t>
      </w:r>
      <w:r w:rsidRPr="00A558F9">
        <w:rPr>
          <w:sz w:val="22"/>
        </w:rPr>
        <w:t>s programs, manages internal systems, supports members, and</w:t>
      </w:r>
    </w:p>
    <w:p w14:paraId="54DF8D18" w14:textId="77777777" w:rsidR="00A558F9" w:rsidRPr="00A558F9" w:rsidRDefault="00A558F9" w:rsidP="00A558F9">
      <w:pPr>
        <w:pStyle w:val="ObjectAnchor"/>
        <w:rPr>
          <w:sz w:val="22"/>
        </w:rPr>
      </w:pPr>
      <w:r w:rsidRPr="00A558F9">
        <w:rPr>
          <w:sz w:val="22"/>
        </w:rPr>
        <w:t>keeps things running day to day.</w:t>
      </w:r>
    </w:p>
    <w:p w14:paraId="1F34C4D0" w14:textId="77777777" w:rsidR="00A558F9" w:rsidRPr="00A558F9" w:rsidRDefault="00A558F9" w:rsidP="00A558F9">
      <w:pPr>
        <w:pStyle w:val="ObjectAnchor"/>
        <w:rPr>
          <w:sz w:val="22"/>
        </w:rPr>
      </w:pPr>
      <w:r w:rsidRPr="00A558F9">
        <w:rPr>
          <w:sz w:val="22"/>
        </w:rPr>
        <w:t></w:t>
      </w:r>
      <w:r w:rsidRPr="00A558F9">
        <w:rPr>
          <w:sz w:val="22"/>
        </w:rPr>
        <w:t xml:space="preserve"> ESA International Council (ESAIC) fosters leadership and tradition.</w:t>
      </w:r>
    </w:p>
    <w:p w14:paraId="466F130A" w14:textId="77777777" w:rsidR="00A558F9" w:rsidRPr="00A558F9" w:rsidRDefault="00A558F9" w:rsidP="00A558F9">
      <w:pPr>
        <w:pStyle w:val="ObjectAnchor"/>
        <w:rPr>
          <w:sz w:val="22"/>
        </w:rPr>
      </w:pPr>
      <w:r w:rsidRPr="00A558F9">
        <w:rPr>
          <w:sz w:val="22"/>
        </w:rPr>
        <w:t></w:t>
      </w:r>
      <w:r w:rsidRPr="00A558F9">
        <w:rPr>
          <w:sz w:val="22"/>
        </w:rPr>
        <w:t xml:space="preserve"> ESA Foundation (ESAF) supports education and charitable giving.</w:t>
      </w:r>
    </w:p>
    <w:p w14:paraId="2E3A384E" w14:textId="77777777" w:rsidR="00A558F9" w:rsidRPr="00A558F9" w:rsidRDefault="00A558F9" w:rsidP="00A558F9">
      <w:pPr>
        <w:pStyle w:val="ObjectAnchor"/>
        <w:rPr>
          <w:sz w:val="22"/>
        </w:rPr>
      </w:pPr>
    </w:p>
    <w:p w14:paraId="0A8EE1BB" w14:textId="593A393A" w:rsidR="00A558F9" w:rsidRPr="00A558F9" w:rsidRDefault="00A558F9" w:rsidP="00A558F9">
      <w:pPr>
        <w:pStyle w:val="ObjectAnchor"/>
        <w:rPr>
          <w:b/>
          <w:bCs/>
          <w:sz w:val="22"/>
        </w:rPr>
      </w:pPr>
      <w:r w:rsidRPr="00A558F9">
        <w:rPr>
          <w:b/>
          <w:bCs/>
          <w:sz w:val="22"/>
        </w:rPr>
        <w:t>Brand Guidelines &amp;  Language</w:t>
      </w:r>
    </w:p>
    <w:p w14:paraId="26766ACC" w14:textId="77777777" w:rsidR="00A558F9" w:rsidRPr="00A558F9" w:rsidRDefault="00A558F9" w:rsidP="00A558F9">
      <w:pPr>
        <w:pStyle w:val="ObjectAnchor"/>
        <w:rPr>
          <w:sz w:val="22"/>
        </w:rPr>
      </w:pPr>
      <w:r w:rsidRPr="00A558F9">
        <w:rPr>
          <w:sz w:val="22"/>
        </w:rPr>
        <w:t>Check out the Brand Guidelines &amp;amp; Language on the epsilonsigmaalpha.org website</w:t>
      </w:r>
    </w:p>
    <w:p w14:paraId="27EBDFDD" w14:textId="77777777" w:rsidR="00A558F9" w:rsidRPr="00A558F9" w:rsidRDefault="00A558F9" w:rsidP="00A558F9">
      <w:pPr>
        <w:pStyle w:val="ObjectAnchor"/>
        <w:rPr>
          <w:sz w:val="22"/>
        </w:rPr>
      </w:pPr>
      <w:r w:rsidRPr="00A558F9">
        <w:rPr>
          <w:sz w:val="22"/>
        </w:rPr>
        <w:t>under Organization. There are tips on logo guidelines, merchandise and printing, social</w:t>
      </w:r>
    </w:p>
    <w:p w14:paraId="1EF7ED44" w14:textId="77777777" w:rsidR="00A558F9" w:rsidRPr="00A558F9" w:rsidRDefault="00A558F9" w:rsidP="00A558F9">
      <w:pPr>
        <w:pStyle w:val="ObjectAnchor"/>
        <w:rPr>
          <w:sz w:val="22"/>
        </w:rPr>
      </w:pPr>
      <w:r w:rsidRPr="00A558F9">
        <w:rPr>
          <w:sz w:val="22"/>
        </w:rPr>
        <w:t>media, website, and language. A couple term updates to be aware of are:</w:t>
      </w:r>
    </w:p>
    <w:p w14:paraId="28560439" w14:textId="77777777" w:rsidR="00A558F9" w:rsidRPr="00A558F9" w:rsidRDefault="00A558F9" w:rsidP="00A558F9">
      <w:pPr>
        <w:pStyle w:val="ObjectAnchor"/>
        <w:rPr>
          <w:sz w:val="22"/>
        </w:rPr>
      </w:pPr>
    </w:p>
    <w:p w14:paraId="46702DB7" w14:textId="0EF0970F" w:rsidR="00A558F9" w:rsidRPr="00A558F9" w:rsidRDefault="00A558F9" w:rsidP="00A558F9">
      <w:pPr>
        <w:pStyle w:val="ObjectAnchor"/>
        <w:rPr>
          <w:sz w:val="22"/>
        </w:rPr>
      </w:pPr>
      <w:r>
        <w:rPr>
          <w:sz w:val="22"/>
        </w:rPr>
        <w:t xml:space="preserve"> </w:t>
      </w:r>
      <w:r w:rsidRPr="00A558F9">
        <w:rPr>
          <w:sz w:val="22"/>
        </w:rPr>
        <w:t></w:t>
      </w:r>
      <w:r w:rsidRPr="00A558F9">
        <w:rPr>
          <w:sz w:val="22"/>
        </w:rPr>
        <w:t xml:space="preserve"> ESA is a service organization and should not be referred to as a </w:t>
      </w:r>
      <w:r w:rsidRPr="00A558F9">
        <w:rPr>
          <w:sz w:val="22"/>
        </w:rPr>
        <w:t>“</w:t>
      </w:r>
      <w:r w:rsidRPr="00A558F9">
        <w:rPr>
          <w:sz w:val="22"/>
        </w:rPr>
        <w:t>sorority or</w:t>
      </w:r>
    </w:p>
    <w:p w14:paraId="5896908F" w14:textId="77777777" w:rsidR="00A558F9" w:rsidRPr="00A558F9" w:rsidRDefault="00A558F9" w:rsidP="00A558F9">
      <w:pPr>
        <w:pStyle w:val="ObjectAnchor"/>
        <w:rPr>
          <w:sz w:val="22"/>
        </w:rPr>
      </w:pPr>
      <w:r w:rsidRPr="00A558F9">
        <w:rPr>
          <w:sz w:val="22"/>
        </w:rPr>
        <w:t>fraternity.</w:t>
      </w:r>
      <w:r w:rsidRPr="00A558F9">
        <w:rPr>
          <w:sz w:val="22"/>
        </w:rPr>
        <w:t>”</w:t>
      </w:r>
    </w:p>
    <w:p w14:paraId="233497F1" w14:textId="77777777" w:rsidR="00A558F9" w:rsidRPr="00A558F9" w:rsidRDefault="00A558F9" w:rsidP="00A558F9">
      <w:pPr>
        <w:pStyle w:val="ObjectAnchor"/>
        <w:rPr>
          <w:sz w:val="22"/>
        </w:rPr>
      </w:pPr>
      <w:r w:rsidRPr="00A558F9">
        <w:rPr>
          <w:sz w:val="22"/>
        </w:rPr>
        <w:t></w:t>
      </w:r>
      <w:r w:rsidRPr="00A558F9">
        <w:rPr>
          <w:sz w:val="22"/>
        </w:rPr>
        <w:t xml:space="preserve"> ESA is a co-ed organization; always use the term members. Do not use the term</w:t>
      </w:r>
    </w:p>
    <w:p w14:paraId="33B5B1CC" w14:textId="77777777" w:rsidR="00A558F9" w:rsidRPr="00A558F9" w:rsidRDefault="00A558F9" w:rsidP="00A558F9">
      <w:pPr>
        <w:pStyle w:val="ObjectAnchor"/>
        <w:rPr>
          <w:sz w:val="22"/>
        </w:rPr>
      </w:pPr>
      <w:r w:rsidRPr="00A558F9">
        <w:rPr>
          <w:sz w:val="22"/>
        </w:rPr>
        <w:t>sisters.</w:t>
      </w:r>
    </w:p>
    <w:p w14:paraId="5C72B041" w14:textId="77777777" w:rsidR="00A558F9" w:rsidRPr="00A558F9" w:rsidRDefault="00A558F9" w:rsidP="00A558F9">
      <w:pPr>
        <w:pStyle w:val="ObjectAnchor"/>
        <w:rPr>
          <w:sz w:val="22"/>
        </w:rPr>
      </w:pPr>
      <w:r w:rsidRPr="00A558F9">
        <w:rPr>
          <w:sz w:val="22"/>
        </w:rPr>
        <w:t></w:t>
      </w:r>
      <w:r w:rsidRPr="00A558F9">
        <w:rPr>
          <w:sz w:val="22"/>
        </w:rPr>
        <w:t xml:space="preserve"> Refer to a new member rather than a pledge.</w:t>
      </w:r>
    </w:p>
    <w:p w14:paraId="36E0A2F4" w14:textId="77777777" w:rsidR="00A558F9" w:rsidRPr="00A558F9" w:rsidRDefault="00A558F9" w:rsidP="00A558F9">
      <w:pPr>
        <w:pStyle w:val="ObjectAnchor"/>
        <w:rPr>
          <w:sz w:val="22"/>
        </w:rPr>
      </w:pPr>
      <w:r w:rsidRPr="00A558F9">
        <w:rPr>
          <w:sz w:val="22"/>
        </w:rPr>
        <w:t></w:t>
      </w:r>
      <w:r w:rsidRPr="00A558F9">
        <w:rPr>
          <w:sz w:val="22"/>
        </w:rPr>
        <w:t xml:space="preserve"> Use Chair and Co-Chair, not chairman, chairmen, chairwomen, chairperson, etc.</w:t>
      </w:r>
    </w:p>
    <w:p w14:paraId="62D82F59" w14:textId="77777777" w:rsidR="00A558F9" w:rsidRPr="00A558F9" w:rsidRDefault="00A558F9" w:rsidP="00A558F9">
      <w:pPr>
        <w:pStyle w:val="ObjectAnchor"/>
        <w:rPr>
          <w:sz w:val="22"/>
        </w:rPr>
      </w:pPr>
      <w:r w:rsidRPr="00A558F9">
        <w:rPr>
          <w:sz w:val="22"/>
        </w:rPr>
        <w:t>o As a result of reviewing this document, the Bylaws were updated using those</w:t>
      </w:r>
    </w:p>
    <w:p w14:paraId="1A9D58D4" w14:textId="77777777" w:rsidR="00A558F9" w:rsidRPr="00A558F9" w:rsidRDefault="00A558F9" w:rsidP="00A558F9">
      <w:pPr>
        <w:pStyle w:val="ObjectAnchor"/>
        <w:rPr>
          <w:sz w:val="22"/>
        </w:rPr>
      </w:pPr>
      <w:r w:rsidRPr="00A558F9">
        <w:rPr>
          <w:sz w:val="22"/>
        </w:rPr>
        <w:t>terms and uploaded on the CO website. This is a housekeeping item, no need</w:t>
      </w:r>
    </w:p>
    <w:p w14:paraId="21657B49" w14:textId="77777777" w:rsidR="00A558F9" w:rsidRPr="00A558F9" w:rsidRDefault="00A558F9" w:rsidP="00A558F9">
      <w:pPr>
        <w:pStyle w:val="ObjectAnchor"/>
        <w:rPr>
          <w:sz w:val="22"/>
        </w:rPr>
      </w:pPr>
      <w:r w:rsidRPr="00A558F9">
        <w:rPr>
          <w:sz w:val="22"/>
        </w:rPr>
        <w:t>for a vote.</w:t>
      </w:r>
    </w:p>
    <w:p w14:paraId="4D3750D2" w14:textId="77777777" w:rsidR="00A558F9" w:rsidRPr="00A558F9" w:rsidRDefault="00A558F9" w:rsidP="00A558F9">
      <w:pPr>
        <w:pStyle w:val="ObjectAnchor"/>
        <w:rPr>
          <w:sz w:val="22"/>
        </w:rPr>
      </w:pPr>
      <w:r w:rsidRPr="00A558F9">
        <w:rPr>
          <w:sz w:val="22"/>
        </w:rPr>
        <w:t>o Our Colorado forms are being updated to reflect the change.</w:t>
      </w:r>
    </w:p>
    <w:p w14:paraId="5E24760F" w14:textId="77777777" w:rsidR="00A558F9" w:rsidRPr="00A558F9" w:rsidRDefault="00A558F9" w:rsidP="00A558F9">
      <w:pPr>
        <w:pStyle w:val="ObjectAnchor"/>
        <w:rPr>
          <w:sz w:val="22"/>
        </w:rPr>
      </w:pPr>
      <w:r w:rsidRPr="00A558F9">
        <w:rPr>
          <w:sz w:val="22"/>
        </w:rPr>
        <w:t>o The Guidelines will also be updated. Updates are made as a result of a Bylaw</w:t>
      </w:r>
    </w:p>
    <w:p w14:paraId="37D1FB43" w14:textId="77777777" w:rsidR="00A558F9" w:rsidRPr="00A558F9" w:rsidRDefault="00A558F9" w:rsidP="00A558F9">
      <w:pPr>
        <w:pStyle w:val="ObjectAnchor"/>
        <w:rPr>
          <w:sz w:val="22"/>
        </w:rPr>
      </w:pPr>
      <w:r w:rsidRPr="00A558F9">
        <w:rPr>
          <w:sz w:val="22"/>
        </w:rPr>
        <w:t>change.</w:t>
      </w:r>
    </w:p>
    <w:p w14:paraId="0DA0FCB4" w14:textId="77777777" w:rsidR="00A558F9" w:rsidRPr="00A558F9" w:rsidRDefault="00A558F9" w:rsidP="00A558F9">
      <w:pPr>
        <w:pStyle w:val="ObjectAnchor"/>
        <w:rPr>
          <w:sz w:val="22"/>
        </w:rPr>
      </w:pPr>
      <w:r w:rsidRPr="00A558F9">
        <w:rPr>
          <w:sz w:val="22"/>
        </w:rPr>
        <w:t>Ensure your email address is up to date to receive the monthly updates from the</w:t>
      </w:r>
    </w:p>
    <w:p w14:paraId="740B442D" w14:textId="77777777" w:rsidR="00A558F9" w:rsidRPr="00A558F9" w:rsidRDefault="00A558F9" w:rsidP="00A558F9">
      <w:pPr>
        <w:pStyle w:val="ObjectAnchor"/>
        <w:rPr>
          <w:sz w:val="22"/>
        </w:rPr>
      </w:pPr>
      <w:r w:rsidRPr="00A558F9">
        <w:rPr>
          <w:sz w:val="22"/>
        </w:rPr>
        <w:t>ESAMC Staff.</w:t>
      </w:r>
    </w:p>
    <w:p w14:paraId="6F437ACA" w14:textId="77777777" w:rsidR="00A558F9" w:rsidRPr="00A558F9" w:rsidRDefault="00A558F9" w:rsidP="00A558F9">
      <w:pPr>
        <w:pStyle w:val="ObjectAnchor"/>
        <w:rPr>
          <w:sz w:val="22"/>
        </w:rPr>
      </w:pPr>
    </w:p>
    <w:p w14:paraId="0ACA8EBF" w14:textId="77777777" w:rsidR="00A558F9" w:rsidRPr="00A558F9" w:rsidRDefault="00A558F9" w:rsidP="00A558F9">
      <w:pPr>
        <w:pStyle w:val="ObjectAnchor"/>
        <w:rPr>
          <w:sz w:val="22"/>
        </w:rPr>
      </w:pPr>
      <w:r w:rsidRPr="00A558F9">
        <w:rPr>
          <w:sz w:val="22"/>
        </w:rPr>
        <w:t>Mary Humphrey</w:t>
      </w:r>
    </w:p>
    <w:p w14:paraId="759571AB" w14:textId="17D2F681" w:rsidR="00A558F9" w:rsidRDefault="00A558F9" w:rsidP="00A558F9">
      <w:pPr>
        <w:pStyle w:val="ObjectAnchor"/>
        <w:rPr>
          <w:sz w:val="22"/>
        </w:rPr>
      </w:pPr>
      <w:r w:rsidRPr="00A558F9">
        <w:rPr>
          <w:sz w:val="22"/>
        </w:rPr>
        <w:t>ESAMC Secretary 2024-2025</w:t>
      </w:r>
    </w:p>
    <w:p w14:paraId="25B070C1" w14:textId="77777777" w:rsidR="00E425A2" w:rsidRDefault="00E425A2" w:rsidP="00A558F9">
      <w:pPr>
        <w:pStyle w:val="ObjectAnchor"/>
        <w:rPr>
          <w:sz w:val="22"/>
        </w:rPr>
      </w:pPr>
    </w:p>
    <w:p w14:paraId="13222DDD" w14:textId="615AABE1" w:rsidR="00E425A2" w:rsidRDefault="00E425A2" w:rsidP="00E425A2">
      <w:pPr>
        <w:pStyle w:val="ObjectAnchor"/>
        <w:jc w:val="center"/>
        <w:rPr>
          <w:sz w:val="22"/>
        </w:rPr>
      </w:pPr>
      <w:r>
        <w:rPr>
          <w:sz w:val="22"/>
        </w:rPr>
        <w:t>-12-</w:t>
      </w:r>
    </w:p>
    <w:p w14:paraId="12BFDDE0" w14:textId="77777777" w:rsidR="0065592C" w:rsidRDefault="0065592C" w:rsidP="00A558F9">
      <w:pPr>
        <w:pStyle w:val="ObjectAnchor"/>
        <w:rPr>
          <w:sz w:val="22"/>
        </w:rPr>
      </w:pPr>
    </w:p>
    <w:p w14:paraId="72000DF9" w14:textId="176A11C6" w:rsidR="002B6310" w:rsidRDefault="002B6310" w:rsidP="002B6310">
      <w:pPr>
        <w:pStyle w:val="ObjectAnchor"/>
        <w:rPr>
          <w:b/>
          <w:bCs/>
          <w:sz w:val="36"/>
          <w:szCs w:val="36"/>
        </w:rPr>
      </w:pPr>
      <w:r w:rsidRPr="002B6310">
        <w:rPr>
          <w:b/>
          <w:bCs/>
          <w:sz w:val="36"/>
          <w:szCs w:val="36"/>
        </w:rPr>
        <w:t>ADI</w:t>
      </w:r>
      <w:r w:rsidRPr="002B6310">
        <w:rPr>
          <w:b/>
          <w:bCs/>
          <w:sz w:val="36"/>
          <w:szCs w:val="36"/>
        </w:rPr>
        <w:t>’</w:t>
      </w:r>
      <w:r w:rsidRPr="002B6310">
        <w:rPr>
          <w:b/>
          <w:bCs/>
          <w:sz w:val="36"/>
          <w:szCs w:val="36"/>
        </w:rPr>
        <w:t>S FUNDRA</w:t>
      </w:r>
      <w:r>
        <w:rPr>
          <w:b/>
          <w:bCs/>
          <w:sz w:val="36"/>
          <w:szCs w:val="36"/>
        </w:rPr>
        <w:t>I</w:t>
      </w:r>
      <w:r w:rsidRPr="002B6310">
        <w:rPr>
          <w:b/>
          <w:bCs/>
          <w:sz w:val="36"/>
          <w:szCs w:val="36"/>
        </w:rPr>
        <w:t>SING</w:t>
      </w:r>
      <w:r w:rsidR="009C37AE">
        <w:rPr>
          <w:b/>
          <w:bCs/>
          <w:sz w:val="36"/>
          <w:szCs w:val="36"/>
        </w:rPr>
        <w:t xml:space="preserve"> UPDATE</w:t>
      </w:r>
    </w:p>
    <w:p w14:paraId="58268749" w14:textId="3A33D1E7" w:rsidR="00681207" w:rsidRDefault="009C37AE" w:rsidP="002B6310">
      <w:pPr>
        <w:pStyle w:val="ObjectAnchor"/>
        <w:rPr>
          <w:b/>
          <w:bCs/>
          <w:sz w:val="36"/>
          <w:szCs w:val="36"/>
        </w:rPr>
      </w:pPr>
      <w:r>
        <w:rPr>
          <w:b/>
          <w:bCs/>
          <w:sz w:val="36"/>
          <w:szCs w:val="36"/>
        </w:rPr>
        <w:t xml:space="preserve">                       </w:t>
      </w:r>
      <w:r>
        <w:rPr>
          <w:b/>
          <w:bCs/>
          <w:sz w:val="36"/>
          <w:szCs w:val="36"/>
        </w:rPr>
        <w:drawing>
          <wp:inline distT="0" distB="0" distL="0" distR="0" wp14:anchorId="591B3E54" wp14:editId="043F1DFE">
            <wp:extent cx="3571875" cy="2468232"/>
            <wp:effectExtent l="0" t="0" r="0" b="8890"/>
            <wp:docPr id="1675646664" name="Picture 36" descr="A child at a table with a blue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46664" name="Picture 36" descr="A child at a table with a blue ten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93893" cy="2483447"/>
                    </a:xfrm>
                    <a:prstGeom prst="rect">
                      <a:avLst/>
                    </a:prstGeom>
                  </pic:spPr>
                </pic:pic>
              </a:graphicData>
            </a:graphic>
          </wp:inline>
        </w:drawing>
      </w:r>
    </w:p>
    <w:p w14:paraId="3201D4CD" w14:textId="61AECCED" w:rsidR="002B6310" w:rsidRPr="002B6310" w:rsidRDefault="002B6310" w:rsidP="002B6310">
      <w:pPr>
        <w:pStyle w:val="ObjectAnchor"/>
        <w:rPr>
          <w:sz w:val="22"/>
        </w:rPr>
      </w:pPr>
      <w:r w:rsidRPr="002B6310">
        <w:rPr>
          <w:sz w:val="22"/>
        </w:rPr>
        <w:t>I want to give you all an update on Adi</w:t>
      </w:r>
      <w:r>
        <w:rPr>
          <w:sz w:val="22"/>
        </w:rPr>
        <w:t>’</w:t>
      </w:r>
      <w:r w:rsidRPr="002B6310">
        <w:rPr>
          <w:sz w:val="22"/>
        </w:rPr>
        <w:t>s St. Jude Children</w:t>
      </w:r>
      <w:r>
        <w:rPr>
          <w:sz w:val="22"/>
        </w:rPr>
        <w:t>’</w:t>
      </w:r>
      <w:r w:rsidRPr="002B6310">
        <w:rPr>
          <w:sz w:val="22"/>
        </w:rPr>
        <w:t>s Research Hospital Fundraising.</w:t>
      </w:r>
    </w:p>
    <w:p w14:paraId="0B4D92A5" w14:textId="77777777" w:rsidR="002B6310" w:rsidRPr="002B6310" w:rsidRDefault="002B6310" w:rsidP="002B6310">
      <w:pPr>
        <w:pStyle w:val="ObjectAnchor"/>
        <w:rPr>
          <w:sz w:val="22"/>
        </w:rPr>
      </w:pPr>
      <w:r w:rsidRPr="002B6310">
        <w:rPr>
          <w:sz w:val="22"/>
        </w:rPr>
        <w:t>For 2025 she set a goal of $20,000.</w:t>
      </w:r>
      <w:r w:rsidRPr="002B6310">
        <w:rPr>
          <w:sz w:val="22"/>
        </w:rPr>
        <w:t> </w:t>
      </w:r>
      <w:r w:rsidRPr="002B6310">
        <w:rPr>
          <w:sz w:val="22"/>
        </w:rPr>
        <w:t xml:space="preserve"> She did a Spaghetti Dinner (with a bake sale, drawings, silent</w:t>
      </w:r>
    </w:p>
    <w:p w14:paraId="39FF7312" w14:textId="77777777" w:rsidR="002B6310" w:rsidRPr="002B6310" w:rsidRDefault="002B6310" w:rsidP="002B6310">
      <w:pPr>
        <w:pStyle w:val="ObjectAnchor"/>
        <w:rPr>
          <w:sz w:val="22"/>
        </w:rPr>
      </w:pPr>
      <w:r w:rsidRPr="002B6310">
        <w:rPr>
          <w:sz w:val="22"/>
        </w:rPr>
        <w:t>auction and a 50/50 drawing),</w:t>
      </w:r>
      <w:r w:rsidRPr="002B6310">
        <w:rPr>
          <w:sz w:val="22"/>
        </w:rPr>
        <w:t> </w:t>
      </w:r>
      <w:r w:rsidRPr="002B6310">
        <w:rPr>
          <w:sz w:val="22"/>
        </w:rPr>
        <w:t>a Pampered Chef Party, Bunco Party with the Gamma Chi Chapter</w:t>
      </w:r>
    </w:p>
    <w:p w14:paraId="17EE5D0C" w14:textId="77777777" w:rsidR="002B6310" w:rsidRPr="002B6310" w:rsidRDefault="002B6310" w:rsidP="002B6310">
      <w:pPr>
        <w:pStyle w:val="ObjectAnchor"/>
        <w:rPr>
          <w:sz w:val="22"/>
        </w:rPr>
      </w:pPr>
      <w:r w:rsidRPr="002B6310">
        <w:rPr>
          <w:sz w:val="22"/>
        </w:rPr>
        <w:t>(with a cookie sale, 50/50 drawing, and other drawings), a bake sale, numerous cookie stands, and a</w:t>
      </w:r>
    </w:p>
    <w:p w14:paraId="2E74513A" w14:textId="77777777" w:rsidR="002B6310" w:rsidRPr="002B6310" w:rsidRDefault="002B6310" w:rsidP="002B6310">
      <w:pPr>
        <w:pStyle w:val="ObjectAnchor"/>
        <w:rPr>
          <w:sz w:val="22"/>
        </w:rPr>
      </w:pPr>
      <w:r w:rsidRPr="002B6310">
        <w:rPr>
          <w:sz w:val="22"/>
        </w:rPr>
        <w:t>5K walk.</w:t>
      </w:r>
    </w:p>
    <w:p w14:paraId="3F5CFCEE" w14:textId="07E441CC" w:rsidR="002B6310" w:rsidRPr="002B6310" w:rsidRDefault="002B6310" w:rsidP="002B6310">
      <w:pPr>
        <w:pStyle w:val="ObjectAnchor"/>
        <w:rPr>
          <w:sz w:val="22"/>
        </w:rPr>
      </w:pPr>
      <w:r w:rsidRPr="002B6310">
        <w:rPr>
          <w:sz w:val="22"/>
        </w:rPr>
        <w:t>High Country Beverage in Johnstown, CO donated $25,000 to Adi</w:t>
      </w:r>
      <w:r>
        <w:rPr>
          <w:sz w:val="22"/>
        </w:rPr>
        <w:t>’</w:t>
      </w:r>
      <w:r w:rsidRPr="002B6310">
        <w:rPr>
          <w:sz w:val="22"/>
        </w:rPr>
        <w:t>s fundraiser and we are forever</w:t>
      </w:r>
    </w:p>
    <w:p w14:paraId="6D600EA6" w14:textId="77777777" w:rsidR="002B6310" w:rsidRPr="002B6310" w:rsidRDefault="002B6310" w:rsidP="002B6310">
      <w:pPr>
        <w:pStyle w:val="ObjectAnchor"/>
        <w:rPr>
          <w:sz w:val="22"/>
        </w:rPr>
      </w:pPr>
      <w:r w:rsidRPr="002B6310">
        <w:rPr>
          <w:sz w:val="22"/>
        </w:rPr>
        <w:t>grateful to Steve and Lidia with HCB.</w:t>
      </w:r>
    </w:p>
    <w:p w14:paraId="191EEE7E" w14:textId="77777777" w:rsidR="002B6310" w:rsidRPr="002B6310" w:rsidRDefault="002B6310" w:rsidP="002B6310">
      <w:pPr>
        <w:pStyle w:val="ObjectAnchor"/>
        <w:rPr>
          <w:sz w:val="22"/>
        </w:rPr>
      </w:pPr>
      <w:r w:rsidRPr="002B6310">
        <w:rPr>
          <w:sz w:val="22"/>
        </w:rPr>
        <w:t>This year we traveled to Johnstown, Colorado Springs, Loveland, and Denver for different</w:t>
      </w:r>
    </w:p>
    <w:p w14:paraId="52B018BC" w14:textId="77777777" w:rsidR="002B6310" w:rsidRPr="002B6310" w:rsidRDefault="002B6310" w:rsidP="002B6310">
      <w:pPr>
        <w:pStyle w:val="ObjectAnchor"/>
        <w:rPr>
          <w:sz w:val="22"/>
        </w:rPr>
      </w:pPr>
      <w:r w:rsidRPr="002B6310">
        <w:rPr>
          <w:sz w:val="22"/>
        </w:rPr>
        <w:t>fundraisers.</w:t>
      </w:r>
      <w:r w:rsidRPr="002B6310">
        <w:rPr>
          <w:sz w:val="22"/>
        </w:rPr>
        <w:t> </w:t>
      </w:r>
    </w:p>
    <w:p w14:paraId="48B1D0A5" w14:textId="77777777" w:rsidR="002B6310" w:rsidRPr="002B6310" w:rsidRDefault="002B6310" w:rsidP="002B6310">
      <w:pPr>
        <w:pStyle w:val="ObjectAnchor"/>
        <w:rPr>
          <w:sz w:val="22"/>
        </w:rPr>
      </w:pPr>
      <w:r w:rsidRPr="002B6310">
        <w:rPr>
          <w:sz w:val="22"/>
        </w:rPr>
        <w:t>We also took Adi to Memphis TN where we toured the St. Jude Campus and went to an awards</w:t>
      </w:r>
    </w:p>
    <w:p w14:paraId="689E1671" w14:textId="77777777" w:rsidR="002B6310" w:rsidRPr="002B6310" w:rsidRDefault="002B6310" w:rsidP="002B6310">
      <w:pPr>
        <w:pStyle w:val="ObjectAnchor"/>
        <w:rPr>
          <w:sz w:val="22"/>
        </w:rPr>
      </w:pPr>
      <w:r w:rsidRPr="002B6310">
        <w:rPr>
          <w:sz w:val="22"/>
        </w:rPr>
        <w:t>banquet in the Domino</w:t>
      </w:r>
      <w:r w:rsidRPr="002B6310">
        <w:rPr>
          <w:sz w:val="22"/>
        </w:rPr>
        <w:t>’</w:t>
      </w:r>
      <w:r w:rsidRPr="002B6310">
        <w:rPr>
          <w:sz w:val="22"/>
        </w:rPr>
        <w:t>s Event Center also on the campus where Adi was presented an award for</w:t>
      </w:r>
    </w:p>
    <w:p w14:paraId="13CFD85A" w14:textId="77777777" w:rsidR="002B6310" w:rsidRPr="002B6310" w:rsidRDefault="002B6310" w:rsidP="002B6310">
      <w:pPr>
        <w:pStyle w:val="ObjectAnchor"/>
        <w:rPr>
          <w:sz w:val="22"/>
        </w:rPr>
      </w:pPr>
      <w:r w:rsidRPr="002B6310">
        <w:rPr>
          <w:sz w:val="22"/>
        </w:rPr>
        <w:t>winning the 2026 Jerry Nicholson Award.</w:t>
      </w:r>
    </w:p>
    <w:p w14:paraId="27ABAC5E" w14:textId="77777777" w:rsidR="002B6310" w:rsidRPr="002B6310" w:rsidRDefault="002B6310" w:rsidP="002B6310">
      <w:pPr>
        <w:pStyle w:val="ObjectAnchor"/>
        <w:rPr>
          <w:sz w:val="22"/>
        </w:rPr>
      </w:pPr>
      <w:r w:rsidRPr="002B6310">
        <w:rPr>
          <w:sz w:val="22"/>
        </w:rPr>
        <w:t>I am so excited to announce that DeAnna Steele with ESA recently reached out to Adi asking her to</w:t>
      </w:r>
    </w:p>
    <w:p w14:paraId="00006A6B" w14:textId="6EBBFBD2" w:rsidR="002B6310" w:rsidRPr="002B6310" w:rsidRDefault="002B6310" w:rsidP="002B6310">
      <w:pPr>
        <w:pStyle w:val="ObjectAnchor"/>
        <w:rPr>
          <w:sz w:val="22"/>
        </w:rPr>
      </w:pPr>
      <w:r w:rsidRPr="002B6310">
        <w:rPr>
          <w:sz w:val="22"/>
        </w:rPr>
        <w:t>be</w:t>
      </w:r>
      <w:r w:rsidRPr="002B6310">
        <w:rPr>
          <w:sz w:val="22"/>
        </w:rPr>
        <w:t> </w:t>
      </w:r>
      <w:r w:rsidRPr="002B6310">
        <w:rPr>
          <w:sz w:val="22"/>
        </w:rPr>
        <w:t>the face of ESA</w:t>
      </w:r>
      <w:r>
        <w:rPr>
          <w:sz w:val="22"/>
        </w:rPr>
        <w:t>’</w:t>
      </w:r>
      <w:r w:rsidRPr="002B6310">
        <w:rPr>
          <w:sz w:val="22"/>
        </w:rPr>
        <w:t>s</w:t>
      </w:r>
      <w:r w:rsidRPr="002B6310">
        <w:rPr>
          <w:sz w:val="22"/>
        </w:rPr>
        <w:t> “</w:t>
      </w:r>
      <w:r w:rsidRPr="002B6310">
        <w:rPr>
          <w:sz w:val="22"/>
        </w:rPr>
        <w:t>From My Birthday to Yours</w:t>
      </w:r>
      <w:r w:rsidRPr="002B6310">
        <w:rPr>
          <w:sz w:val="22"/>
        </w:rPr>
        <w:t>” </w:t>
      </w:r>
      <w:r w:rsidRPr="002B6310">
        <w:rPr>
          <w:sz w:val="22"/>
        </w:rPr>
        <w:t>campaign.</w:t>
      </w:r>
      <w:r w:rsidRPr="002B6310">
        <w:rPr>
          <w:sz w:val="22"/>
        </w:rPr>
        <w:t> </w:t>
      </w:r>
      <w:r w:rsidRPr="002B6310">
        <w:rPr>
          <w:sz w:val="22"/>
        </w:rPr>
        <w:t xml:space="preserve"> Which Adi was excited to say yes to!!!</w:t>
      </w:r>
    </w:p>
    <w:p w14:paraId="2AFF3D4D" w14:textId="77777777" w:rsidR="002B6310" w:rsidRPr="002B6310" w:rsidRDefault="002B6310" w:rsidP="002B6310">
      <w:pPr>
        <w:pStyle w:val="ObjectAnchor"/>
        <w:rPr>
          <w:sz w:val="22"/>
        </w:rPr>
      </w:pPr>
      <w:r w:rsidRPr="002B6310">
        <w:rPr>
          <w:sz w:val="22"/>
        </w:rPr>
        <w:t>This year has been nothing but a great fundraising year.</w:t>
      </w:r>
      <w:r w:rsidRPr="002B6310">
        <w:rPr>
          <w:sz w:val="22"/>
        </w:rPr>
        <w:t> </w:t>
      </w:r>
      <w:r w:rsidRPr="002B6310">
        <w:rPr>
          <w:sz w:val="22"/>
        </w:rPr>
        <w:t xml:space="preserve"> Adi worked hard to reach her goal, we</w:t>
      </w:r>
    </w:p>
    <w:p w14:paraId="1CDF6FD1" w14:textId="77777777" w:rsidR="002B6310" w:rsidRPr="002B6310" w:rsidRDefault="002B6310" w:rsidP="002B6310">
      <w:pPr>
        <w:pStyle w:val="ObjectAnchor"/>
        <w:rPr>
          <w:sz w:val="22"/>
        </w:rPr>
      </w:pPr>
      <w:r w:rsidRPr="002B6310">
        <w:rPr>
          <w:sz w:val="22"/>
        </w:rPr>
        <w:t>worked with amazing people, met new people and got to travel a lot.</w:t>
      </w:r>
    </w:p>
    <w:p w14:paraId="42D17912" w14:textId="77777777" w:rsidR="002B6310" w:rsidRPr="002B6310" w:rsidRDefault="002B6310" w:rsidP="002B6310">
      <w:pPr>
        <w:pStyle w:val="ObjectAnchor"/>
        <w:rPr>
          <w:sz w:val="22"/>
        </w:rPr>
      </w:pPr>
      <w:r w:rsidRPr="002B6310">
        <w:rPr>
          <w:sz w:val="22"/>
        </w:rPr>
        <w:t>Adi was able to raise $53,184.00 for 2025. Which brings her grand total in the last few years to over</w:t>
      </w:r>
    </w:p>
    <w:p w14:paraId="791E80B3" w14:textId="77777777" w:rsidR="002B6310" w:rsidRPr="002B6310" w:rsidRDefault="002B6310" w:rsidP="002B6310">
      <w:pPr>
        <w:pStyle w:val="ObjectAnchor"/>
        <w:rPr>
          <w:sz w:val="22"/>
        </w:rPr>
      </w:pPr>
      <w:r w:rsidRPr="002B6310">
        <w:rPr>
          <w:sz w:val="22"/>
        </w:rPr>
        <w:t>$78,000.</w:t>
      </w:r>
    </w:p>
    <w:p w14:paraId="223C5914" w14:textId="77777777" w:rsidR="002B6310" w:rsidRPr="002B6310" w:rsidRDefault="002B6310" w:rsidP="002B6310">
      <w:pPr>
        <w:pStyle w:val="ObjectAnchor"/>
        <w:rPr>
          <w:sz w:val="22"/>
        </w:rPr>
      </w:pPr>
      <w:r w:rsidRPr="002B6310">
        <w:rPr>
          <w:sz w:val="22"/>
        </w:rPr>
        <w:t>Next year is going to be even more eventful, she has recently decided that she wants her goal to be</w:t>
      </w:r>
    </w:p>
    <w:p w14:paraId="00320619" w14:textId="77777777" w:rsidR="002B6310" w:rsidRPr="002B6310" w:rsidRDefault="002B6310" w:rsidP="002B6310">
      <w:pPr>
        <w:pStyle w:val="ObjectAnchor"/>
        <w:rPr>
          <w:sz w:val="22"/>
        </w:rPr>
      </w:pPr>
      <w:r w:rsidRPr="002B6310">
        <w:rPr>
          <w:sz w:val="22"/>
        </w:rPr>
        <w:t>$75,000.00 and she is already working on ideas and has booked a few meetings for fundraisers.</w:t>
      </w:r>
    </w:p>
    <w:p w14:paraId="1A20988B" w14:textId="77777777" w:rsidR="002B6310" w:rsidRPr="002B6310" w:rsidRDefault="002B6310" w:rsidP="002B6310">
      <w:pPr>
        <w:pStyle w:val="ObjectAnchor"/>
        <w:rPr>
          <w:sz w:val="22"/>
        </w:rPr>
      </w:pPr>
      <w:r w:rsidRPr="002B6310">
        <w:rPr>
          <w:sz w:val="22"/>
        </w:rPr>
        <w:t>Adi did a couple interviews last month. One on Great Day Colorado and on Fox 31 news. All her</w:t>
      </w:r>
    </w:p>
    <w:p w14:paraId="6F88CD75" w14:textId="125D65C4" w:rsidR="002B6310" w:rsidRPr="002B6310" w:rsidRDefault="002B6310" w:rsidP="002B6310">
      <w:pPr>
        <w:pStyle w:val="ObjectAnchor"/>
        <w:rPr>
          <w:sz w:val="22"/>
        </w:rPr>
      </w:pPr>
      <w:r w:rsidRPr="002B6310">
        <w:rPr>
          <w:sz w:val="22"/>
        </w:rPr>
        <w:t>interviews are on her Facebook page just search Adi</w:t>
      </w:r>
      <w:r w:rsidRPr="002B6310">
        <w:rPr>
          <w:sz w:val="22"/>
        </w:rPr>
        <w:t>’</w:t>
      </w:r>
      <w:r w:rsidRPr="002B6310">
        <w:rPr>
          <w:sz w:val="22"/>
        </w:rPr>
        <w:t>s cookie stand. If you don</w:t>
      </w:r>
      <w:r w:rsidRPr="002B6310">
        <w:rPr>
          <w:sz w:val="22"/>
        </w:rPr>
        <w:t>’</w:t>
      </w:r>
      <w:r w:rsidRPr="002B6310">
        <w:rPr>
          <w:sz w:val="22"/>
        </w:rPr>
        <w:t xml:space="preserve">t have Facebook, </w:t>
      </w:r>
      <w:r>
        <w:rPr>
          <w:sz w:val="22"/>
        </w:rPr>
        <w:t>y</w:t>
      </w:r>
      <w:r w:rsidRPr="002B6310">
        <w:rPr>
          <w:sz w:val="22"/>
        </w:rPr>
        <w:t>ou</w:t>
      </w:r>
    </w:p>
    <w:p w14:paraId="6E3EFC37" w14:textId="77777777" w:rsidR="002B6310" w:rsidRPr="002B6310" w:rsidRDefault="002B6310" w:rsidP="002B6310">
      <w:pPr>
        <w:pStyle w:val="ObjectAnchor"/>
        <w:rPr>
          <w:sz w:val="22"/>
        </w:rPr>
      </w:pPr>
      <w:r w:rsidRPr="002B6310">
        <w:rPr>
          <w:sz w:val="22"/>
        </w:rPr>
        <w:t>can google Adi Mazza Salida, CO and they will come up for you to watch.</w:t>
      </w:r>
    </w:p>
    <w:p w14:paraId="015EBFFF" w14:textId="77777777" w:rsidR="002B6310" w:rsidRPr="002B6310" w:rsidRDefault="002B6310" w:rsidP="002B6310">
      <w:pPr>
        <w:pStyle w:val="ObjectAnchor"/>
        <w:rPr>
          <w:sz w:val="22"/>
        </w:rPr>
      </w:pPr>
      <w:r w:rsidRPr="002B6310">
        <w:rPr>
          <w:sz w:val="22"/>
        </w:rPr>
        <w:t>Next weekend we go to Colorado Springs where Adi will interview with Lindsey Grewe on KKTV11 (I</w:t>
      </w:r>
    </w:p>
    <w:p w14:paraId="2AF85069" w14:textId="77777777" w:rsidR="002B6310" w:rsidRPr="002B6310" w:rsidRDefault="002B6310" w:rsidP="002B6310">
      <w:pPr>
        <w:pStyle w:val="ObjectAnchor"/>
        <w:rPr>
          <w:sz w:val="22"/>
        </w:rPr>
      </w:pPr>
      <w:r w:rsidRPr="002B6310">
        <w:rPr>
          <w:sz w:val="22"/>
        </w:rPr>
        <w:t>am not sure what Friday, but that interview will air on a Friday for The Good News Friday Segment)</w:t>
      </w:r>
    </w:p>
    <w:p w14:paraId="13319D85" w14:textId="77777777" w:rsidR="002B6310" w:rsidRPr="002B6310" w:rsidRDefault="002B6310" w:rsidP="002B6310">
      <w:pPr>
        <w:pStyle w:val="ObjectAnchor"/>
        <w:rPr>
          <w:b/>
          <w:bCs/>
          <w:sz w:val="22"/>
        </w:rPr>
      </w:pPr>
      <w:r w:rsidRPr="002B6310">
        <w:rPr>
          <w:b/>
          <w:bCs/>
          <w:sz w:val="22"/>
        </w:rPr>
        <w:t>From Adi:</w:t>
      </w:r>
    </w:p>
    <w:p w14:paraId="7174C055" w14:textId="77777777" w:rsidR="002B6310" w:rsidRPr="002B6310" w:rsidRDefault="002B6310" w:rsidP="002B6310">
      <w:pPr>
        <w:pStyle w:val="ObjectAnchor"/>
        <w:rPr>
          <w:sz w:val="22"/>
        </w:rPr>
      </w:pPr>
      <w:r w:rsidRPr="002B6310">
        <w:rPr>
          <w:sz w:val="22"/>
        </w:rPr>
        <w:t>I want to thank everyone who has helped me with my fundraising for St. Jude, I couldn</w:t>
      </w:r>
      <w:r w:rsidRPr="002B6310">
        <w:rPr>
          <w:sz w:val="22"/>
        </w:rPr>
        <w:t>’</w:t>
      </w:r>
      <w:r w:rsidRPr="002B6310">
        <w:rPr>
          <w:sz w:val="22"/>
        </w:rPr>
        <w:t>t do any of it</w:t>
      </w:r>
    </w:p>
    <w:p w14:paraId="27036A3D" w14:textId="77777777" w:rsidR="002B6310" w:rsidRPr="002B6310" w:rsidRDefault="002B6310" w:rsidP="002B6310">
      <w:pPr>
        <w:pStyle w:val="ObjectAnchor"/>
        <w:rPr>
          <w:sz w:val="22"/>
        </w:rPr>
      </w:pPr>
      <w:r w:rsidRPr="002B6310">
        <w:rPr>
          <w:sz w:val="22"/>
        </w:rPr>
        <w:t>without people like you. I was able to go to the St. Jude Campus this year and my favorite part of our</w:t>
      </w:r>
    </w:p>
    <w:p w14:paraId="490F70DD" w14:textId="77777777" w:rsidR="002B6310" w:rsidRPr="002B6310" w:rsidRDefault="002B6310" w:rsidP="002B6310">
      <w:pPr>
        <w:pStyle w:val="ObjectAnchor"/>
        <w:rPr>
          <w:sz w:val="22"/>
        </w:rPr>
      </w:pPr>
      <w:r w:rsidRPr="002B6310">
        <w:rPr>
          <w:sz w:val="22"/>
        </w:rPr>
        <w:t>tour was getting to go inside the hospital, and it was all because we got lost. It was my favorite thing</w:t>
      </w:r>
    </w:p>
    <w:p w14:paraId="7069ABCB" w14:textId="77777777" w:rsidR="002B6310" w:rsidRPr="002B6310" w:rsidRDefault="002B6310" w:rsidP="002B6310">
      <w:pPr>
        <w:pStyle w:val="ObjectAnchor"/>
        <w:rPr>
          <w:sz w:val="22"/>
        </w:rPr>
      </w:pPr>
      <w:r w:rsidRPr="002B6310">
        <w:rPr>
          <w:sz w:val="22"/>
        </w:rPr>
        <w:t>of our whole trip. I can</w:t>
      </w:r>
      <w:r w:rsidRPr="002B6310">
        <w:rPr>
          <w:sz w:val="22"/>
        </w:rPr>
        <w:t>’</w:t>
      </w:r>
      <w:r w:rsidRPr="002B6310">
        <w:rPr>
          <w:sz w:val="22"/>
        </w:rPr>
        <w:t>t wait to keep helping the kids at St. Jude. My big goal is to raise one million</w:t>
      </w:r>
    </w:p>
    <w:p w14:paraId="1B93EDDA" w14:textId="20F07EF6" w:rsidR="0065592C" w:rsidRDefault="002B6310" w:rsidP="002B6310">
      <w:pPr>
        <w:pStyle w:val="ObjectAnchor"/>
        <w:rPr>
          <w:sz w:val="22"/>
        </w:rPr>
      </w:pPr>
      <w:r w:rsidRPr="002B6310">
        <w:rPr>
          <w:sz w:val="22"/>
        </w:rPr>
        <w:t>dollars for them and I can</w:t>
      </w:r>
      <w:r w:rsidRPr="002B6310">
        <w:rPr>
          <w:sz w:val="22"/>
        </w:rPr>
        <w:t>’</w:t>
      </w:r>
      <w:r w:rsidRPr="002B6310">
        <w:rPr>
          <w:sz w:val="22"/>
        </w:rPr>
        <w:t>t wait to share my fundraisers for next year.</w:t>
      </w:r>
    </w:p>
    <w:p w14:paraId="5A2B2DA0" w14:textId="77777777" w:rsidR="00E425A2" w:rsidRDefault="00E425A2" w:rsidP="002B6310">
      <w:pPr>
        <w:pStyle w:val="ObjectAnchor"/>
        <w:rPr>
          <w:sz w:val="22"/>
        </w:rPr>
      </w:pPr>
    </w:p>
    <w:p w14:paraId="30CCB155" w14:textId="39D7CA78" w:rsidR="00E425A2" w:rsidRDefault="00E425A2" w:rsidP="00E425A2">
      <w:pPr>
        <w:pStyle w:val="ObjectAnchor"/>
        <w:jc w:val="center"/>
        <w:rPr>
          <w:sz w:val="22"/>
        </w:rPr>
      </w:pPr>
      <w:r>
        <w:rPr>
          <w:sz w:val="22"/>
        </w:rPr>
        <w:t>-13-</w:t>
      </w:r>
    </w:p>
    <w:p w14:paraId="6F4DA441" w14:textId="77777777" w:rsidR="00E425A2" w:rsidRDefault="00E425A2" w:rsidP="00E425A2">
      <w:pPr>
        <w:pStyle w:val="ObjectAnchor"/>
        <w:jc w:val="center"/>
        <w:rPr>
          <w:sz w:val="22"/>
        </w:rPr>
      </w:pPr>
    </w:p>
    <w:p w14:paraId="623C2B0E" w14:textId="0B751592" w:rsidR="00E425A2" w:rsidRDefault="00E425A2" w:rsidP="00E425A2">
      <w:pPr>
        <w:pStyle w:val="ObjectAnchor"/>
        <w:rPr>
          <w:sz w:val="22"/>
        </w:rPr>
      </w:pPr>
      <w:r>
        <w:rPr>
          <w:sz w:val="22"/>
        </w:rPr>
        <w:drawing>
          <wp:inline distT="0" distB="0" distL="0" distR="0" wp14:anchorId="6155E241" wp14:editId="09B1C780">
            <wp:extent cx="3386349" cy="2539761"/>
            <wp:effectExtent l="4127" t="0" r="9208" b="9207"/>
            <wp:docPr id="139161173" name="Picture 33" descr="A child in a yellow dress holding 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1173" name="Picture 33" descr="A child in a yellow dress holding a blue and white objec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395476" cy="2546607"/>
                    </a:xfrm>
                    <a:prstGeom prst="rect">
                      <a:avLst/>
                    </a:prstGeom>
                  </pic:spPr>
                </pic:pic>
              </a:graphicData>
            </a:graphic>
          </wp:inline>
        </w:drawing>
      </w:r>
      <w:r>
        <w:rPr>
          <w:sz w:val="22"/>
        </w:rPr>
        <w:t xml:space="preserve">                   </w:t>
      </w:r>
      <w:r>
        <w:rPr>
          <w:sz w:val="22"/>
        </w:rPr>
        <w:drawing>
          <wp:inline distT="0" distB="0" distL="0" distR="0" wp14:anchorId="25C93930" wp14:editId="0BFD5EE5">
            <wp:extent cx="3426063" cy="2569547"/>
            <wp:effectExtent l="9208" t="0" r="0" b="0"/>
            <wp:docPr id="750333502" name="Picture 34" descr="A person standing in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33502" name="Picture 34" descr="A person standing in a ten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437280" cy="2577960"/>
                    </a:xfrm>
                    <a:prstGeom prst="rect">
                      <a:avLst/>
                    </a:prstGeom>
                  </pic:spPr>
                </pic:pic>
              </a:graphicData>
            </a:graphic>
          </wp:inline>
        </w:drawing>
      </w:r>
    </w:p>
    <w:p w14:paraId="56DD05CE" w14:textId="58FCD9E6" w:rsidR="008E503B" w:rsidRPr="008E503B" w:rsidRDefault="008E503B" w:rsidP="00E425A2">
      <w:pPr>
        <w:pStyle w:val="ObjectAnchor"/>
        <w:rPr>
          <w:rFonts w:ascii="Arial" w:hAnsi="Arial" w:cs="Arial"/>
          <w:color w:val="222222"/>
          <w:sz w:val="18"/>
          <w:szCs w:val="18"/>
          <w:shd w:val="clear" w:color="auto" w:fill="FFFFFF"/>
        </w:rPr>
      </w:pPr>
      <w:r w:rsidRPr="008E503B">
        <w:rPr>
          <w:rFonts w:ascii="Arial" w:hAnsi="Arial" w:cs="Arial"/>
          <w:color w:val="222222"/>
          <w:sz w:val="18"/>
          <w:szCs w:val="18"/>
          <w:shd w:val="clear" w:color="auto" w:fill="FFFFFF"/>
        </w:rPr>
        <w:t>Adi and her award at the St. Jude awards banquet             Adi at St. Jude 5K walk.  Adi's 5K team is ESA – Salida</w:t>
      </w:r>
    </w:p>
    <w:p w14:paraId="6FE8E7D0" w14:textId="71B6B16A" w:rsidR="008E503B" w:rsidRPr="008E503B" w:rsidRDefault="008E503B" w:rsidP="00E425A2">
      <w:pPr>
        <w:pStyle w:val="ObjectAnchor"/>
        <w:rPr>
          <w:sz w:val="18"/>
          <w:szCs w:val="18"/>
        </w:rPr>
      </w:pPr>
      <w:r w:rsidRPr="008E503B">
        <w:rPr>
          <w:rFonts w:ascii="Arial" w:hAnsi="Arial" w:cs="Arial"/>
          <w:color w:val="222222"/>
          <w:sz w:val="18"/>
          <w:szCs w:val="18"/>
          <w:shd w:val="clear" w:color="auto" w:fill="FFFFFF"/>
        </w:rPr>
        <w:t xml:space="preserve">                                                                                                         and she was top fundraiser of 2025 5K walk                                                                                                      </w:t>
      </w:r>
      <w:r>
        <w:rPr>
          <w:rFonts w:ascii="Arial" w:hAnsi="Arial" w:cs="Arial"/>
          <w:color w:val="222222"/>
          <w:sz w:val="18"/>
          <w:szCs w:val="18"/>
          <w:shd w:val="clear" w:color="auto" w:fill="FFFFFF"/>
        </w:rPr>
        <w:t xml:space="preserve">                               </w:t>
      </w:r>
    </w:p>
    <w:p w14:paraId="2D460579" w14:textId="77777777" w:rsidR="008E503B" w:rsidRPr="008E503B" w:rsidRDefault="008E503B" w:rsidP="00E425A2">
      <w:pPr>
        <w:pStyle w:val="ObjectAnchor"/>
        <w:rPr>
          <w:sz w:val="20"/>
          <w:szCs w:val="20"/>
        </w:rPr>
      </w:pPr>
    </w:p>
    <w:p w14:paraId="04E9BBD9" w14:textId="77777777" w:rsidR="008E503B" w:rsidRDefault="008E503B" w:rsidP="00E425A2">
      <w:pPr>
        <w:pStyle w:val="ObjectAnchor"/>
        <w:rPr>
          <w:sz w:val="22"/>
        </w:rPr>
      </w:pPr>
    </w:p>
    <w:p w14:paraId="22237F75" w14:textId="77777777" w:rsidR="008E503B" w:rsidRDefault="008E503B" w:rsidP="00E425A2">
      <w:pPr>
        <w:pStyle w:val="ObjectAnchor"/>
        <w:rPr>
          <w:sz w:val="22"/>
        </w:rPr>
      </w:pPr>
    </w:p>
    <w:p w14:paraId="4B43393F" w14:textId="77777777" w:rsidR="002B6310" w:rsidRDefault="002B6310" w:rsidP="002B6310">
      <w:pPr>
        <w:pStyle w:val="ObjectAnchor"/>
        <w:rPr>
          <w:sz w:val="22"/>
        </w:rPr>
      </w:pPr>
    </w:p>
    <w:p w14:paraId="4A99331D" w14:textId="537E2B0E" w:rsidR="00E425A2" w:rsidRDefault="008E503B" w:rsidP="00F93070">
      <w:pPr>
        <w:pStyle w:val="ObjectAnchor"/>
        <w:rPr>
          <w:rFonts w:ascii="Broadway" w:hAnsi="Broadway"/>
          <w:sz w:val="40"/>
          <w:szCs w:val="40"/>
        </w:rPr>
      </w:pPr>
      <w:r>
        <w:rPr>
          <w:rFonts w:ascii="Broadway" w:hAnsi="Broadway"/>
          <w:sz w:val="40"/>
          <w:szCs w:val="40"/>
        </w:rPr>
        <w:t xml:space="preserve">      </w:t>
      </w:r>
      <w:r w:rsidR="00E425A2">
        <w:rPr>
          <w:rFonts w:ascii="Broadway" w:hAnsi="Broadway"/>
          <w:sz w:val="40"/>
          <w:szCs w:val="40"/>
        </w:rPr>
        <w:drawing>
          <wp:inline distT="0" distB="0" distL="0" distR="0" wp14:anchorId="0D5E5FD7" wp14:editId="257170B4">
            <wp:extent cx="5248275" cy="3936206"/>
            <wp:effectExtent l="0" t="0" r="0" b="7620"/>
            <wp:docPr id="2102784205" name="Picture 35"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84205" name="Picture 35" descr="A group of people sitting in chair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51579" cy="3938684"/>
                    </a:xfrm>
                    <a:prstGeom prst="rect">
                      <a:avLst/>
                    </a:prstGeom>
                  </pic:spPr>
                </pic:pic>
              </a:graphicData>
            </a:graphic>
          </wp:inline>
        </w:drawing>
      </w:r>
    </w:p>
    <w:p w14:paraId="368B8E00" w14:textId="7EC5474A" w:rsidR="00E425A2" w:rsidRDefault="008E503B" w:rsidP="00F93070">
      <w:pPr>
        <w:pStyle w:val="ObjectAnchor"/>
        <w:rPr>
          <w:rFonts w:ascii="Arial" w:hAnsi="Arial" w:cs="Arial"/>
          <w:color w:val="222222"/>
          <w:sz w:val="18"/>
          <w:szCs w:val="18"/>
          <w:shd w:val="clear" w:color="auto" w:fill="FFFFFF"/>
        </w:rPr>
      </w:pPr>
      <w:r>
        <w:rPr>
          <w:rFonts w:ascii="Arial" w:hAnsi="Arial" w:cs="Arial"/>
          <w:color w:val="222222"/>
          <w:sz w:val="18"/>
          <w:szCs w:val="18"/>
          <w:shd w:val="clear" w:color="auto" w:fill="FFFFFF"/>
        </w:rPr>
        <w:t xml:space="preserve">                                       </w:t>
      </w:r>
      <w:r w:rsidRPr="008E503B">
        <w:rPr>
          <w:rFonts w:ascii="Arial" w:hAnsi="Arial" w:cs="Arial"/>
          <w:color w:val="222222"/>
          <w:sz w:val="18"/>
          <w:szCs w:val="18"/>
          <w:shd w:val="clear" w:color="auto" w:fill="FFFFFF"/>
        </w:rPr>
        <w:t>Adi and Maddie (with St. Jude)  on the set of Great Day Colorado </w:t>
      </w:r>
    </w:p>
    <w:p w14:paraId="4087A834" w14:textId="77777777" w:rsidR="009E6F12" w:rsidRDefault="009E6F12" w:rsidP="00F93070">
      <w:pPr>
        <w:pStyle w:val="ObjectAnchor"/>
        <w:rPr>
          <w:rFonts w:ascii="Arial" w:hAnsi="Arial" w:cs="Arial"/>
          <w:color w:val="222222"/>
          <w:sz w:val="18"/>
          <w:szCs w:val="18"/>
          <w:shd w:val="clear" w:color="auto" w:fill="FFFFFF"/>
        </w:rPr>
      </w:pPr>
    </w:p>
    <w:p w14:paraId="28DC5284" w14:textId="77777777" w:rsidR="009E6F12" w:rsidRDefault="009E6F12" w:rsidP="00F93070">
      <w:pPr>
        <w:pStyle w:val="ObjectAnchor"/>
        <w:rPr>
          <w:rFonts w:ascii="Arial" w:hAnsi="Arial" w:cs="Arial"/>
          <w:color w:val="222222"/>
          <w:sz w:val="18"/>
          <w:szCs w:val="18"/>
          <w:shd w:val="clear" w:color="auto" w:fill="FFFFFF"/>
        </w:rPr>
      </w:pPr>
    </w:p>
    <w:p w14:paraId="2A2BC163" w14:textId="77777777" w:rsidR="009E6F12" w:rsidRDefault="009E6F12" w:rsidP="009E6F12">
      <w:pPr>
        <w:jc w:val="center"/>
        <w:rPr>
          <w:b/>
          <w:bCs/>
          <w:sz w:val="32"/>
          <w:szCs w:val="32"/>
        </w:rPr>
      </w:pPr>
    </w:p>
    <w:p w14:paraId="05FA426B" w14:textId="6BA6C41C" w:rsidR="009E6F12" w:rsidRPr="00140EAA" w:rsidRDefault="009E6F12" w:rsidP="009E6F12">
      <w:pPr>
        <w:jc w:val="center"/>
        <w:rPr>
          <w:b/>
          <w:bCs/>
          <w:sz w:val="32"/>
          <w:szCs w:val="32"/>
        </w:rPr>
      </w:pPr>
      <w:r>
        <w:rPr>
          <w:noProof/>
        </w:rPr>
        <w:drawing>
          <wp:anchor distT="0" distB="0" distL="114300" distR="114300" simplePos="0" relativeHeight="251676672" behindDoc="0" locked="0" layoutInCell="1" allowOverlap="1" wp14:anchorId="0D8D0BD1" wp14:editId="2025F8FA">
            <wp:simplePos x="0" y="0"/>
            <wp:positionH relativeFrom="column">
              <wp:posOffset>4282440</wp:posOffset>
            </wp:positionH>
            <wp:positionV relativeFrom="page">
              <wp:posOffset>975360</wp:posOffset>
            </wp:positionV>
            <wp:extent cx="1517904" cy="1133856"/>
            <wp:effectExtent l="114300" t="381000" r="139700" b="371475"/>
            <wp:wrapNone/>
            <wp:docPr id="2079040851" name="Picture 1" descr="A black umbrella with a spider web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40851" name="Picture 1" descr="A black umbrella with a spider web on it&#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rot="3226304">
                      <a:off x="0" y="0"/>
                      <a:ext cx="1517904" cy="1133856"/>
                    </a:xfrm>
                    <a:prstGeom prst="rect">
                      <a:avLst/>
                    </a:prstGeom>
                  </pic:spPr>
                </pic:pic>
              </a:graphicData>
            </a:graphic>
            <wp14:sizeRelH relativeFrom="margin">
              <wp14:pctWidth>0</wp14:pctWidth>
            </wp14:sizeRelH>
            <wp14:sizeRelV relativeFrom="margin">
              <wp14:pctHeight>0</wp14:pctHeight>
            </wp14:sizeRelV>
          </wp:anchor>
        </w:drawing>
      </w:r>
      <w:r w:rsidRPr="00140EAA">
        <w:rPr>
          <w:b/>
          <w:bCs/>
          <w:sz w:val="32"/>
          <w:szCs w:val="32"/>
        </w:rPr>
        <w:t>Colorado Web Team</w:t>
      </w:r>
    </w:p>
    <w:p w14:paraId="6CD2C362" w14:textId="77777777" w:rsidR="009E6F12" w:rsidRDefault="009E6F12" w:rsidP="009E6F12">
      <w:pPr>
        <w:jc w:val="center"/>
        <w:rPr>
          <w:color w:val="0070C0"/>
          <w:sz w:val="28"/>
          <w:szCs w:val="28"/>
        </w:rPr>
      </w:pPr>
      <w:r w:rsidRPr="000613AB">
        <w:rPr>
          <w:color w:val="0070C0"/>
          <w:sz w:val="28"/>
          <w:szCs w:val="28"/>
        </w:rPr>
        <w:t>esacolorado.org</w:t>
      </w:r>
    </w:p>
    <w:p w14:paraId="6C9E6F80" w14:textId="77777777" w:rsidR="009E6F12" w:rsidRPr="00537F4E" w:rsidRDefault="009E6F12" w:rsidP="009E6F12">
      <w:pPr>
        <w:rPr>
          <w:i/>
          <w:iCs/>
        </w:rPr>
      </w:pPr>
      <w:r>
        <w:rPr>
          <w:color w:val="0070C0"/>
          <w:sz w:val="28"/>
          <w:szCs w:val="28"/>
        </w:rPr>
        <w:t xml:space="preserve">                                                                        </w:t>
      </w:r>
    </w:p>
    <w:p w14:paraId="152866BB" w14:textId="77777777" w:rsidR="009E6F12" w:rsidRPr="00537F4E" w:rsidRDefault="009E6F12" w:rsidP="009E6F12">
      <w:pPr>
        <w:ind w:left="720"/>
        <w:rPr>
          <w:i/>
          <w:iCs/>
        </w:rPr>
      </w:pPr>
      <w:proofErr w:type="gramStart"/>
      <w:r>
        <w:rPr>
          <w:i/>
          <w:iCs/>
        </w:rPr>
        <w:t xml:space="preserve">Hear </w:t>
      </w:r>
      <w:r w:rsidRPr="00537F4E">
        <w:rPr>
          <w:i/>
          <w:iCs/>
        </w:rPr>
        <w:t xml:space="preserve"> ye</w:t>
      </w:r>
      <w:proofErr w:type="gramEnd"/>
      <w:r w:rsidRPr="00537F4E">
        <w:rPr>
          <w:i/>
          <w:iCs/>
        </w:rPr>
        <w:t xml:space="preserve">, </w:t>
      </w:r>
      <w:proofErr w:type="gramStart"/>
      <w:r w:rsidRPr="00537F4E">
        <w:rPr>
          <w:i/>
          <w:iCs/>
        </w:rPr>
        <w:t>Hear</w:t>
      </w:r>
      <w:proofErr w:type="gramEnd"/>
      <w:r w:rsidRPr="00537F4E">
        <w:rPr>
          <w:i/>
          <w:iCs/>
        </w:rPr>
        <w:t xml:space="preserve"> ye, Hear ye!</w:t>
      </w:r>
    </w:p>
    <w:p w14:paraId="49F9D6B2" w14:textId="77777777" w:rsidR="009E6F12" w:rsidRPr="00537F4E" w:rsidRDefault="009E6F12" w:rsidP="009E6F12">
      <w:pPr>
        <w:ind w:left="720"/>
        <w:rPr>
          <w:i/>
          <w:iCs/>
        </w:rPr>
      </w:pPr>
      <w:r w:rsidRPr="00537F4E">
        <w:rPr>
          <w:i/>
          <w:iCs/>
        </w:rPr>
        <w:t xml:space="preserve">Gather around and you shall hear </w:t>
      </w:r>
    </w:p>
    <w:p w14:paraId="10AE3E70" w14:textId="77777777" w:rsidR="009E6F12" w:rsidRPr="00537F4E" w:rsidRDefault="009E6F12" w:rsidP="009E6F12">
      <w:pPr>
        <w:ind w:left="720"/>
        <w:rPr>
          <w:i/>
          <w:iCs/>
        </w:rPr>
      </w:pPr>
      <w:r w:rsidRPr="00537F4E">
        <w:rPr>
          <w:i/>
          <w:iCs/>
        </w:rPr>
        <w:t>Of the 25 years</w:t>
      </w:r>
    </w:p>
    <w:p w14:paraId="079E0504" w14:textId="77777777" w:rsidR="009E6F12" w:rsidRPr="00537F4E" w:rsidRDefault="009E6F12" w:rsidP="009E6F12">
      <w:pPr>
        <w:ind w:left="720"/>
        <w:rPr>
          <w:i/>
          <w:iCs/>
        </w:rPr>
      </w:pPr>
      <w:r w:rsidRPr="00537F4E">
        <w:rPr>
          <w:i/>
          <w:iCs/>
        </w:rPr>
        <w:t xml:space="preserve">Of our </w:t>
      </w:r>
      <w:proofErr w:type="gramStart"/>
      <w:r w:rsidRPr="00537F4E">
        <w:rPr>
          <w:i/>
          <w:iCs/>
        </w:rPr>
        <w:t>Website</w:t>
      </w:r>
      <w:proofErr w:type="gramEnd"/>
      <w:r w:rsidRPr="00537F4E">
        <w:rPr>
          <w:i/>
          <w:iCs/>
        </w:rPr>
        <w:t xml:space="preserve"> dear</w:t>
      </w:r>
    </w:p>
    <w:p w14:paraId="54331204" w14:textId="77777777" w:rsidR="009E6F12" w:rsidRDefault="009E6F12" w:rsidP="009E6F12">
      <w:r w:rsidRPr="00537F4E">
        <w:rPr>
          <w:i/>
          <w:iCs/>
        </w:rPr>
        <w:t>Co</w:t>
      </w:r>
      <w:r>
        <w:t xml:space="preserve">lorado State Council Web was approved by its membership in the Spring of 2001and launched in a very simplistic form that fall.  </w:t>
      </w:r>
      <w:r w:rsidRPr="00F4215E">
        <w:rPr>
          <w:rFonts w:ascii="Aptos" w:hAnsi="Aptos"/>
          <w:color w:val="000000"/>
        </w:rPr>
        <w:t xml:space="preserve">Each year, expansions provided </w:t>
      </w:r>
      <w:proofErr w:type="gramStart"/>
      <w:r>
        <w:rPr>
          <w:rFonts w:ascii="Aptos" w:hAnsi="Aptos"/>
          <w:color w:val="000000"/>
        </w:rPr>
        <w:t>more and more</w:t>
      </w:r>
      <w:proofErr w:type="gramEnd"/>
      <w:r>
        <w:rPr>
          <w:rFonts w:ascii="Aptos" w:hAnsi="Aptos"/>
          <w:color w:val="000000"/>
        </w:rPr>
        <w:t xml:space="preserve"> additional</w:t>
      </w:r>
      <w:r w:rsidRPr="00F4215E">
        <w:rPr>
          <w:rFonts w:ascii="Aptos" w:hAnsi="Aptos"/>
          <w:color w:val="000000"/>
        </w:rPr>
        <w:t xml:space="preserve"> information and resources for members.</w:t>
      </w:r>
    </w:p>
    <w:p w14:paraId="4646F9B2" w14:textId="77777777" w:rsidR="009E6F12" w:rsidRDefault="009E6F12" w:rsidP="009E6F12">
      <w:r>
        <w:t>Today this website offers:</w:t>
      </w:r>
    </w:p>
    <w:tbl>
      <w:tblPr>
        <w:tblStyle w:val="TableGrid"/>
        <w:tblW w:w="0" w:type="auto"/>
        <w:tblLook w:val="04A0" w:firstRow="1" w:lastRow="0" w:firstColumn="1" w:lastColumn="0" w:noHBand="0" w:noVBand="1"/>
      </w:tblPr>
      <w:tblGrid>
        <w:gridCol w:w="4788"/>
        <w:gridCol w:w="4788"/>
      </w:tblGrid>
      <w:tr w:rsidR="009E6F12" w14:paraId="5F5534A2" w14:textId="77777777" w:rsidTr="00DC3422">
        <w:tc>
          <w:tcPr>
            <w:tcW w:w="4788" w:type="dxa"/>
          </w:tcPr>
          <w:p w14:paraId="2BE5FE21" w14:textId="77777777" w:rsidR="009E6F12" w:rsidRDefault="009E6F12" w:rsidP="009E6F12">
            <w:pPr>
              <w:pStyle w:val="ListParagraph"/>
              <w:numPr>
                <w:ilvl w:val="0"/>
                <w:numId w:val="4"/>
              </w:numPr>
              <w:spacing w:after="0" w:line="240" w:lineRule="auto"/>
            </w:pPr>
            <w:r>
              <w:t>12 main pages</w:t>
            </w:r>
          </w:p>
          <w:p w14:paraId="3152F103" w14:textId="77777777" w:rsidR="009E6F12" w:rsidRDefault="009E6F12" w:rsidP="009E6F12">
            <w:pPr>
              <w:pStyle w:val="ListParagraph"/>
              <w:numPr>
                <w:ilvl w:val="0"/>
                <w:numId w:val="4"/>
              </w:numPr>
              <w:spacing w:after="0" w:line="240" w:lineRule="auto"/>
            </w:pPr>
            <w:r>
              <w:t>Events Calendar</w:t>
            </w:r>
          </w:p>
          <w:p w14:paraId="55F4BC55" w14:textId="77777777" w:rsidR="009E6F12" w:rsidRDefault="009E6F12" w:rsidP="009E6F12">
            <w:pPr>
              <w:pStyle w:val="ListParagraph"/>
              <w:numPr>
                <w:ilvl w:val="0"/>
                <w:numId w:val="4"/>
              </w:numPr>
              <w:spacing w:after="0" w:line="240" w:lineRule="auto"/>
            </w:pPr>
            <w:r>
              <w:t>17 Colorado specific forms</w:t>
            </w:r>
          </w:p>
          <w:p w14:paraId="28E9E438" w14:textId="77777777" w:rsidR="009E6F12" w:rsidRDefault="009E6F12" w:rsidP="009E6F12">
            <w:pPr>
              <w:pStyle w:val="ListParagraph"/>
              <w:numPr>
                <w:ilvl w:val="0"/>
                <w:numId w:val="4"/>
              </w:numPr>
              <w:spacing w:after="0" w:line="240" w:lineRule="auto"/>
            </w:pPr>
            <w:r>
              <w:t>43 guidelines</w:t>
            </w:r>
          </w:p>
          <w:p w14:paraId="2FE4FBEE" w14:textId="77777777" w:rsidR="009E6F12" w:rsidRDefault="009E6F12" w:rsidP="009E6F12">
            <w:pPr>
              <w:pStyle w:val="ListParagraph"/>
              <w:numPr>
                <w:ilvl w:val="0"/>
                <w:numId w:val="4"/>
              </w:numPr>
              <w:spacing w:after="0" w:line="240" w:lineRule="auto"/>
            </w:pPr>
            <w:r>
              <w:t>2025-26 yearbook</w:t>
            </w:r>
          </w:p>
          <w:p w14:paraId="7EA1AD27" w14:textId="77777777" w:rsidR="009E6F12" w:rsidRDefault="009E6F12" w:rsidP="00DC3422"/>
        </w:tc>
        <w:tc>
          <w:tcPr>
            <w:tcW w:w="4788" w:type="dxa"/>
          </w:tcPr>
          <w:p w14:paraId="1B7CAD40" w14:textId="77777777" w:rsidR="009E6F12" w:rsidRDefault="009E6F12" w:rsidP="009E6F12">
            <w:pPr>
              <w:pStyle w:val="ListParagraph"/>
              <w:numPr>
                <w:ilvl w:val="0"/>
                <w:numId w:val="4"/>
              </w:numPr>
              <w:spacing w:after="0" w:line="240" w:lineRule="auto"/>
            </w:pPr>
            <w:r>
              <w:t>Bylaws &amp; Standing Rules</w:t>
            </w:r>
          </w:p>
          <w:p w14:paraId="190F424D" w14:textId="77777777" w:rsidR="009E6F12" w:rsidRDefault="009E6F12" w:rsidP="009E6F12">
            <w:pPr>
              <w:pStyle w:val="ListParagraph"/>
              <w:numPr>
                <w:ilvl w:val="0"/>
                <w:numId w:val="4"/>
              </w:numPr>
              <w:spacing w:after="0" w:line="240" w:lineRule="auto"/>
            </w:pPr>
            <w:r>
              <w:t>5 years of Golden Lamp issues</w:t>
            </w:r>
          </w:p>
          <w:p w14:paraId="796F3379" w14:textId="77777777" w:rsidR="009E6F12" w:rsidRDefault="009E6F12" w:rsidP="009E6F12">
            <w:pPr>
              <w:pStyle w:val="ListParagraph"/>
              <w:numPr>
                <w:ilvl w:val="0"/>
                <w:numId w:val="4"/>
              </w:numPr>
              <w:spacing w:after="0" w:line="240" w:lineRule="auto"/>
            </w:pPr>
            <w:r>
              <w:t>History page</w:t>
            </w:r>
          </w:p>
          <w:p w14:paraId="3A16AF4E" w14:textId="77777777" w:rsidR="009E6F12" w:rsidRDefault="009E6F12" w:rsidP="009E6F12">
            <w:pPr>
              <w:pStyle w:val="ListParagraph"/>
              <w:numPr>
                <w:ilvl w:val="1"/>
                <w:numId w:val="4"/>
              </w:numPr>
              <w:spacing w:after="0" w:line="240" w:lineRule="auto"/>
            </w:pPr>
            <w:r>
              <w:t>Award winners</w:t>
            </w:r>
          </w:p>
          <w:p w14:paraId="1350110A" w14:textId="77777777" w:rsidR="009E6F12" w:rsidRDefault="009E6F12" w:rsidP="009E6F12">
            <w:pPr>
              <w:pStyle w:val="ListParagraph"/>
              <w:numPr>
                <w:ilvl w:val="1"/>
                <w:numId w:val="4"/>
              </w:numPr>
              <w:spacing w:after="0" w:line="240" w:lineRule="auto"/>
            </w:pPr>
            <w:r>
              <w:t>Past CSC presidents</w:t>
            </w:r>
          </w:p>
          <w:p w14:paraId="01AA6DF9" w14:textId="77777777" w:rsidR="009E6F12" w:rsidRDefault="009E6F12" w:rsidP="009E6F12">
            <w:pPr>
              <w:pStyle w:val="ListParagraph"/>
              <w:numPr>
                <w:ilvl w:val="0"/>
                <w:numId w:val="4"/>
              </w:numPr>
              <w:spacing w:after="0" w:line="240" w:lineRule="auto"/>
            </w:pPr>
            <w:r>
              <w:t>. . . and lots more.</w:t>
            </w:r>
          </w:p>
          <w:p w14:paraId="0249ABEC" w14:textId="77777777" w:rsidR="009E6F12" w:rsidRDefault="009E6F12" w:rsidP="00DC3422"/>
        </w:tc>
      </w:tr>
    </w:tbl>
    <w:p w14:paraId="62D108A8" w14:textId="77777777" w:rsidR="009E6F12" w:rsidRDefault="009E6F12" w:rsidP="009E6F12"/>
    <w:p w14:paraId="0845F71E" w14:textId="77777777" w:rsidR="009E6F12" w:rsidRDefault="009E6F12" w:rsidP="009E6F12">
      <w:r>
        <w:t>At this year’s Fall Fest, members agreed that this website provides a valuable service for the Colorado State Council.  The CSC website will continue to offer updates, materials, and information.</w:t>
      </w:r>
    </w:p>
    <w:p w14:paraId="7F25E474" w14:textId="77777777" w:rsidR="009E6F12" w:rsidRDefault="009E6F12" w:rsidP="009E6F12">
      <w:r>
        <w:t>The CSC Zoom account was also discussed.  While this account originally began during COVID, it remains a very useful device.  A committee has been formed to see how this account can be used even more advantageously.</w:t>
      </w:r>
    </w:p>
    <w:p w14:paraId="6BBA3CEF" w14:textId="77777777" w:rsidR="009E6F12" w:rsidRDefault="009E6F12" w:rsidP="009E6F12">
      <w:r>
        <w:t>Thanks to all who continue to make these tools successful.</w:t>
      </w:r>
    </w:p>
    <w:p w14:paraId="62C09455" w14:textId="77777777" w:rsidR="009E6F12" w:rsidRDefault="009E6F12" w:rsidP="009E6F12">
      <w:r>
        <w:rPr>
          <w:noProof/>
        </w:rPr>
        <w:drawing>
          <wp:anchor distT="0" distB="0" distL="114300" distR="114300" simplePos="0" relativeHeight="251675648" behindDoc="1" locked="0" layoutInCell="1" allowOverlap="1" wp14:anchorId="7BDA3EEA" wp14:editId="7EAC9D33">
            <wp:simplePos x="0" y="0"/>
            <wp:positionH relativeFrom="column">
              <wp:posOffset>2667000</wp:posOffset>
            </wp:positionH>
            <wp:positionV relativeFrom="page">
              <wp:posOffset>7391400</wp:posOffset>
            </wp:positionV>
            <wp:extent cx="685800" cy="685800"/>
            <wp:effectExtent l="0" t="0" r="0" b="0"/>
            <wp:wrapTight wrapText="bothSides">
              <wp:wrapPolygon edited="0">
                <wp:start x="0" y="0"/>
                <wp:lineTo x="0" y="21000"/>
                <wp:lineTo x="21000" y="21000"/>
                <wp:lineTo x="21000" y="0"/>
                <wp:lineTo x="0" y="0"/>
              </wp:wrapPolygon>
            </wp:wrapTight>
            <wp:docPr id="1461790286"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90286" name="Picture 1" descr="A qr code on a white backgroun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anchor>
        </w:drawing>
      </w:r>
      <w:r>
        <w:t>Mahalo,</w:t>
      </w:r>
    </w:p>
    <w:p w14:paraId="1107764B" w14:textId="77777777" w:rsidR="009E6F12" w:rsidRDefault="009E6F12" w:rsidP="009E6F12">
      <w:r>
        <w:t>The CSC Web Team</w:t>
      </w:r>
    </w:p>
    <w:p w14:paraId="6651E6EC" w14:textId="77777777" w:rsidR="009E6F12" w:rsidRDefault="009E6F12" w:rsidP="009E6F12">
      <w:r>
        <w:t>Bonnie &amp; Candie</w:t>
      </w:r>
    </w:p>
    <w:p w14:paraId="6F14D71B" w14:textId="77777777" w:rsidR="009E6F12" w:rsidRDefault="009E6F12" w:rsidP="009E6F12"/>
    <w:p w14:paraId="3780D2CB" w14:textId="77777777" w:rsidR="009E6F12" w:rsidRPr="008E503B" w:rsidRDefault="009E6F12" w:rsidP="00F93070">
      <w:pPr>
        <w:pStyle w:val="ObjectAnchor"/>
        <w:rPr>
          <w:rFonts w:ascii="Broadway" w:hAnsi="Broadway"/>
          <w:sz w:val="18"/>
          <w:szCs w:val="18"/>
        </w:rPr>
      </w:pPr>
    </w:p>
    <w:p w14:paraId="038BC8AF" w14:textId="724AB195" w:rsidR="00F93070" w:rsidRPr="00CE5166" w:rsidRDefault="00681207" w:rsidP="00F93070">
      <w:pPr>
        <w:pStyle w:val="ObjectAnchor"/>
        <w:rPr>
          <w:rFonts w:ascii="Broadway" w:hAnsi="Broadway"/>
          <w:sz w:val="36"/>
          <w:szCs w:val="36"/>
        </w:rPr>
      </w:pPr>
      <w:r>
        <w:rPr>
          <w:rFonts w:ascii="Broadway" w:hAnsi="Broadway"/>
          <w:sz w:val="40"/>
          <w:szCs w:val="40"/>
        </w:rPr>
        <w:lastRenderedPageBreak/>
        <w:t>C</w:t>
      </w:r>
      <w:r w:rsidR="00F93070" w:rsidRPr="00070465">
        <w:rPr>
          <w:rFonts w:ascii="Broadway" w:hAnsi="Broadway"/>
          <w:sz w:val="40"/>
          <w:szCs w:val="40"/>
        </w:rPr>
        <w:t>hapter Report</w:t>
      </w:r>
      <w:r w:rsidR="00F93070" w:rsidRPr="00CE5166">
        <w:rPr>
          <w:rFonts w:ascii="Broadway" w:hAnsi="Broadway"/>
          <w:sz w:val="36"/>
          <w:szCs w:val="36"/>
        </w:rPr>
        <w:t xml:space="preserve">   </w:t>
      </w:r>
      <w:r w:rsidR="00F93070">
        <w:rPr>
          <w:rFonts w:ascii="Broadway" w:hAnsi="Broadway"/>
          <w:sz w:val="36"/>
          <w:szCs w:val="36"/>
        </w:rPr>
        <w:t xml:space="preserve">   </w:t>
      </w:r>
      <w:r w:rsidR="00F93070">
        <w:drawing>
          <wp:inline distT="0" distB="0" distL="0" distR="0" wp14:anchorId="249E8A90" wp14:editId="7136777F">
            <wp:extent cx="971550" cy="923925"/>
            <wp:effectExtent l="0" t="0" r="0" b="9525"/>
            <wp:docPr id="1757920224" name="Picture 1757920224"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sidR="00F93070">
        <w:rPr>
          <w:rFonts w:ascii="Broadway" w:hAnsi="Broadway"/>
          <w:sz w:val="36"/>
          <w:szCs w:val="36"/>
        </w:rPr>
        <w:t xml:space="preserve">  </w:t>
      </w:r>
      <w:r w:rsidR="00F93070" w:rsidRPr="00CE5166">
        <w:rPr>
          <w:rFonts w:ascii="Broadway" w:hAnsi="Broadway"/>
          <w:sz w:val="36"/>
          <w:szCs w:val="36"/>
        </w:rPr>
        <w:t xml:space="preserve">  </w:t>
      </w:r>
      <w:r w:rsidR="00F93070">
        <w:rPr>
          <w:rFonts w:ascii="Broadway" w:hAnsi="Broadway"/>
          <w:sz w:val="40"/>
          <w:szCs w:val="40"/>
        </w:rPr>
        <w:t>Kappa Iota #5442</w:t>
      </w:r>
    </w:p>
    <w:p w14:paraId="45A1B153" w14:textId="77777777" w:rsidR="00F93070" w:rsidRDefault="00F93070"/>
    <w:p w14:paraId="11DEAB5E" w14:textId="77777777" w:rsidR="00F93070" w:rsidRDefault="00C97754" w:rsidP="00F93070">
      <w:pPr>
        <w:pStyle w:val="NoSpacing"/>
      </w:pPr>
      <w:r>
        <w:t xml:space="preserve">  </w:t>
      </w:r>
      <w:r w:rsidR="00EC506E">
        <w:rPr>
          <w:noProof/>
        </w:rPr>
        <w:drawing>
          <wp:anchor distT="0" distB="0" distL="114300" distR="114300" simplePos="0" relativeHeight="251665408" behindDoc="0" locked="0" layoutInCell="1" allowOverlap="0" wp14:anchorId="3921FEC9" wp14:editId="68382681">
            <wp:simplePos x="0" y="0"/>
            <wp:positionH relativeFrom="column">
              <wp:posOffset>144780</wp:posOffset>
            </wp:positionH>
            <wp:positionV relativeFrom="paragraph">
              <wp:posOffset>-120718</wp:posOffset>
            </wp:positionV>
            <wp:extent cx="1508760" cy="1403604"/>
            <wp:effectExtent l="0" t="0" r="0" b="0"/>
            <wp:wrapSquare wrapText="bothSides"/>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42"/>
                    <a:stretch>
                      <a:fillRect/>
                    </a:stretch>
                  </pic:blipFill>
                  <pic:spPr>
                    <a:xfrm>
                      <a:off x="0" y="0"/>
                      <a:ext cx="1508760" cy="1403604"/>
                    </a:xfrm>
                    <a:prstGeom prst="rect">
                      <a:avLst/>
                    </a:prstGeom>
                  </pic:spPr>
                </pic:pic>
              </a:graphicData>
            </a:graphic>
          </wp:anchor>
        </w:drawing>
      </w:r>
      <w:r w:rsidR="00EC506E">
        <w:t>Hello Colorado ESA!!!!</w:t>
      </w:r>
    </w:p>
    <w:p w14:paraId="29875666" w14:textId="77777777" w:rsidR="00F93070" w:rsidRDefault="00EC506E" w:rsidP="00F93070">
      <w:pPr>
        <w:pStyle w:val="NoSpacing"/>
      </w:pPr>
      <w:proofErr w:type="gramStart"/>
      <w:r>
        <w:t>Coming up</w:t>
      </w:r>
      <w:proofErr w:type="gramEnd"/>
      <w:r>
        <w:t xml:space="preserve"> on one of my favorite Holidays!!!! Already got </w:t>
      </w:r>
      <w:proofErr w:type="gramStart"/>
      <w:r>
        <w:t>the scary</w:t>
      </w:r>
      <w:proofErr w:type="gramEnd"/>
      <w:r>
        <w:t xml:space="preserve"> movies downloading!</w:t>
      </w:r>
    </w:p>
    <w:p w14:paraId="79549A1F" w14:textId="6652A196" w:rsidR="00EC506E" w:rsidRDefault="00EC506E" w:rsidP="00F93070">
      <w:pPr>
        <w:pStyle w:val="NoSpacing"/>
      </w:pPr>
      <w:r>
        <w:t xml:space="preserve">Both members of Kappa Iota attended the Fall Fling in Salida and what a wonderful time it was!! We didn’t get in till 7 PM, always holdups, but we made it and BLESS Alpha Omicron for keeping dinner </w:t>
      </w:r>
      <w:proofErr w:type="gramStart"/>
      <w:r>
        <w:t xml:space="preserve">out, </w:t>
      </w:r>
      <w:proofErr w:type="spellStart"/>
      <w:r w:rsidR="009C37AE">
        <w:t>‘</w:t>
      </w:r>
      <w:r>
        <w:t>cause</w:t>
      </w:r>
      <w:proofErr w:type="spellEnd"/>
      <w:proofErr w:type="gramEnd"/>
      <w:r>
        <w:t xml:space="preserve"> we were STARVING when we finally got there!</w:t>
      </w:r>
      <w:r>
        <w:tab/>
        <w:t>What a remarkable meal those ladies do!</w:t>
      </w:r>
      <w:r>
        <w:tab/>
        <w:t>YUMMY SALADS AND DESSERTS!</w:t>
      </w:r>
    </w:p>
    <w:p w14:paraId="3DA99E48" w14:textId="754AFB73" w:rsidR="00EC506E" w:rsidRDefault="00EC506E">
      <w:pPr>
        <w:ind w:left="-5"/>
      </w:pPr>
      <w:r>
        <w:t>We were treated to a demonstration on the fine art of making SANGRIA from Past State President, Karen Addison, and sample(s) of that demonstration!!</w:t>
      </w:r>
      <w:r>
        <w:tab/>
        <w:t>WEE HAW!</w:t>
      </w:r>
      <w:r w:rsidR="00F93070">
        <w:t xml:space="preserve"> </w:t>
      </w:r>
      <w:proofErr w:type="gramStart"/>
      <w:r>
        <w:t>Was</w:t>
      </w:r>
      <w:proofErr w:type="gramEnd"/>
      <w:r>
        <w:t xml:space="preserve"> a great way to kick off Kappa Iota’s Bunco (with a twist) party! Not going to tell </w:t>
      </w:r>
      <w:proofErr w:type="spellStart"/>
      <w:r>
        <w:t>ya</w:t>
      </w:r>
      <w:proofErr w:type="spellEnd"/>
      <w:r>
        <w:t xml:space="preserve"> what the “twist” was!</w:t>
      </w:r>
      <w:r w:rsidR="00F93070">
        <w:t xml:space="preserve"> </w:t>
      </w:r>
      <w:r>
        <w:t xml:space="preserve">Ya </w:t>
      </w:r>
      <w:proofErr w:type="spellStart"/>
      <w:r>
        <w:t>gotta</w:t>
      </w:r>
      <w:proofErr w:type="spellEnd"/>
      <w:r>
        <w:t xml:space="preserve"> come to the Bunco to get the whole “experience”!!!</w:t>
      </w:r>
      <w:r>
        <w:tab/>
        <w:t>But FOR SURE, there were lots of laughs and giggles!</w:t>
      </w:r>
    </w:p>
    <w:p w14:paraId="2F2A1649" w14:textId="77777777" w:rsidR="00EC506E" w:rsidRDefault="00EC506E">
      <w:pPr>
        <w:spacing w:after="80"/>
        <w:ind w:left="204"/>
      </w:pPr>
      <w:r>
        <w:rPr>
          <w:rFonts w:ascii="Calibri" w:eastAsia="Calibri" w:hAnsi="Calibri" w:cs="Calibri"/>
          <w:noProof/>
        </w:rPr>
        <mc:AlternateContent>
          <mc:Choice Requires="wpg">
            <w:drawing>
              <wp:inline distT="0" distB="0" distL="0" distR="0" wp14:anchorId="4D2A19A0" wp14:editId="6325E524">
                <wp:extent cx="5882640" cy="1490472"/>
                <wp:effectExtent l="0" t="0" r="0" b="0"/>
                <wp:docPr id="3146" name="Group 3146"/>
                <wp:cNvGraphicFramePr/>
                <a:graphic xmlns:a="http://schemas.openxmlformats.org/drawingml/2006/main">
                  <a:graphicData uri="http://schemas.microsoft.com/office/word/2010/wordprocessingGroup">
                    <wpg:wgp>
                      <wpg:cNvGrpSpPr/>
                      <wpg:grpSpPr>
                        <a:xfrm>
                          <a:off x="0" y="0"/>
                          <a:ext cx="5882640" cy="1490472"/>
                          <a:chOff x="0" y="0"/>
                          <a:chExt cx="5882640" cy="1490472"/>
                        </a:xfrm>
                      </wpg:grpSpPr>
                      <pic:pic xmlns:pic="http://schemas.openxmlformats.org/drawingml/2006/picture">
                        <pic:nvPicPr>
                          <pic:cNvPr id="265" name="Picture 265"/>
                          <pic:cNvPicPr/>
                        </pic:nvPicPr>
                        <pic:blipFill>
                          <a:blip r:embed="rId43"/>
                          <a:stretch>
                            <a:fillRect/>
                          </a:stretch>
                        </pic:blipFill>
                        <pic:spPr>
                          <a:xfrm>
                            <a:off x="2203704" y="0"/>
                            <a:ext cx="1892808" cy="1424940"/>
                          </a:xfrm>
                          <a:prstGeom prst="rect">
                            <a:avLst/>
                          </a:prstGeom>
                        </pic:spPr>
                      </pic:pic>
                      <pic:pic xmlns:pic="http://schemas.openxmlformats.org/drawingml/2006/picture">
                        <pic:nvPicPr>
                          <pic:cNvPr id="267" name="Picture 267"/>
                          <pic:cNvPicPr/>
                        </pic:nvPicPr>
                        <pic:blipFill>
                          <a:blip r:embed="rId44"/>
                          <a:stretch>
                            <a:fillRect/>
                          </a:stretch>
                        </pic:blipFill>
                        <pic:spPr>
                          <a:xfrm>
                            <a:off x="0" y="121920"/>
                            <a:ext cx="1967484" cy="1368552"/>
                          </a:xfrm>
                          <a:prstGeom prst="rect">
                            <a:avLst/>
                          </a:prstGeom>
                        </pic:spPr>
                      </pic:pic>
                      <pic:pic xmlns:pic="http://schemas.openxmlformats.org/drawingml/2006/picture">
                        <pic:nvPicPr>
                          <pic:cNvPr id="273" name="Picture 273"/>
                          <pic:cNvPicPr/>
                        </pic:nvPicPr>
                        <pic:blipFill>
                          <a:blip r:embed="rId45"/>
                          <a:stretch>
                            <a:fillRect/>
                          </a:stretch>
                        </pic:blipFill>
                        <pic:spPr>
                          <a:xfrm>
                            <a:off x="4602480" y="248412"/>
                            <a:ext cx="1280160" cy="1104900"/>
                          </a:xfrm>
                          <a:prstGeom prst="rect">
                            <a:avLst/>
                          </a:prstGeom>
                        </pic:spPr>
                      </pic:pic>
                    </wpg:wgp>
                  </a:graphicData>
                </a:graphic>
              </wp:inline>
            </w:drawing>
          </mc:Choice>
          <mc:Fallback>
            <w:pict>
              <v:group w14:anchorId="6EED1D99" id="Group 3146" o:spid="_x0000_s1026" style="width:463.2pt;height:117.35pt;mso-position-horizontal-relative:char;mso-position-vertical-relative:line" coordsize="58826,149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5" o:spid="_x0000_s1027" type="#_x0000_t75" style="position:absolute;left:22037;width:18928;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">
                  <v:imagedata r:id="rId46" o:title=""/>
                </v:shape>
                <v:shape id="Picture 267" o:spid="_x0000_s1028" type="#_x0000_t75" style="position:absolute;top:1219;width:19674;height:1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">
                  <v:imagedata r:id="rId47" o:title=""/>
                </v:shape>
                <v:shape id="Picture 273" o:spid="_x0000_s1029" type="#_x0000_t75" style="position:absolute;left:46024;top:2484;width:12802;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">
                  <v:imagedata r:id="rId48" o:title=""/>
                </v:shape>
                <w10:anchorlock/>
              </v:group>
            </w:pict>
          </mc:Fallback>
        </mc:AlternateContent>
      </w:r>
    </w:p>
    <w:p w14:paraId="7CA5B819" w14:textId="77777777" w:rsidR="00EC506E" w:rsidRDefault="00EC506E">
      <w:pPr>
        <w:spacing w:after="112"/>
        <w:ind w:left="-5"/>
      </w:pPr>
      <w:r>
        <w:t>MOST BUNCOS!!</w:t>
      </w:r>
      <w:r>
        <w:tab/>
        <w:t>Had a tie, so we gave them the option of doing a ROLL OFF, or SPLITING the CASH PRIZE!</w:t>
      </w:r>
      <w:r>
        <w:tab/>
        <w:t>They chose to split the money with each receiving $37+!</w:t>
      </w:r>
    </w:p>
    <w:p w14:paraId="7C947F27" w14:textId="77777777" w:rsidR="00EC506E" w:rsidRDefault="00EC506E">
      <w:pPr>
        <w:tabs>
          <w:tab w:val="center" w:pos="5905"/>
        </w:tabs>
        <w:spacing w:after="153"/>
        <w:ind w:left="-15"/>
      </w:pPr>
      <w:r>
        <w:t>They were Pam McGee and Ginger Dodge!</w:t>
      </w:r>
      <w:r>
        <w:tab/>
      </w:r>
      <w:r>
        <w:rPr>
          <w:noProof/>
        </w:rPr>
        <w:drawing>
          <wp:inline distT="0" distB="0" distL="0" distR="0" wp14:anchorId="3FD48400" wp14:editId="56D8B962">
            <wp:extent cx="1342644" cy="1301496"/>
            <wp:effectExtent l="0" t="0" r="0" b="0"/>
            <wp:docPr id="269" name="Pictu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49"/>
                    <a:stretch>
                      <a:fillRect/>
                    </a:stretch>
                  </pic:blipFill>
                  <pic:spPr>
                    <a:xfrm>
                      <a:off x="0" y="0"/>
                      <a:ext cx="1342644" cy="1301496"/>
                    </a:xfrm>
                    <a:prstGeom prst="rect">
                      <a:avLst/>
                    </a:prstGeom>
                  </pic:spPr>
                </pic:pic>
              </a:graphicData>
            </a:graphic>
          </wp:inline>
        </w:drawing>
      </w:r>
    </w:p>
    <w:p w14:paraId="40BCA07F" w14:textId="59ECDA9D" w:rsidR="00EC506E" w:rsidRDefault="00EC506E" w:rsidP="00EC506E">
      <w:pPr>
        <w:ind w:left="-5"/>
      </w:pPr>
      <w:r>
        <w:t xml:space="preserve">MOST WINS: </w:t>
      </w:r>
      <w:r w:rsidR="009C37AE">
        <w:t>AGAIN,</w:t>
      </w:r>
      <w:r>
        <w:t xml:space="preserve"> we had a tie, so we did a Roll Off. It was tight competition between the teams of Chloe McClantoc &amp; Yvonne Farrell or Candie Patino and Addie Mazza! (I saw Addie roll 11, sixes in a row during one of her games!!!)  Winners </w:t>
      </w:r>
      <w:proofErr w:type="gramStart"/>
      <w:r w:rsidR="009C37AE">
        <w:t>were:</w:t>
      </w:r>
      <w:proofErr w:type="gramEnd"/>
      <w:r>
        <w:tab/>
        <w:t>Addia Mazza and Candie Patino who won the yearly, “flapping ear”, hats!</w:t>
      </w:r>
    </w:p>
    <w:p w14:paraId="7B335B56" w14:textId="77777777" w:rsidR="00E425A2" w:rsidRDefault="00E425A2" w:rsidP="00EC506E">
      <w:pPr>
        <w:ind w:left="-5"/>
      </w:pPr>
    </w:p>
    <w:p w14:paraId="53C4A7AA" w14:textId="77777777" w:rsidR="00E425A2" w:rsidRDefault="00E425A2" w:rsidP="00EC506E">
      <w:pPr>
        <w:ind w:left="-5"/>
      </w:pPr>
    </w:p>
    <w:p w14:paraId="354ACE4F" w14:textId="739633B2" w:rsidR="00E425A2" w:rsidRDefault="00E425A2" w:rsidP="00E425A2">
      <w:pPr>
        <w:ind w:left="-5"/>
        <w:jc w:val="center"/>
      </w:pPr>
      <w:r>
        <w:t>-1</w:t>
      </w:r>
      <w:r w:rsidR="009E6F12">
        <w:t>6</w:t>
      </w:r>
      <w:r>
        <w:t>-</w:t>
      </w:r>
    </w:p>
    <w:p w14:paraId="5E36CE65" w14:textId="77777777" w:rsidR="00E425A2" w:rsidRDefault="00E425A2" w:rsidP="00EC506E">
      <w:pPr>
        <w:ind w:left="-5"/>
      </w:pPr>
    </w:p>
    <w:p w14:paraId="1F660593" w14:textId="77777777" w:rsidR="00EC506E" w:rsidRDefault="00EC506E">
      <w:pPr>
        <w:ind w:left="1476"/>
      </w:pPr>
      <w:r>
        <w:rPr>
          <w:rFonts w:ascii="Calibri" w:eastAsia="Calibri" w:hAnsi="Calibri" w:cs="Calibri"/>
          <w:noProof/>
        </w:rPr>
        <mc:AlternateContent>
          <mc:Choice Requires="wpg">
            <w:drawing>
              <wp:inline distT="0" distB="0" distL="0" distR="0" wp14:anchorId="534CC615" wp14:editId="4357F988">
                <wp:extent cx="2978899" cy="1763916"/>
                <wp:effectExtent l="0" t="0" r="0" b="0"/>
                <wp:docPr id="2613" name="Group 2613"/>
                <wp:cNvGraphicFramePr/>
                <a:graphic xmlns:a="http://schemas.openxmlformats.org/drawingml/2006/main">
                  <a:graphicData uri="http://schemas.microsoft.com/office/word/2010/wordprocessingGroup">
                    <wpg:wgp>
                      <wpg:cNvGrpSpPr/>
                      <wpg:grpSpPr>
                        <a:xfrm>
                          <a:off x="0" y="0"/>
                          <a:ext cx="2978899" cy="1763916"/>
                          <a:chOff x="0" y="0"/>
                          <a:chExt cx="2978899" cy="1763916"/>
                        </a:xfrm>
                      </wpg:grpSpPr>
                      <pic:pic xmlns:pic="http://schemas.openxmlformats.org/drawingml/2006/picture">
                        <pic:nvPicPr>
                          <pic:cNvPr id="275" name="Picture 275"/>
                          <pic:cNvPicPr/>
                        </pic:nvPicPr>
                        <pic:blipFill>
                          <a:blip r:embed="rId50"/>
                          <a:stretch>
                            <a:fillRect/>
                          </a:stretch>
                        </pic:blipFill>
                        <pic:spPr>
                          <a:xfrm rot="-1260023">
                            <a:off x="241904" y="122305"/>
                            <a:ext cx="938769" cy="1524003"/>
                          </a:xfrm>
                          <a:prstGeom prst="rect">
                            <a:avLst/>
                          </a:prstGeom>
                        </pic:spPr>
                      </pic:pic>
                      <pic:pic xmlns:pic="http://schemas.openxmlformats.org/drawingml/2006/picture">
                        <pic:nvPicPr>
                          <pic:cNvPr id="277" name="Picture 277"/>
                          <pic:cNvPicPr/>
                        </pic:nvPicPr>
                        <pic:blipFill>
                          <a:blip r:embed="rId51"/>
                          <a:stretch>
                            <a:fillRect/>
                          </a:stretch>
                        </pic:blipFill>
                        <pic:spPr>
                          <a:xfrm rot="780001">
                            <a:off x="1770696" y="98206"/>
                            <a:ext cx="1048514" cy="1539245"/>
                          </a:xfrm>
                          <a:prstGeom prst="rect">
                            <a:avLst/>
                          </a:prstGeom>
                        </pic:spPr>
                      </pic:pic>
                    </wpg:wgp>
                  </a:graphicData>
                </a:graphic>
              </wp:inline>
            </w:drawing>
          </mc:Choice>
          <mc:Fallback>
            <w:pict>
              <v:group w14:anchorId="5A822480" id="Group 2613" o:spid="_x0000_s1026" style="width:234.55pt;height:138.9pt;mso-position-horizontal-relative:char;mso-position-vertical-relative:line" coordsize="29788,176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">
                <v:shape id="Picture 275" o:spid="_x0000_s1027" type="#_x0000_t75" style="position:absolute;left:2419;top:1223;width:9387;height:15240;rotation:-13762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">
                  <v:imagedata r:id="rId52" o:title=""/>
                </v:shape>
                <v:shape id="Picture 277" o:spid="_x0000_s1028" type="#_x0000_t75" style="position:absolute;left:17706;top:982;width:10486;height:15392;rotation:8519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">
                  <v:imagedata r:id="rId53" o:title=""/>
                </v:shape>
                <w10:anchorlock/>
              </v:group>
            </w:pict>
          </mc:Fallback>
        </mc:AlternateContent>
      </w:r>
    </w:p>
    <w:p w14:paraId="27F09F49" w14:textId="7F9EFE3A" w:rsidR="00EC506E" w:rsidRDefault="00EC506E">
      <w:pPr>
        <w:ind w:left="-5"/>
      </w:pPr>
      <w:r>
        <w:t>Then, of course we had the MOST LOSSES!!</w:t>
      </w:r>
      <w:r w:rsidR="009C37AE">
        <w:t xml:space="preserve"> </w:t>
      </w:r>
      <w:r>
        <w:t>Didn’t have a tie for that one!</w:t>
      </w:r>
      <w:r>
        <w:tab/>
        <w:t xml:space="preserve">The team BOTH won a big, </w:t>
      </w:r>
      <w:proofErr w:type="spellStart"/>
      <w:r>
        <w:t>ol</w:t>
      </w:r>
      <w:proofErr w:type="spellEnd"/>
      <w:r>
        <w:t>, bag of White Cheddar, Ranch Popcorn!!!</w:t>
      </w:r>
    </w:p>
    <w:p w14:paraId="551B86EA" w14:textId="77777777" w:rsidR="00EC506E" w:rsidRDefault="00EC506E">
      <w:pPr>
        <w:spacing w:after="987"/>
        <w:ind w:left="-5" w:right="1520"/>
      </w:pPr>
      <w:r>
        <w:rPr>
          <w:noProof/>
        </w:rPr>
        <w:drawing>
          <wp:anchor distT="0" distB="0" distL="114300" distR="114300" simplePos="0" relativeHeight="251666432" behindDoc="0" locked="0" layoutInCell="1" allowOverlap="0" wp14:anchorId="210CB172" wp14:editId="7F00307C">
            <wp:simplePos x="0" y="0"/>
            <wp:positionH relativeFrom="column">
              <wp:posOffset>3491484</wp:posOffset>
            </wp:positionH>
            <wp:positionV relativeFrom="paragraph">
              <wp:posOffset>-291469</wp:posOffset>
            </wp:positionV>
            <wp:extent cx="2048255" cy="1059178"/>
            <wp:effectExtent l="0" t="0" r="0" b="0"/>
            <wp:wrapSquare wrapText="bothSides"/>
            <wp:docPr id="442" name="Picture 442"/>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54"/>
                    <a:stretch>
                      <a:fillRect/>
                    </a:stretch>
                  </pic:blipFill>
                  <pic:spPr>
                    <a:xfrm rot="-540006">
                      <a:off x="0" y="0"/>
                      <a:ext cx="2048255" cy="1059178"/>
                    </a:xfrm>
                    <a:prstGeom prst="rect">
                      <a:avLst/>
                    </a:prstGeom>
                  </pic:spPr>
                </pic:pic>
              </a:graphicData>
            </a:graphic>
          </wp:anchor>
        </w:drawing>
      </w:r>
      <w:r>
        <w:t>That was Chris Dostel and Joan Schlaffer!!!</w:t>
      </w:r>
    </w:p>
    <w:p w14:paraId="1C139F38" w14:textId="77777777" w:rsidR="00EC506E" w:rsidRDefault="00EC506E" w:rsidP="00F93070">
      <w:pPr>
        <w:pStyle w:val="NoSpacing"/>
      </w:pPr>
      <w:r>
        <w:t>We want to THANK everyone who played and supported our donation to the Convention City</w:t>
      </w:r>
    </w:p>
    <w:p w14:paraId="37CFE383" w14:textId="77777777" w:rsidR="00EC506E" w:rsidRDefault="00EC506E" w:rsidP="00F93070">
      <w:pPr>
        <w:pStyle w:val="NoSpacing"/>
      </w:pPr>
      <w:r>
        <w:t>Funds, which was a total of $240.00!!! What a GREAT way to start off our year!</w:t>
      </w:r>
    </w:p>
    <w:p w14:paraId="3D57ECF6" w14:textId="77777777" w:rsidR="00EC506E" w:rsidRDefault="00EC506E" w:rsidP="00F93070">
      <w:pPr>
        <w:pStyle w:val="NoSpacing"/>
      </w:pPr>
      <w:r>
        <w:t>CONGRATULATIONS to all our “winners” and CONGRATULATIONS to our President, Lori for a GREAT first meeting!!!</w:t>
      </w:r>
    </w:p>
    <w:p w14:paraId="712A6112" w14:textId="77777777" w:rsidR="00EC506E" w:rsidRDefault="00EC506E" w:rsidP="00F93070">
      <w:pPr>
        <w:pStyle w:val="NoSpacing"/>
      </w:pPr>
      <w:r>
        <w:t xml:space="preserve">Thank you to all our Alpha Omicron members for the </w:t>
      </w:r>
      <w:proofErr w:type="gramStart"/>
      <w:r>
        <w:t>absolutely decadent</w:t>
      </w:r>
      <w:proofErr w:type="gramEnd"/>
      <w:r>
        <w:t xml:space="preserve"> meals and desserts! Ya all are AMAZING!!</w:t>
      </w:r>
    </w:p>
    <w:p w14:paraId="01DAE93A" w14:textId="77777777" w:rsidR="00EC506E" w:rsidRDefault="00EC506E" w:rsidP="00F93070">
      <w:pPr>
        <w:pStyle w:val="NoSpacing"/>
      </w:pPr>
      <w:r>
        <w:t xml:space="preserve">Kappa Iota is furiously working on </w:t>
      </w:r>
      <w:proofErr w:type="spellStart"/>
      <w:r>
        <w:t>Troopons</w:t>
      </w:r>
      <w:proofErr w:type="spellEnd"/>
      <w:r>
        <w:t xml:space="preserve"> and looking into some other “new adventures”!</w:t>
      </w:r>
    </w:p>
    <w:p w14:paraId="463208F2" w14:textId="77777777" w:rsidR="00EC506E" w:rsidRDefault="00EC506E">
      <w:pPr>
        <w:ind w:left="-5" w:right="6054"/>
      </w:pPr>
      <w:r>
        <w:rPr>
          <w:noProof/>
        </w:rPr>
        <w:drawing>
          <wp:anchor distT="0" distB="0" distL="114300" distR="114300" simplePos="0" relativeHeight="251667456" behindDoc="0" locked="0" layoutInCell="1" allowOverlap="0" wp14:anchorId="45510F97" wp14:editId="51CFE826">
            <wp:simplePos x="0" y="0"/>
            <wp:positionH relativeFrom="column">
              <wp:posOffset>1684020</wp:posOffset>
            </wp:positionH>
            <wp:positionV relativeFrom="paragraph">
              <wp:posOffset>-167961</wp:posOffset>
            </wp:positionV>
            <wp:extent cx="1117092" cy="1117092"/>
            <wp:effectExtent l="0" t="0" r="0" b="0"/>
            <wp:wrapSquare wrapText="bothSides"/>
            <wp:docPr id="448" name="Pictu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55"/>
                    <a:stretch>
                      <a:fillRect/>
                    </a:stretch>
                  </pic:blipFill>
                  <pic:spPr>
                    <a:xfrm>
                      <a:off x="0" y="0"/>
                      <a:ext cx="1117092" cy="1117092"/>
                    </a:xfrm>
                    <a:prstGeom prst="rect">
                      <a:avLst/>
                    </a:prstGeom>
                  </pic:spPr>
                </pic:pic>
              </a:graphicData>
            </a:graphic>
          </wp:anchor>
        </w:drawing>
      </w:r>
      <w:r>
        <w:t>Be safe this Halloween!</w:t>
      </w:r>
    </w:p>
    <w:p w14:paraId="088E1292" w14:textId="77777777" w:rsidR="00EC506E" w:rsidRDefault="00EC506E">
      <w:pPr>
        <w:spacing w:after="1654"/>
        <w:ind w:left="-5" w:right="6054"/>
      </w:pPr>
      <w:r>
        <w:t>Kappa Iota, Golden</w:t>
      </w:r>
    </w:p>
    <w:p w14:paraId="4D6B2FAC" w14:textId="1D695421" w:rsidR="00EC506E" w:rsidRDefault="00EC506E">
      <w:pPr>
        <w:ind w:left="370"/>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3009E0E8" wp14:editId="0605FBBA">
                <wp:simplePos x="0" y="0"/>
                <wp:positionH relativeFrom="column">
                  <wp:posOffset>0</wp:posOffset>
                </wp:positionH>
                <wp:positionV relativeFrom="paragraph">
                  <wp:posOffset>-256341</wp:posOffset>
                </wp:positionV>
                <wp:extent cx="4282440" cy="2465832"/>
                <wp:effectExtent l="0" t="0" r="0" b="0"/>
                <wp:wrapSquare wrapText="bothSides"/>
                <wp:docPr id="2545" name="Group 2545"/>
                <wp:cNvGraphicFramePr/>
                <a:graphic xmlns:a="http://schemas.openxmlformats.org/drawingml/2006/main">
                  <a:graphicData uri="http://schemas.microsoft.com/office/word/2010/wordprocessingGroup">
                    <wpg:wgp>
                      <wpg:cNvGrpSpPr/>
                      <wpg:grpSpPr>
                        <a:xfrm>
                          <a:off x="0" y="0"/>
                          <a:ext cx="4282440" cy="2465832"/>
                          <a:chOff x="0" y="0"/>
                          <a:chExt cx="4282440" cy="2465832"/>
                        </a:xfrm>
                      </wpg:grpSpPr>
                      <wps:wsp>
                        <wps:cNvPr id="418" name="Rectangle 418"/>
                        <wps:cNvSpPr/>
                        <wps:spPr>
                          <a:xfrm>
                            <a:off x="0" y="1317058"/>
                            <a:ext cx="457468" cy="282462"/>
                          </a:xfrm>
                          <a:prstGeom prst="rect">
                            <a:avLst/>
                          </a:prstGeom>
                          <a:ln>
                            <a:noFill/>
                          </a:ln>
                        </wps:spPr>
                        <wps:txbx>
                          <w:txbxContent>
                            <w:p w14:paraId="5739B232" w14:textId="77777777" w:rsidR="00EC506E" w:rsidRDefault="00EC506E">
                              <w:pPr>
                                <w:spacing w:after="160"/>
                              </w:pPr>
                              <w:r>
                                <w:t>June</w:t>
                              </w:r>
                            </w:p>
                          </w:txbxContent>
                        </wps:txbx>
                        <wps:bodyPr horzOverflow="overflow" vert="horz" lIns="0" tIns="0" rIns="0" bIns="0" rtlCol="0">
                          <a:noAutofit/>
                        </wps:bodyPr>
                      </wps:wsp>
                      <wps:wsp>
                        <wps:cNvPr id="419" name="Rectangle 419"/>
                        <wps:cNvSpPr/>
                        <wps:spPr>
                          <a:xfrm>
                            <a:off x="388620" y="1317058"/>
                            <a:ext cx="462123" cy="282462"/>
                          </a:xfrm>
                          <a:prstGeom prst="rect">
                            <a:avLst/>
                          </a:prstGeom>
                          <a:ln>
                            <a:noFill/>
                          </a:ln>
                        </wps:spPr>
                        <wps:txbx>
                          <w:txbxContent>
                            <w:p w14:paraId="5AEC9E60" w14:textId="77777777" w:rsidR="00EC506E" w:rsidRDefault="00EC506E">
                              <w:pPr>
                                <w:spacing w:after="160"/>
                              </w:pPr>
                              <w:r>
                                <w:t>2013</w:t>
                              </w:r>
                            </w:p>
                          </w:txbxContent>
                        </wps:txbx>
                        <wps:bodyPr horzOverflow="overflow" vert="horz" lIns="0" tIns="0" rIns="0" bIns="0" rtlCol="0">
                          <a:noAutofit/>
                        </wps:bodyPr>
                      </wps:wsp>
                      <wps:wsp>
                        <wps:cNvPr id="420" name="Rectangle 420"/>
                        <wps:cNvSpPr/>
                        <wps:spPr>
                          <a:xfrm>
                            <a:off x="781799" y="1317058"/>
                            <a:ext cx="84320" cy="282462"/>
                          </a:xfrm>
                          <a:prstGeom prst="rect">
                            <a:avLst/>
                          </a:prstGeom>
                          <a:ln>
                            <a:noFill/>
                          </a:ln>
                        </wps:spPr>
                        <wps:txbx>
                          <w:txbxContent>
                            <w:p w14:paraId="792EAC70" w14:textId="77777777" w:rsidR="00EC506E" w:rsidRDefault="00EC506E">
                              <w:pPr>
                                <w:spacing w:after="160"/>
                              </w:pPr>
                              <w:r>
                                <w:t>-</w:t>
                              </w:r>
                            </w:p>
                          </w:txbxContent>
                        </wps:txbx>
                        <wps:bodyPr horzOverflow="overflow" vert="horz" lIns="0" tIns="0" rIns="0" bIns="0" rtlCol="0">
                          <a:noAutofit/>
                        </wps:bodyPr>
                      </wps:wsp>
                      <wps:wsp>
                        <wps:cNvPr id="421" name="Rectangle 421"/>
                        <wps:cNvSpPr/>
                        <wps:spPr>
                          <a:xfrm>
                            <a:off x="891540" y="1317058"/>
                            <a:ext cx="504483" cy="282462"/>
                          </a:xfrm>
                          <a:prstGeom prst="rect">
                            <a:avLst/>
                          </a:prstGeom>
                          <a:ln>
                            <a:noFill/>
                          </a:ln>
                        </wps:spPr>
                        <wps:txbx>
                          <w:txbxContent>
                            <w:p w14:paraId="4D7A45C9" w14:textId="77777777" w:rsidR="00EC506E" w:rsidRDefault="00EC506E">
                              <w:pPr>
                                <w:spacing w:after="160"/>
                              </w:pPr>
                              <w:r>
                                <w:t>Sept.</w:t>
                              </w:r>
                            </w:p>
                          </w:txbxContent>
                        </wps:txbx>
                        <wps:bodyPr horzOverflow="overflow" vert="horz" lIns="0" tIns="0" rIns="0" bIns="0" rtlCol="0">
                          <a:noAutofit/>
                        </wps:bodyPr>
                      </wps:wsp>
                      <wps:wsp>
                        <wps:cNvPr id="422" name="Rectangle 422"/>
                        <wps:cNvSpPr/>
                        <wps:spPr>
                          <a:xfrm>
                            <a:off x="1316736" y="1317058"/>
                            <a:ext cx="494546" cy="282462"/>
                          </a:xfrm>
                          <a:prstGeom prst="rect">
                            <a:avLst/>
                          </a:prstGeom>
                          <a:ln>
                            <a:noFill/>
                          </a:ln>
                        </wps:spPr>
                        <wps:txbx>
                          <w:txbxContent>
                            <w:p w14:paraId="6E51BCB0" w14:textId="77777777" w:rsidR="00EC506E" w:rsidRDefault="00EC506E">
                              <w:pPr>
                                <w:spacing w:after="160"/>
                              </w:pPr>
                              <w:r>
                                <w:t>2025</w:t>
                              </w:r>
                            </w:p>
                          </w:txbxContent>
                        </wps:txbx>
                        <wps:bodyPr horzOverflow="overflow" vert="horz" lIns="0" tIns="0" rIns="0" bIns="0" rtlCol="0">
                          <a:noAutofit/>
                        </wps:bodyPr>
                      </wps:wsp>
                      <wps:wsp>
                        <wps:cNvPr id="423" name="Rectangle 423"/>
                        <wps:cNvSpPr/>
                        <wps:spPr>
                          <a:xfrm>
                            <a:off x="0" y="1742242"/>
                            <a:ext cx="573588" cy="282462"/>
                          </a:xfrm>
                          <a:prstGeom prst="rect">
                            <a:avLst/>
                          </a:prstGeom>
                          <a:ln>
                            <a:noFill/>
                          </a:ln>
                        </wps:spPr>
                        <wps:txbx>
                          <w:txbxContent>
                            <w:p w14:paraId="08DB26CD" w14:textId="77777777" w:rsidR="00EC506E" w:rsidRDefault="00EC506E">
                              <w:pPr>
                                <w:spacing w:after="160"/>
                              </w:pPr>
                              <w:r>
                                <w:t>Thank</w:t>
                              </w:r>
                            </w:p>
                          </w:txbxContent>
                        </wps:txbx>
                        <wps:bodyPr horzOverflow="overflow" vert="horz" lIns="0" tIns="0" rIns="0" bIns="0" rtlCol="0">
                          <a:noAutofit/>
                        </wps:bodyPr>
                      </wps:wsp>
                      <wps:wsp>
                        <wps:cNvPr id="424" name="Rectangle 424"/>
                        <wps:cNvSpPr/>
                        <wps:spPr>
                          <a:xfrm>
                            <a:off x="476999" y="1742242"/>
                            <a:ext cx="318214" cy="282462"/>
                          </a:xfrm>
                          <a:prstGeom prst="rect">
                            <a:avLst/>
                          </a:prstGeom>
                          <a:ln>
                            <a:noFill/>
                          </a:ln>
                        </wps:spPr>
                        <wps:txbx>
                          <w:txbxContent>
                            <w:p w14:paraId="02E428E1" w14:textId="77777777" w:rsidR="00EC506E" w:rsidRDefault="00EC506E">
                              <w:pPr>
                                <w:spacing w:after="160"/>
                              </w:pPr>
                              <w:r>
                                <w:t>you</w:t>
                              </w:r>
                            </w:p>
                          </w:txbxContent>
                        </wps:txbx>
                        <wps:bodyPr horzOverflow="overflow" vert="horz" lIns="0" tIns="0" rIns="0" bIns="0" rtlCol="0">
                          <a:noAutofit/>
                        </wps:bodyPr>
                      </wps:wsp>
                      <wps:wsp>
                        <wps:cNvPr id="425" name="Rectangle 425"/>
                        <wps:cNvSpPr/>
                        <wps:spPr>
                          <a:xfrm>
                            <a:off x="762000" y="1742242"/>
                            <a:ext cx="308074" cy="282462"/>
                          </a:xfrm>
                          <a:prstGeom prst="rect">
                            <a:avLst/>
                          </a:prstGeom>
                          <a:ln>
                            <a:noFill/>
                          </a:ln>
                        </wps:spPr>
                        <wps:txbx>
                          <w:txbxContent>
                            <w:p w14:paraId="6CB33FD6" w14:textId="77777777" w:rsidR="00EC506E" w:rsidRDefault="00EC506E">
                              <w:pPr>
                                <w:spacing w:after="160"/>
                              </w:pPr>
                              <w:r>
                                <w:t>for</w:t>
                              </w:r>
                            </w:p>
                          </w:txbxContent>
                        </wps:txbx>
                        <wps:bodyPr horzOverflow="overflow" vert="horz" lIns="0" tIns="0" rIns="0" bIns="0" rtlCol="0">
                          <a:noAutofit/>
                        </wps:bodyPr>
                      </wps:wsp>
                      <wps:wsp>
                        <wps:cNvPr id="426" name="Rectangle 426"/>
                        <wps:cNvSpPr/>
                        <wps:spPr>
                          <a:xfrm>
                            <a:off x="1037844" y="1742242"/>
                            <a:ext cx="214854" cy="282462"/>
                          </a:xfrm>
                          <a:prstGeom prst="rect">
                            <a:avLst/>
                          </a:prstGeom>
                          <a:ln>
                            <a:noFill/>
                          </a:ln>
                        </wps:spPr>
                        <wps:txbx>
                          <w:txbxContent>
                            <w:p w14:paraId="55D1D1A3" w14:textId="77777777" w:rsidR="00EC506E" w:rsidRDefault="00EC506E">
                              <w:pPr>
                                <w:spacing w:after="160"/>
                              </w:pPr>
                              <w:r>
                                <w:t>13</w:t>
                              </w:r>
                            </w:p>
                          </w:txbxContent>
                        </wps:txbx>
                        <wps:bodyPr horzOverflow="overflow" vert="horz" lIns="0" tIns="0" rIns="0" bIns="0" rtlCol="0">
                          <a:noAutofit/>
                        </wps:bodyPr>
                      </wps:wsp>
                      <wps:wsp>
                        <wps:cNvPr id="427" name="Rectangle 427"/>
                        <wps:cNvSpPr/>
                        <wps:spPr>
                          <a:xfrm>
                            <a:off x="1245108" y="1742242"/>
                            <a:ext cx="516034" cy="282462"/>
                          </a:xfrm>
                          <a:prstGeom prst="rect">
                            <a:avLst/>
                          </a:prstGeom>
                          <a:ln>
                            <a:noFill/>
                          </a:ln>
                        </wps:spPr>
                        <wps:txbx>
                          <w:txbxContent>
                            <w:p w14:paraId="39E59AF9" w14:textId="77777777" w:rsidR="00EC506E" w:rsidRDefault="00EC506E">
                              <w:pPr>
                                <w:spacing w:after="160"/>
                              </w:pPr>
                              <w:r>
                                <w:t>years</w:t>
                              </w:r>
                            </w:p>
                          </w:txbxContent>
                        </wps:txbx>
                        <wps:bodyPr horzOverflow="overflow" vert="horz" lIns="0" tIns="0" rIns="0" bIns="0" rtlCol="0">
                          <a:noAutofit/>
                        </wps:bodyPr>
                      </wps:wsp>
                      <wps:wsp>
                        <wps:cNvPr id="428" name="Rectangle 428"/>
                        <wps:cNvSpPr/>
                        <wps:spPr>
                          <a:xfrm>
                            <a:off x="1677924" y="1742242"/>
                            <a:ext cx="210384" cy="282462"/>
                          </a:xfrm>
                          <a:prstGeom prst="rect">
                            <a:avLst/>
                          </a:prstGeom>
                          <a:ln>
                            <a:noFill/>
                          </a:ln>
                        </wps:spPr>
                        <wps:txbx>
                          <w:txbxContent>
                            <w:p w14:paraId="49F5FEC4" w14:textId="77777777" w:rsidR="00EC506E" w:rsidRDefault="00EC506E">
                              <w:pPr>
                                <w:spacing w:after="160"/>
                              </w:pPr>
                              <w:r>
                                <w:t>of</w:t>
                              </w:r>
                            </w:p>
                          </w:txbxContent>
                        </wps:txbx>
                        <wps:bodyPr horzOverflow="overflow" vert="horz" lIns="0" tIns="0" rIns="0" bIns="0" rtlCol="0">
                          <a:noAutofit/>
                        </wps:bodyPr>
                      </wps:wsp>
                      <wps:wsp>
                        <wps:cNvPr id="429" name="Rectangle 429"/>
                        <wps:cNvSpPr/>
                        <wps:spPr>
                          <a:xfrm>
                            <a:off x="1882140" y="1742242"/>
                            <a:ext cx="349834" cy="282462"/>
                          </a:xfrm>
                          <a:prstGeom prst="rect">
                            <a:avLst/>
                          </a:prstGeom>
                          <a:ln>
                            <a:noFill/>
                          </a:ln>
                        </wps:spPr>
                        <wps:txbx>
                          <w:txbxContent>
                            <w:p w14:paraId="7148BADA" w14:textId="77777777" w:rsidR="00EC506E" w:rsidRDefault="00EC506E">
                              <w:pPr>
                                <w:spacing w:after="160"/>
                              </w:pPr>
                              <w:r>
                                <w:t>joy,</w:t>
                              </w:r>
                            </w:p>
                          </w:txbxContent>
                        </wps:txbx>
                        <wps:bodyPr horzOverflow="overflow" vert="horz" lIns="0" tIns="0" rIns="0" bIns="0" rtlCol="0">
                          <a:noAutofit/>
                        </wps:bodyPr>
                      </wps:wsp>
                      <wps:wsp>
                        <wps:cNvPr id="430" name="Rectangle 430"/>
                        <wps:cNvSpPr/>
                        <wps:spPr>
                          <a:xfrm>
                            <a:off x="0" y="1954090"/>
                            <a:ext cx="1030820" cy="282462"/>
                          </a:xfrm>
                          <a:prstGeom prst="rect">
                            <a:avLst/>
                          </a:prstGeom>
                          <a:ln>
                            <a:noFill/>
                          </a:ln>
                        </wps:spPr>
                        <wps:txbx>
                          <w:txbxContent>
                            <w:p w14:paraId="28FD60C6" w14:textId="77777777" w:rsidR="00EC506E" w:rsidRDefault="00EC506E">
                              <w:pPr>
                                <w:spacing w:after="160"/>
                              </w:pPr>
                              <w:r>
                                <w:t>friendship,</w:t>
                              </w:r>
                            </w:p>
                          </w:txbxContent>
                        </wps:txbx>
                        <wps:bodyPr horzOverflow="overflow" vert="horz" lIns="0" tIns="0" rIns="0" bIns="0" rtlCol="0">
                          <a:noAutofit/>
                        </wps:bodyPr>
                      </wps:wsp>
                      <wps:wsp>
                        <wps:cNvPr id="431" name="Rectangle 431"/>
                        <wps:cNvSpPr/>
                        <wps:spPr>
                          <a:xfrm>
                            <a:off x="819899" y="1954090"/>
                            <a:ext cx="643712" cy="282462"/>
                          </a:xfrm>
                          <a:prstGeom prst="rect">
                            <a:avLst/>
                          </a:prstGeom>
                          <a:ln>
                            <a:noFill/>
                          </a:ln>
                        </wps:spPr>
                        <wps:txbx>
                          <w:txbxContent>
                            <w:p w14:paraId="23C15B11" w14:textId="77777777" w:rsidR="00EC506E" w:rsidRDefault="00EC506E">
                              <w:pPr>
                                <w:spacing w:after="160"/>
                              </w:pPr>
                              <w:r>
                                <w:t>laughs,</w:t>
                              </w:r>
                            </w:p>
                          </w:txbxContent>
                        </wps:txbx>
                        <wps:bodyPr horzOverflow="overflow" vert="horz" lIns="0" tIns="0" rIns="0" bIns="0" rtlCol="0">
                          <a:noAutofit/>
                        </wps:bodyPr>
                      </wps:wsp>
                      <wps:wsp>
                        <wps:cNvPr id="432" name="Rectangle 432"/>
                        <wps:cNvSpPr/>
                        <wps:spPr>
                          <a:xfrm>
                            <a:off x="1350264" y="1954090"/>
                            <a:ext cx="372328" cy="282462"/>
                          </a:xfrm>
                          <a:prstGeom prst="rect">
                            <a:avLst/>
                          </a:prstGeom>
                          <a:ln>
                            <a:noFill/>
                          </a:ln>
                        </wps:spPr>
                        <wps:txbx>
                          <w:txbxContent>
                            <w:p w14:paraId="6C3700C2" w14:textId="77777777" w:rsidR="00EC506E" w:rsidRDefault="00EC506E">
                              <w:pPr>
                                <w:spacing w:after="160"/>
                              </w:pPr>
                              <w:r>
                                <w:t>love</w:t>
                              </w:r>
                            </w:p>
                          </w:txbxContent>
                        </wps:txbx>
                        <wps:bodyPr horzOverflow="overflow" vert="horz" lIns="0" tIns="0" rIns="0" bIns="0" rtlCol="0">
                          <a:noAutofit/>
                        </wps:bodyPr>
                      </wps:wsp>
                      <wps:wsp>
                        <wps:cNvPr id="433" name="Rectangle 433"/>
                        <wps:cNvSpPr/>
                        <wps:spPr>
                          <a:xfrm>
                            <a:off x="1674876" y="1954090"/>
                            <a:ext cx="327743" cy="282462"/>
                          </a:xfrm>
                          <a:prstGeom prst="rect">
                            <a:avLst/>
                          </a:prstGeom>
                          <a:ln>
                            <a:noFill/>
                          </a:ln>
                        </wps:spPr>
                        <wps:txbx>
                          <w:txbxContent>
                            <w:p w14:paraId="489E224D" w14:textId="77777777" w:rsidR="00EC506E" w:rsidRDefault="00EC506E">
                              <w:pPr>
                                <w:spacing w:after="160"/>
                              </w:pPr>
                              <w:r>
                                <w:t>and</w:t>
                              </w:r>
                            </w:p>
                          </w:txbxContent>
                        </wps:txbx>
                        <wps:bodyPr horzOverflow="overflow" vert="horz" lIns="0" tIns="0" rIns="0" bIns="0" rtlCol="0">
                          <a:noAutofit/>
                        </wps:bodyPr>
                      </wps:wsp>
                      <wps:wsp>
                        <wps:cNvPr id="434" name="Rectangle 434"/>
                        <wps:cNvSpPr/>
                        <wps:spPr>
                          <a:xfrm>
                            <a:off x="0" y="2167451"/>
                            <a:ext cx="213425" cy="282462"/>
                          </a:xfrm>
                          <a:prstGeom prst="rect">
                            <a:avLst/>
                          </a:prstGeom>
                          <a:ln>
                            <a:noFill/>
                          </a:ln>
                        </wps:spPr>
                        <wps:txbx>
                          <w:txbxContent>
                            <w:p w14:paraId="350AAE92" w14:textId="77777777" w:rsidR="00EC506E" w:rsidRDefault="00EC506E">
                              <w:pPr>
                                <w:spacing w:after="160"/>
                              </w:pPr>
                              <w:r>
                                <w:t>all</w:t>
                              </w:r>
                            </w:p>
                          </w:txbxContent>
                        </wps:txbx>
                        <wps:bodyPr horzOverflow="overflow" vert="horz" lIns="0" tIns="0" rIns="0" bIns="0" rtlCol="0">
                          <a:noAutofit/>
                        </wps:bodyPr>
                      </wps:wsp>
                      <wps:wsp>
                        <wps:cNvPr id="435" name="Rectangle 435"/>
                        <wps:cNvSpPr/>
                        <wps:spPr>
                          <a:xfrm>
                            <a:off x="207264" y="2167451"/>
                            <a:ext cx="528385" cy="282462"/>
                          </a:xfrm>
                          <a:prstGeom prst="rect">
                            <a:avLst/>
                          </a:prstGeom>
                          <a:ln>
                            <a:noFill/>
                          </a:ln>
                        </wps:spPr>
                        <wps:txbx>
                          <w:txbxContent>
                            <w:p w14:paraId="7469A5A3" w14:textId="77777777" w:rsidR="00EC506E" w:rsidRDefault="00EC506E">
                              <w:pPr>
                                <w:spacing w:after="160"/>
                              </w:pPr>
                              <w:r>
                                <w:t>those</w:t>
                              </w:r>
                            </w:p>
                          </w:txbxContent>
                        </wps:txbx>
                        <wps:bodyPr horzOverflow="overflow" vert="horz" lIns="0" tIns="0" rIns="0" bIns="0" rtlCol="0">
                          <a:noAutofit/>
                        </wps:bodyPr>
                      </wps:wsp>
                      <wps:wsp>
                        <wps:cNvPr id="436" name="Rectangle 436"/>
                        <wps:cNvSpPr/>
                        <wps:spPr>
                          <a:xfrm>
                            <a:off x="649224" y="2167451"/>
                            <a:ext cx="988499" cy="282462"/>
                          </a:xfrm>
                          <a:prstGeom prst="rect">
                            <a:avLst/>
                          </a:prstGeom>
                          <a:ln>
                            <a:noFill/>
                          </a:ln>
                        </wps:spPr>
                        <wps:txbx>
                          <w:txbxContent>
                            <w:p w14:paraId="051492BA" w14:textId="77777777" w:rsidR="00EC506E" w:rsidRDefault="00EC506E">
                              <w:pPr>
                                <w:spacing w:after="160"/>
                              </w:pPr>
                              <w:r>
                                <w:t>PUPPIES!!!</w:t>
                              </w:r>
                            </w:p>
                          </w:txbxContent>
                        </wps:txbx>
                        <wps:bodyPr horzOverflow="overflow" vert="horz" lIns="0" tIns="0" rIns="0" bIns="0" rtlCol="0">
                          <a:noAutofit/>
                        </wps:bodyPr>
                      </wps:wsp>
                      <pic:pic xmlns:pic="http://schemas.openxmlformats.org/drawingml/2006/picture">
                        <pic:nvPicPr>
                          <pic:cNvPr id="444" name="Picture 444"/>
                          <pic:cNvPicPr/>
                        </pic:nvPicPr>
                        <pic:blipFill>
                          <a:blip r:embed="rId56"/>
                          <a:stretch>
                            <a:fillRect/>
                          </a:stretch>
                        </pic:blipFill>
                        <pic:spPr>
                          <a:xfrm>
                            <a:off x="2476500" y="1117092"/>
                            <a:ext cx="1805940" cy="1348740"/>
                          </a:xfrm>
                          <a:prstGeom prst="rect">
                            <a:avLst/>
                          </a:prstGeom>
                        </pic:spPr>
                      </pic:pic>
                      <pic:pic xmlns:pic="http://schemas.openxmlformats.org/drawingml/2006/picture">
                        <pic:nvPicPr>
                          <pic:cNvPr id="446" name="Picture 446"/>
                          <pic:cNvPicPr/>
                        </pic:nvPicPr>
                        <pic:blipFill>
                          <a:blip r:embed="rId57"/>
                          <a:stretch>
                            <a:fillRect/>
                          </a:stretch>
                        </pic:blipFill>
                        <pic:spPr>
                          <a:xfrm>
                            <a:off x="556260" y="0"/>
                            <a:ext cx="2209800" cy="1185672"/>
                          </a:xfrm>
                          <a:prstGeom prst="rect">
                            <a:avLst/>
                          </a:prstGeom>
                        </pic:spPr>
                      </pic:pic>
                    </wpg:wgp>
                  </a:graphicData>
                </a:graphic>
              </wp:anchor>
            </w:drawing>
          </mc:Choice>
          <mc:Fallback>
            <w:pict>
              <v:group w14:anchorId="3009E0E8" id="Group 2545" o:spid="_x0000_s1026" style="position:absolute;left:0;text-align:left;margin-left:0;margin-top:-20.2pt;width:337.2pt;height:194.15pt;z-index:251668480" coordsize="42824,246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">
                <v:rect id="Rectangle 418" o:spid="_x0000_s1027" style="position:absolute;top:13170;width:457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5739B232" w14:textId="77777777" w:rsidR="00EC506E" w:rsidRDefault="00EC506E">
                        <w:pPr>
                          <w:spacing w:after="160"/>
                        </w:pPr>
                        <w:r>
                          <w:t>June</w:t>
                        </w:r>
                      </w:p>
                    </w:txbxContent>
                  </v:textbox>
                </v:rect>
                <v:rect id="Rectangle 419" o:spid="_x0000_s1028" style="position:absolute;left:3886;top:13170;width:4621;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COxAAAANwAAAAPAAAAZHJzL2Rvd25yZXYueG1sRI9Bi8Iw&#10;FITvgv8hPGFvmrrI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La2cI7EAAAA3AAAAA8A&#10;AAAAAAAAAAAAAAAABwIAAGRycy9kb3ducmV2LnhtbFBLBQYAAAAAAwADALcAAAD4AgAAAAA=&#10;" filled="f" stroked="f">
                  <v:textbox inset="0,0,0,0">
                    <w:txbxContent>
                      <w:p w14:paraId="5AEC9E60" w14:textId="77777777" w:rsidR="00EC506E" w:rsidRDefault="00EC506E">
                        <w:pPr>
                          <w:spacing w:after="160"/>
                        </w:pPr>
                        <w:r>
                          <w:t>2013</w:t>
                        </w:r>
                      </w:p>
                    </w:txbxContent>
                  </v:textbox>
                </v:rect>
                <v:rect id="Rectangle 420" o:spid="_x0000_s1029" style="position:absolute;left:7817;top:13170;width:84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792EAC70" w14:textId="77777777" w:rsidR="00EC506E" w:rsidRDefault="00EC506E">
                        <w:pPr>
                          <w:spacing w:after="160"/>
                        </w:pPr>
                        <w:r>
                          <w:t>-</w:t>
                        </w:r>
                      </w:p>
                    </w:txbxContent>
                  </v:textbox>
                </v:rect>
                <v:rect id="Rectangle 421" o:spid="_x0000_s1030" style="position:absolute;left:8915;top:13170;width:504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LY1xAAAANwAAAAPAAAAZHJzL2Rvd25yZXYueG1sRI9Bi8Iw&#10;FITvgv8hPGFvmioi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IastjXEAAAA3AAAAA8A&#10;AAAAAAAAAAAAAAAABwIAAGRycy9kb3ducmV2LnhtbFBLBQYAAAAAAwADALcAAAD4AgAAAAA=&#10;" filled="f" stroked="f">
                  <v:textbox inset="0,0,0,0">
                    <w:txbxContent>
                      <w:p w14:paraId="4D7A45C9" w14:textId="77777777" w:rsidR="00EC506E" w:rsidRDefault="00EC506E">
                        <w:pPr>
                          <w:spacing w:after="160"/>
                        </w:pPr>
                        <w:r>
                          <w:t>Sept.</w:t>
                        </w:r>
                      </w:p>
                    </w:txbxContent>
                  </v:textbox>
                </v:rect>
                <v:rect id="Rectangle 422" o:spid="_x0000_s1031" style="position:absolute;left:13167;top:13170;width:494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14:paraId="6E51BCB0" w14:textId="77777777" w:rsidR="00EC506E" w:rsidRDefault="00EC506E">
                        <w:pPr>
                          <w:spacing w:after="160"/>
                        </w:pPr>
                        <w:r>
                          <w:t>2025</w:t>
                        </w:r>
                      </w:p>
                    </w:txbxContent>
                  </v:textbox>
                </v:rect>
                <v:rect id="Rectangle 423" o:spid="_x0000_s1032" style="position:absolute;top:17422;width:573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08DB26CD" w14:textId="77777777" w:rsidR="00EC506E" w:rsidRDefault="00EC506E">
                        <w:pPr>
                          <w:spacing w:after="160"/>
                        </w:pPr>
                        <w:r>
                          <w:t>Thank</w:t>
                        </w:r>
                      </w:p>
                    </w:txbxContent>
                  </v:textbox>
                </v:rect>
                <v:rect id="Rectangle 424" o:spid="_x0000_s1033" style="position:absolute;left:4769;top:17422;width:318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02E428E1" w14:textId="77777777" w:rsidR="00EC506E" w:rsidRDefault="00EC506E">
                        <w:pPr>
                          <w:spacing w:after="160"/>
                        </w:pPr>
                        <w:r>
                          <w:t>you</w:t>
                        </w:r>
                      </w:p>
                    </w:txbxContent>
                  </v:textbox>
                </v:rect>
                <v:rect id="Rectangle 425" o:spid="_x0000_s1034" style="position:absolute;left:7620;top:17422;width:3080;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6CB33FD6" w14:textId="77777777" w:rsidR="00EC506E" w:rsidRDefault="00EC506E">
                        <w:pPr>
                          <w:spacing w:after="160"/>
                        </w:pPr>
                        <w:r>
                          <w:t>for</w:t>
                        </w:r>
                      </w:p>
                    </w:txbxContent>
                  </v:textbox>
                </v:rect>
                <v:rect id="Rectangle 426" o:spid="_x0000_s1035" style="position:absolute;left:10378;top:17422;width:214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55D1D1A3" w14:textId="77777777" w:rsidR="00EC506E" w:rsidRDefault="00EC506E">
                        <w:pPr>
                          <w:spacing w:after="160"/>
                        </w:pPr>
                        <w:r>
                          <w:t>13</w:t>
                        </w:r>
                      </w:p>
                    </w:txbxContent>
                  </v:textbox>
                </v:rect>
                <v:rect id="Rectangle 427" o:spid="_x0000_s1036" style="position:absolute;left:12451;top:17422;width:5160;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39E59AF9" w14:textId="77777777" w:rsidR="00EC506E" w:rsidRDefault="00EC506E">
                        <w:pPr>
                          <w:spacing w:after="160"/>
                        </w:pPr>
                        <w:r>
                          <w:t>years</w:t>
                        </w:r>
                      </w:p>
                    </w:txbxContent>
                  </v:textbox>
                </v:rect>
                <v:rect id="Rectangle 428" o:spid="_x0000_s1037" style="position:absolute;left:16779;top:17422;width:210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h+owwAAANwAAAAPAAAAZHJzL2Rvd25yZXYueG1sRE/LasJA&#10;FN0X/IfhCt3ViU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F5YfqMMAAADcAAAADwAA&#10;AAAAAAAAAAAAAAAHAgAAZHJzL2Rvd25yZXYueG1sUEsFBgAAAAADAAMAtwAAAPcCAAAAAA==&#10;" filled="f" stroked="f">
                  <v:textbox inset="0,0,0,0">
                    <w:txbxContent>
                      <w:p w14:paraId="49F5FEC4" w14:textId="77777777" w:rsidR="00EC506E" w:rsidRDefault="00EC506E">
                        <w:pPr>
                          <w:spacing w:after="160"/>
                        </w:pPr>
                        <w:r>
                          <w:t>of</w:t>
                        </w:r>
                      </w:p>
                    </w:txbxContent>
                  </v:textbox>
                </v:rect>
                <v:rect id="Rectangle 429" o:spid="_x0000_s1038" style="position:absolute;left:18821;top:17422;width:349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7148BADA" w14:textId="77777777" w:rsidR="00EC506E" w:rsidRDefault="00EC506E">
                        <w:pPr>
                          <w:spacing w:after="160"/>
                        </w:pPr>
                        <w:r>
                          <w:t>joy,</w:t>
                        </w:r>
                      </w:p>
                    </w:txbxContent>
                  </v:textbox>
                </v:rect>
                <v:rect id="Rectangle 430" o:spid="_x0000_s1039" style="position:absolute;top:19540;width:1030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28FD60C6" w14:textId="77777777" w:rsidR="00EC506E" w:rsidRDefault="00EC506E">
                        <w:pPr>
                          <w:spacing w:after="160"/>
                        </w:pPr>
                        <w:r>
                          <w:t>friendship,</w:t>
                        </w:r>
                      </w:p>
                    </w:txbxContent>
                  </v:textbox>
                </v:rect>
                <v:rect id="Rectangle 431" o:spid="_x0000_s1040" style="position:absolute;left:8198;top:19540;width:643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23C15B11" w14:textId="77777777" w:rsidR="00EC506E" w:rsidRDefault="00EC506E">
                        <w:pPr>
                          <w:spacing w:after="160"/>
                        </w:pPr>
                        <w:r>
                          <w:t>laughs,</w:t>
                        </w:r>
                      </w:p>
                    </w:txbxContent>
                  </v:textbox>
                </v:rect>
                <v:rect id="Rectangle 432" o:spid="_x0000_s1041" style="position:absolute;left:13502;top:19540;width:372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14:paraId="6C3700C2" w14:textId="77777777" w:rsidR="00EC506E" w:rsidRDefault="00EC506E">
                        <w:pPr>
                          <w:spacing w:after="160"/>
                        </w:pPr>
                        <w:r>
                          <w:t>love</w:t>
                        </w:r>
                      </w:p>
                    </w:txbxContent>
                  </v:textbox>
                </v:rect>
                <v:rect id="Rectangle 433" o:spid="_x0000_s1042" style="position:absolute;left:16748;top:19540;width:327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14:paraId="489E224D" w14:textId="77777777" w:rsidR="00EC506E" w:rsidRDefault="00EC506E">
                        <w:pPr>
                          <w:spacing w:after="160"/>
                        </w:pPr>
                        <w:r>
                          <w:t>and</w:t>
                        </w:r>
                      </w:p>
                    </w:txbxContent>
                  </v:textbox>
                </v:rect>
                <v:rect id="Rectangle 434" o:spid="_x0000_s1043" style="position:absolute;top:21674;width:213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350AAE92" w14:textId="77777777" w:rsidR="00EC506E" w:rsidRDefault="00EC506E">
                        <w:pPr>
                          <w:spacing w:after="160"/>
                        </w:pPr>
                        <w:r>
                          <w:t>all</w:t>
                        </w:r>
                      </w:p>
                    </w:txbxContent>
                  </v:textbox>
                </v:rect>
                <v:rect id="Rectangle 435" o:spid="_x0000_s1044" style="position:absolute;left:2072;top:21674;width:528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7469A5A3" w14:textId="77777777" w:rsidR="00EC506E" w:rsidRDefault="00EC506E">
                        <w:pPr>
                          <w:spacing w:after="160"/>
                        </w:pPr>
                        <w:r>
                          <w:t>those</w:t>
                        </w:r>
                      </w:p>
                    </w:txbxContent>
                  </v:textbox>
                </v:rect>
                <v:rect id="Rectangle 436" o:spid="_x0000_s1045" style="position:absolute;left:6492;top:21674;width:988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icxgAAANwAAAAPAAAAZHJzL2Rvd25yZXYueG1sRI9ba8JA&#10;FITfC/0Pyyn0rW56IWh0FemF5FGjoL4dssckmD0bsluT9te7guDjMDP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jJy4nMYAAADcAAAA&#10;DwAAAAAAAAAAAAAAAAAHAgAAZHJzL2Rvd25yZXYueG1sUEsFBgAAAAADAAMAtwAAAPoCAAAAAA==&#10;" filled="f" stroked="f">
                  <v:textbox inset="0,0,0,0">
                    <w:txbxContent>
                      <w:p w14:paraId="051492BA" w14:textId="77777777" w:rsidR="00EC506E" w:rsidRDefault="00EC506E">
                        <w:pPr>
                          <w:spacing w:after="160"/>
                        </w:pPr>
                        <w:r>
                          <w:t>PUPPIES!!!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4" o:spid="_x0000_s1046" type="#_x0000_t75" style="position:absolute;left:24765;top:11170;width:18059;height:1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">
                  <v:imagedata r:id="rId58" o:title=""/>
                </v:shape>
                <v:shape id="Picture 446" o:spid="_x0000_s1047" type="#_x0000_t75" style="position:absolute;left:5562;width:22098;height:1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">
                  <v:imagedata r:id="rId59" o:title=""/>
                </v:shape>
                <w10:wrap type="square"/>
              </v:group>
            </w:pict>
          </mc:Fallback>
        </mc:AlternateContent>
      </w:r>
      <w:proofErr w:type="gramStart"/>
      <w:r>
        <w:t>.I.P.</w:t>
      </w:r>
      <w:proofErr w:type="gramEnd"/>
    </w:p>
    <w:p w14:paraId="2410C203" w14:textId="77777777" w:rsidR="00EC506E" w:rsidRDefault="00EC506E">
      <w:pPr>
        <w:spacing w:after="10"/>
        <w:ind w:left="130"/>
      </w:pPr>
      <w:r>
        <w:t>June Bug</w:t>
      </w:r>
    </w:p>
    <w:p w14:paraId="31EFAF7A" w14:textId="77777777" w:rsidR="00EC506E" w:rsidRDefault="00EC506E">
      <w:pPr>
        <w:spacing w:after="2324"/>
        <w:ind w:left="-5"/>
      </w:pPr>
      <w:r>
        <w:t>(Momma dog)</w:t>
      </w:r>
    </w:p>
    <w:p w14:paraId="532BB29C" w14:textId="77777777" w:rsidR="00EC506E" w:rsidRDefault="00EC506E">
      <w:pPr>
        <w:ind w:left="-5"/>
      </w:pPr>
      <w:r>
        <w:t>You are GREATLY missed!</w:t>
      </w:r>
    </w:p>
    <w:p w14:paraId="7C5E1C82" w14:textId="4E6FFBF7" w:rsidR="00C97754" w:rsidRDefault="00C97754" w:rsidP="00A558F9">
      <w:pPr>
        <w:pStyle w:val="ObjectAnchor"/>
        <w:rPr>
          <w:sz w:val="22"/>
        </w:rPr>
      </w:pPr>
      <w:r>
        <w:rPr>
          <w:sz w:val="22"/>
        </w:rPr>
        <w:lastRenderedPageBreak/>
        <w:t xml:space="preserve">                                                               </w:t>
      </w:r>
    </w:p>
    <w:p w14:paraId="39FE9406" w14:textId="77777777" w:rsidR="0065592C" w:rsidRPr="00A558F9" w:rsidRDefault="0065592C" w:rsidP="00A558F9">
      <w:pPr>
        <w:pStyle w:val="ObjectAnchor"/>
        <w:rPr>
          <w:sz w:val="22"/>
        </w:rPr>
      </w:pPr>
    </w:p>
    <w:p w14:paraId="47B46221" w14:textId="4B2B2100" w:rsidR="00CE5166" w:rsidRDefault="00CE5166" w:rsidP="004E0F9F">
      <w:pPr>
        <w:pStyle w:val="ObjectAnchor"/>
        <w:rPr>
          <w:rFonts w:ascii="Broadway" w:hAnsi="Broadway"/>
          <w:sz w:val="40"/>
          <w:szCs w:val="40"/>
        </w:rPr>
      </w:pPr>
      <w:r w:rsidRPr="00070465">
        <w:rPr>
          <w:rFonts w:ascii="Broadway" w:hAnsi="Broadway"/>
          <w:sz w:val="40"/>
          <w:szCs w:val="40"/>
        </w:rPr>
        <w:t>Chapter Report</w:t>
      </w:r>
      <w:r w:rsidRPr="00CE5166">
        <w:rPr>
          <w:rFonts w:ascii="Broadway" w:hAnsi="Broadway"/>
          <w:sz w:val="36"/>
          <w:szCs w:val="36"/>
        </w:rPr>
        <w:t xml:space="preserve"> </w:t>
      </w:r>
      <w:r w:rsidR="00E066D9" w:rsidRPr="00CE5166">
        <w:rPr>
          <w:rFonts w:ascii="Broadway" w:hAnsi="Broadway"/>
          <w:sz w:val="36"/>
          <w:szCs w:val="36"/>
        </w:rPr>
        <w:t xml:space="preserve"> </w:t>
      </w:r>
      <w:r w:rsidRPr="00CE5166">
        <w:rPr>
          <w:rFonts w:ascii="Broadway" w:hAnsi="Broadway"/>
          <w:sz w:val="36"/>
          <w:szCs w:val="36"/>
        </w:rPr>
        <w:t xml:space="preserve"> </w:t>
      </w:r>
      <w:r>
        <w:rPr>
          <w:rFonts w:ascii="Broadway" w:hAnsi="Broadway"/>
          <w:sz w:val="36"/>
          <w:szCs w:val="36"/>
        </w:rPr>
        <w:t xml:space="preserve">   </w:t>
      </w:r>
      <w:r w:rsidR="00070465">
        <w:drawing>
          <wp:inline distT="0" distB="0" distL="0" distR="0" wp14:anchorId="24DFF3CE" wp14:editId="242FA67F">
            <wp:extent cx="971550" cy="923925"/>
            <wp:effectExtent l="0" t="0" r="0" b="9525"/>
            <wp:docPr id="798187913" name="Picture 798187913"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Pr>
          <w:rFonts w:ascii="Broadway" w:hAnsi="Broadway"/>
          <w:sz w:val="36"/>
          <w:szCs w:val="36"/>
        </w:rPr>
        <w:t xml:space="preserve">  </w:t>
      </w:r>
      <w:r w:rsidRPr="00CE5166">
        <w:rPr>
          <w:rFonts w:ascii="Broadway" w:hAnsi="Broadway"/>
          <w:sz w:val="36"/>
          <w:szCs w:val="36"/>
        </w:rPr>
        <w:t xml:space="preserve">  </w:t>
      </w:r>
      <w:r w:rsidRPr="00070465">
        <w:rPr>
          <w:rFonts w:ascii="Broadway" w:hAnsi="Broadway"/>
          <w:sz w:val="40"/>
          <w:szCs w:val="40"/>
        </w:rPr>
        <w:t>Beta Zeta #3149</w:t>
      </w:r>
    </w:p>
    <w:p w14:paraId="2999B6E2" w14:textId="77777777" w:rsidR="00F93070" w:rsidRPr="00CE5166" w:rsidRDefault="00F93070" w:rsidP="004E0F9F">
      <w:pPr>
        <w:pStyle w:val="ObjectAnchor"/>
        <w:rPr>
          <w:rFonts w:ascii="Broadway" w:hAnsi="Broadway"/>
          <w:sz w:val="36"/>
          <w:szCs w:val="36"/>
        </w:rPr>
      </w:pPr>
    </w:p>
    <w:p w14:paraId="2BAF0877" w14:textId="77777777" w:rsidR="00CE5166" w:rsidRDefault="00CE5166" w:rsidP="004E0F9F">
      <w:pPr>
        <w:pStyle w:val="ObjectAnchor"/>
        <w:rPr>
          <w:sz w:val="24"/>
          <w:szCs w:val="24"/>
        </w:rPr>
      </w:pPr>
    </w:p>
    <w:p w14:paraId="2FF52B5C" w14:textId="77777777" w:rsidR="004E0F9F" w:rsidRPr="0068266F" w:rsidRDefault="004E0F9F" w:rsidP="004E0F9F">
      <w:pPr>
        <w:pStyle w:val="ObjectAnchor"/>
        <w:rPr>
          <w:sz w:val="28"/>
          <w:szCs w:val="28"/>
        </w:rPr>
      </w:pPr>
      <w:r w:rsidRPr="0068266F">
        <w:rPr>
          <w:sz w:val="28"/>
          <w:szCs w:val="28"/>
        </w:rPr>
        <w:t>October is always a busy time in Canon City, getting in those last bits of fun before cold</w:t>
      </w:r>
    </w:p>
    <w:p w14:paraId="6B8D3406" w14:textId="77777777" w:rsidR="004E0F9F" w:rsidRPr="0068266F" w:rsidRDefault="004E0F9F" w:rsidP="004E0F9F">
      <w:pPr>
        <w:pStyle w:val="ObjectAnchor"/>
        <w:rPr>
          <w:sz w:val="28"/>
          <w:szCs w:val="28"/>
        </w:rPr>
      </w:pPr>
      <w:r w:rsidRPr="0068266F">
        <w:rPr>
          <w:sz w:val="28"/>
          <w:szCs w:val="28"/>
        </w:rPr>
        <w:t>and winter weather sets in. Last weekend was an Oktoberfest event, the Rim-to-Rim</w:t>
      </w:r>
    </w:p>
    <w:p w14:paraId="2311AE96" w14:textId="77777777" w:rsidR="004E0F9F" w:rsidRPr="0068266F" w:rsidRDefault="004E0F9F" w:rsidP="004E0F9F">
      <w:pPr>
        <w:pStyle w:val="ObjectAnchor"/>
        <w:rPr>
          <w:sz w:val="28"/>
          <w:szCs w:val="28"/>
        </w:rPr>
      </w:pPr>
      <w:r w:rsidRPr="0068266F">
        <w:rPr>
          <w:sz w:val="28"/>
          <w:szCs w:val="28"/>
        </w:rPr>
        <w:t>Run Walk at the Royal Gorge, as well as Apple Day in Penrose.</w:t>
      </w:r>
    </w:p>
    <w:p w14:paraId="78637340" w14:textId="77777777" w:rsidR="004E0F9F" w:rsidRPr="0068266F" w:rsidRDefault="004E0F9F" w:rsidP="004E0F9F">
      <w:pPr>
        <w:pStyle w:val="ObjectAnchor"/>
        <w:rPr>
          <w:sz w:val="28"/>
          <w:szCs w:val="28"/>
        </w:rPr>
      </w:pPr>
      <w:r w:rsidRPr="0068266F">
        <w:rPr>
          <w:sz w:val="28"/>
          <w:szCs w:val="28"/>
        </w:rPr>
        <w:t>In spite of all the other events, Beta Zeta had a very successful fundraiser, our annual</w:t>
      </w:r>
    </w:p>
    <w:p w14:paraId="1A495863" w14:textId="77777777" w:rsidR="004E0F9F" w:rsidRPr="0068266F" w:rsidRDefault="004E0F9F" w:rsidP="004E0F9F">
      <w:pPr>
        <w:pStyle w:val="ObjectAnchor"/>
        <w:rPr>
          <w:sz w:val="28"/>
          <w:szCs w:val="28"/>
        </w:rPr>
      </w:pPr>
      <w:r w:rsidRPr="0068266F">
        <w:rPr>
          <w:sz w:val="28"/>
          <w:szCs w:val="28"/>
        </w:rPr>
        <w:t>Soup, Salad and Shopping Auction Luncheon. The soups were delicious as always,</w:t>
      </w:r>
    </w:p>
    <w:p w14:paraId="0AD08471" w14:textId="77777777" w:rsidR="004E0F9F" w:rsidRPr="0068266F" w:rsidRDefault="004E0F9F" w:rsidP="004E0F9F">
      <w:pPr>
        <w:pStyle w:val="ObjectAnchor"/>
        <w:rPr>
          <w:sz w:val="28"/>
          <w:szCs w:val="28"/>
        </w:rPr>
      </w:pPr>
      <w:r w:rsidRPr="0068266F">
        <w:rPr>
          <w:sz w:val="28"/>
          <w:szCs w:val="28"/>
        </w:rPr>
        <w:t>with a choice of chicken and wild rice and a new addition, beef vegetable and barley.</w:t>
      </w:r>
    </w:p>
    <w:p w14:paraId="7C75988C" w14:textId="77777777" w:rsidR="004E0F9F" w:rsidRPr="0068266F" w:rsidRDefault="004E0F9F" w:rsidP="004E0F9F">
      <w:pPr>
        <w:pStyle w:val="ObjectAnchor"/>
        <w:rPr>
          <w:sz w:val="28"/>
          <w:szCs w:val="28"/>
        </w:rPr>
      </w:pPr>
      <w:r w:rsidRPr="0068266F">
        <w:rPr>
          <w:sz w:val="28"/>
          <w:szCs w:val="28"/>
        </w:rPr>
        <w:t xml:space="preserve">The </w:t>
      </w:r>
      <w:r w:rsidRPr="0068266F">
        <w:rPr>
          <w:sz w:val="28"/>
          <w:szCs w:val="28"/>
        </w:rPr>
        <w:t>“</w:t>
      </w:r>
      <w:r w:rsidRPr="0068266F">
        <w:rPr>
          <w:sz w:val="28"/>
          <w:szCs w:val="28"/>
        </w:rPr>
        <w:t>crafty</w:t>
      </w:r>
      <w:r w:rsidRPr="0068266F">
        <w:rPr>
          <w:sz w:val="28"/>
          <w:szCs w:val="28"/>
        </w:rPr>
        <w:t>”</w:t>
      </w:r>
      <w:r w:rsidRPr="0068266F">
        <w:rPr>
          <w:sz w:val="28"/>
          <w:szCs w:val="28"/>
        </w:rPr>
        <w:t xml:space="preserve"> gals of Beta Zeta auctioned many items, ranging from holiday d</w:t>
      </w:r>
      <w:r w:rsidRPr="0068266F">
        <w:rPr>
          <w:sz w:val="28"/>
          <w:szCs w:val="28"/>
        </w:rPr>
        <w:t>é</w:t>
      </w:r>
      <w:r w:rsidRPr="0068266F">
        <w:rPr>
          <w:sz w:val="28"/>
          <w:szCs w:val="28"/>
        </w:rPr>
        <w:t>cor to</w:t>
      </w:r>
    </w:p>
    <w:p w14:paraId="466A2739" w14:textId="77777777" w:rsidR="004E0F9F" w:rsidRPr="0068266F" w:rsidRDefault="004E0F9F" w:rsidP="004E0F9F">
      <w:pPr>
        <w:pStyle w:val="ObjectAnchor"/>
        <w:rPr>
          <w:sz w:val="28"/>
          <w:szCs w:val="28"/>
        </w:rPr>
      </w:pPr>
      <w:r w:rsidRPr="0068266F">
        <w:rPr>
          <w:sz w:val="28"/>
          <w:szCs w:val="28"/>
        </w:rPr>
        <w:t>treats and care packages.</w:t>
      </w:r>
    </w:p>
    <w:p w14:paraId="716F92FD" w14:textId="77777777" w:rsidR="004E0F9F" w:rsidRPr="0068266F" w:rsidRDefault="004E0F9F" w:rsidP="004E0F9F">
      <w:pPr>
        <w:pStyle w:val="ObjectAnchor"/>
        <w:rPr>
          <w:sz w:val="28"/>
          <w:szCs w:val="28"/>
        </w:rPr>
      </w:pPr>
      <w:r w:rsidRPr="0068266F">
        <w:rPr>
          <w:sz w:val="28"/>
          <w:szCs w:val="28"/>
        </w:rPr>
        <w:t>Our chapter will be able to once again give $740 to St. Jude Children</w:t>
      </w:r>
      <w:r w:rsidRPr="0068266F">
        <w:rPr>
          <w:sz w:val="28"/>
          <w:szCs w:val="28"/>
        </w:rPr>
        <w:t>’</w:t>
      </w:r>
      <w:r w:rsidRPr="0068266F">
        <w:rPr>
          <w:sz w:val="28"/>
          <w:szCs w:val="28"/>
        </w:rPr>
        <w:t>s Hospital from</w:t>
      </w:r>
    </w:p>
    <w:p w14:paraId="6066F995" w14:textId="77777777" w:rsidR="004E0F9F" w:rsidRPr="0068266F" w:rsidRDefault="004E0F9F" w:rsidP="004E0F9F">
      <w:pPr>
        <w:pStyle w:val="ObjectAnchor"/>
        <w:rPr>
          <w:sz w:val="28"/>
          <w:szCs w:val="28"/>
        </w:rPr>
      </w:pPr>
      <w:r w:rsidRPr="0068266F">
        <w:rPr>
          <w:sz w:val="28"/>
          <w:szCs w:val="28"/>
        </w:rPr>
        <w:t>the proceeds of Nancy T.</w:t>
      </w:r>
      <w:r w:rsidRPr="0068266F">
        <w:rPr>
          <w:sz w:val="28"/>
          <w:szCs w:val="28"/>
        </w:rPr>
        <w:t>’</w:t>
      </w:r>
      <w:r w:rsidRPr="0068266F">
        <w:rPr>
          <w:sz w:val="28"/>
          <w:szCs w:val="28"/>
        </w:rPr>
        <w:t>s beautiful quilt.</w:t>
      </w:r>
    </w:p>
    <w:p w14:paraId="058E3D46" w14:textId="6981A4C4" w:rsidR="00E066D9" w:rsidRPr="0068266F" w:rsidRDefault="004E0F9F" w:rsidP="004E0F9F">
      <w:pPr>
        <w:pStyle w:val="ObjectAnchor"/>
        <w:rPr>
          <w:sz w:val="28"/>
          <w:szCs w:val="28"/>
        </w:rPr>
      </w:pPr>
      <w:r w:rsidRPr="0068266F">
        <w:rPr>
          <w:sz w:val="28"/>
          <w:szCs w:val="28"/>
        </w:rPr>
        <w:t>We are looking forward to enjoying the Pledge Banquet with Omega Chi in November.</w:t>
      </w:r>
    </w:p>
    <w:p w14:paraId="4145B644" w14:textId="77777777" w:rsidR="00070465" w:rsidRPr="0068266F" w:rsidRDefault="00070465" w:rsidP="004E0F9F">
      <w:pPr>
        <w:pStyle w:val="ObjectAnchor"/>
        <w:rPr>
          <w:sz w:val="28"/>
          <w:szCs w:val="28"/>
        </w:rPr>
      </w:pPr>
    </w:p>
    <w:p w14:paraId="09F7BAC6" w14:textId="77777777" w:rsidR="00070465" w:rsidRPr="0068266F" w:rsidRDefault="00070465" w:rsidP="00070465">
      <w:pPr>
        <w:pStyle w:val="ObjectAnchor"/>
        <w:rPr>
          <w:sz w:val="28"/>
          <w:szCs w:val="28"/>
        </w:rPr>
      </w:pPr>
      <w:r w:rsidRPr="0068266F">
        <w:rPr>
          <w:sz w:val="28"/>
          <w:szCs w:val="28"/>
        </w:rPr>
        <w:t>Carol Dunn, Sue McMillin, Publicity Committee</w:t>
      </w:r>
    </w:p>
    <w:p w14:paraId="1CED7944" w14:textId="77777777" w:rsidR="00070465" w:rsidRPr="0068266F" w:rsidRDefault="00070465" w:rsidP="00070465">
      <w:pPr>
        <w:pStyle w:val="ObjectAnchor"/>
        <w:rPr>
          <w:sz w:val="28"/>
          <w:szCs w:val="28"/>
        </w:rPr>
      </w:pPr>
      <w:r w:rsidRPr="0068266F">
        <w:rPr>
          <w:sz w:val="28"/>
          <w:szCs w:val="28"/>
        </w:rPr>
        <w:t>Beta Zeta Chapter #3149</w:t>
      </w:r>
    </w:p>
    <w:p w14:paraId="3F5A7AA1" w14:textId="0152D2A0" w:rsidR="0068266F" w:rsidRPr="0068266F" w:rsidRDefault="00070465" w:rsidP="00070465">
      <w:pPr>
        <w:pStyle w:val="ObjectAnchor"/>
        <w:rPr>
          <w:sz w:val="28"/>
          <w:szCs w:val="28"/>
        </w:rPr>
      </w:pPr>
      <w:r w:rsidRPr="0068266F">
        <w:rPr>
          <w:sz w:val="28"/>
          <w:szCs w:val="28"/>
        </w:rPr>
        <w:t>Canon City</w:t>
      </w:r>
    </w:p>
    <w:p w14:paraId="04C2E410" w14:textId="77777777" w:rsidR="0068266F" w:rsidRDefault="0068266F" w:rsidP="00070465">
      <w:pPr>
        <w:pStyle w:val="ObjectAnchor"/>
        <w:rPr>
          <w:sz w:val="24"/>
          <w:szCs w:val="24"/>
        </w:rPr>
      </w:pPr>
    </w:p>
    <w:p w14:paraId="5C2ACFCB" w14:textId="77777777" w:rsidR="00070465" w:rsidRDefault="00070465" w:rsidP="00070465">
      <w:pPr>
        <w:pStyle w:val="ObjectAnchor"/>
        <w:rPr>
          <w:sz w:val="24"/>
          <w:szCs w:val="24"/>
        </w:rPr>
      </w:pPr>
    </w:p>
    <w:p w14:paraId="30341782" w14:textId="156D0081" w:rsidR="00FC1B01" w:rsidRDefault="0068266F" w:rsidP="00FC1B01">
      <w:pPr>
        <w:pStyle w:val="NormalWeb"/>
      </w:pPr>
      <w:r>
        <w:t xml:space="preserve">           </w:t>
      </w:r>
      <w:r w:rsidR="00DF7826">
        <w:rPr>
          <w:noProof/>
        </w:rPr>
        <w:drawing>
          <wp:inline distT="0" distB="0" distL="0" distR="0" wp14:anchorId="3074EE86" wp14:editId="1822F7A5">
            <wp:extent cx="1962150" cy="2330495"/>
            <wp:effectExtent l="0" t="0" r="0" b="0"/>
            <wp:docPr id="6894460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6436" cy="2347463"/>
                    </a:xfrm>
                    <a:prstGeom prst="rect">
                      <a:avLst/>
                    </a:prstGeom>
                    <a:noFill/>
                  </pic:spPr>
                </pic:pic>
              </a:graphicData>
            </a:graphic>
          </wp:inline>
        </w:drawing>
      </w:r>
      <w:r w:rsidR="00DF7826">
        <w:rPr>
          <w:noProof/>
        </w:rPr>
        <mc:AlternateContent>
          <mc:Choice Requires="wps">
            <w:drawing>
              <wp:inline distT="0" distB="0" distL="0" distR="0" wp14:anchorId="68A6107C" wp14:editId="63C6AFCA">
                <wp:extent cx="304800" cy="304800"/>
                <wp:effectExtent l="0" t="0" r="0" b="0"/>
                <wp:docPr id="134749371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F2B8D" w14:textId="3C0B363F" w:rsidR="0068266F" w:rsidRDefault="0068266F" w:rsidP="0068266F">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68A6107C" id="AutoShape 2" o:spid="_x0000_s104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OCM&#10;eFzfAQAAsQMAAA4AAAAAAAAAAAAAAAAALgIAAGRycy9lMm9Eb2MueG1sUEsBAi0AFAAGAAgAAAAh&#10;AEyg6SzYAAAAAwEAAA8AAAAAAAAAAAAAAAAAOQQAAGRycy9kb3ducmV2LnhtbFBLBQYAAAAABAAE&#10;APMAAAA+BQAAAAA=&#10;" filled="f" stroked="f">
                <o:lock v:ext="edit" aspectratio="t"/>
                <v:textbox>
                  <w:txbxContent>
                    <w:p w14:paraId="61CF2B8D" w14:textId="3C0B363F" w:rsidR="0068266F" w:rsidRDefault="0068266F" w:rsidP="0068266F">
                      <w:pPr>
                        <w:jc w:val="center"/>
                      </w:pPr>
                      <w:r>
                        <w:t xml:space="preserve">         </w:t>
                      </w:r>
                    </w:p>
                  </w:txbxContent>
                </v:textbox>
                <w10:anchorlock/>
              </v:rect>
            </w:pict>
          </mc:Fallback>
        </mc:AlternateContent>
      </w:r>
      <w:r>
        <w:rPr>
          <w:noProof/>
        </w:rPr>
        <w:drawing>
          <wp:inline distT="0" distB="0" distL="0" distR="0" wp14:anchorId="0777E0F0" wp14:editId="512012A4">
            <wp:extent cx="3866391" cy="2350135"/>
            <wp:effectExtent l="0" t="0" r="1270" b="0"/>
            <wp:docPr id="113270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5305" cy="2367710"/>
                    </a:xfrm>
                    <a:prstGeom prst="rect">
                      <a:avLst/>
                    </a:prstGeom>
                    <a:noFill/>
                  </pic:spPr>
                </pic:pic>
              </a:graphicData>
            </a:graphic>
          </wp:inline>
        </w:drawing>
      </w:r>
      <w:r w:rsidR="00FC1B01">
        <w:rPr>
          <w:noProof/>
        </w:rPr>
        <mc:AlternateContent>
          <mc:Choice Requires="wps">
            <w:drawing>
              <wp:inline distT="0" distB="0" distL="0" distR="0" wp14:anchorId="44F88BDA" wp14:editId="5241766D">
                <wp:extent cx="304800" cy="304800"/>
                <wp:effectExtent l="0" t="0" r="0" b="0"/>
                <wp:docPr id="918859040"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CF79C1"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015AD33" w14:textId="0B253AE3" w:rsidR="00531B47" w:rsidRDefault="00E425A2" w:rsidP="00E425A2">
      <w:pPr>
        <w:pStyle w:val="NormalWeb"/>
        <w:jc w:val="center"/>
      </w:pPr>
      <w:r w:rsidRPr="00E425A2">
        <w:rPr>
          <w:sz w:val="18"/>
          <w:szCs w:val="18"/>
        </w:rPr>
        <w:t>-1</w:t>
      </w:r>
      <w:r w:rsidR="009E6F12">
        <w:rPr>
          <w:sz w:val="18"/>
          <w:szCs w:val="18"/>
        </w:rPr>
        <w:t>8</w:t>
      </w:r>
      <w:r>
        <w:t>-</w:t>
      </w:r>
    </w:p>
    <w:p w14:paraId="1D14F249" w14:textId="65A7CCB3" w:rsidR="00476A4E" w:rsidRPr="00CE5166" w:rsidRDefault="00D83180" w:rsidP="00476A4E">
      <w:pPr>
        <w:pStyle w:val="ObjectAnchor"/>
        <w:rPr>
          <w:rFonts w:ascii="Broadway" w:hAnsi="Broadway"/>
          <w:sz w:val="36"/>
          <w:szCs w:val="36"/>
        </w:rPr>
      </w:pPr>
      <w:bookmarkStart w:id="0" w:name="_Hlk211165448"/>
      <w:r>
        <w:rPr>
          <w:rFonts w:ascii="Broadway" w:hAnsi="Broadway"/>
          <w:sz w:val="40"/>
          <w:szCs w:val="40"/>
        </w:rPr>
        <w:lastRenderedPageBreak/>
        <w:t>C</w:t>
      </w:r>
      <w:r w:rsidR="00476A4E" w:rsidRPr="00070465">
        <w:rPr>
          <w:rFonts w:ascii="Broadway" w:hAnsi="Broadway"/>
          <w:sz w:val="40"/>
          <w:szCs w:val="40"/>
        </w:rPr>
        <w:t>hapter Report</w:t>
      </w:r>
      <w:r w:rsidR="00476A4E" w:rsidRPr="00CE5166">
        <w:rPr>
          <w:rFonts w:ascii="Broadway" w:hAnsi="Broadway"/>
          <w:sz w:val="36"/>
          <w:szCs w:val="36"/>
        </w:rPr>
        <w:t xml:space="preserve">   </w:t>
      </w:r>
      <w:r w:rsidR="00476A4E">
        <w:rPr>
          <w:rFonts w:ascii="Broadway" w:hAnsi="Broadway"/>
          <w:sz w:val="36"/>
          <w:szCs w:val="36"/>
        </w:rPr>
        <w:t xml:space="preserve">   </w:t>
      </w:r>
      <w:r w:rsidR="00476A4E">
        <w:drawing>
          <wp:inline distT="0" distB="0" distL="0" distR="0" wp14:anchorId="479F99E9" wp14:editId="50E04CBF">
            <wp:extent cx="971550" cy="923925"/>
            <wp:effectExtent l="0" t="0" r="0" b="9525"/>
            <wp:docPr id="90306892" name="Picture 90306892"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sidR="00476A4E">
        <w:rPr>
          <w:rFonts w:ascii="Broadway" w:hAnsi="Broadway"/>
          <w:sz w:val="36"/>
          <w:szCs w:val="36"/>
        </w:rPr>
        <w:t xml:space="preserve">  </w:t>
      </w:r>
      <w:r w:rsidR="00476A4E" w:rsidRPr="00CE5166">
        <w:rPr>
          <w:rFonts w:ascii="Broadway" w:hAnsi="Broadway"/>
          <w:sz w:val="36"/>
          <w:szCs w:val="36"/>
        </w:rPr>
        <w:t xml:space="preserve">  </w:t>
      </w:r>
      <w:r w:rsidR="00476A4E">
        <w:rPr>
          <w:rFonts w:ascii="Broadway" w:hAnsi="Broadway"/>
          <w:sz w:val="40"/>
          <w:szCs w:val="40"/>
        </w:rPr>
        <w:t>Alpha Phi #327</w:t>
      </w:r>
    </w:p>
    <w:bookmarkEnd w:id="0"/>
    <w:p w14:paraId="279086F8" w14:textId="77777777" w:rsidR="004E0F9F" w:rsidRDefault="004E0F9F" w:rsidP="004E0F9F">
      <w:pPr>
        <w:pStyle w:val="ObjectAnchor"/>
        <w:rPr>
          <w:sz w:val="24"/>
          <w:szCs w:val="24"/>
        </w:rPr>
      </w:pPr>
    </w:p>
    <w:p w14:paraId="087C26B9" w14:textId="77777777" w:rsidR="00476A4E" w:rsidRPr="00D83180" w:rsidRDefault="00476A4E" w:rsidP="00476A4E">
      <w:pPr>
        <w:pStyle w:val="NoSpacing"/>
        <w:rPr>
          <w:sz w:val="24"/>
          <w:szCs w:val="24"/>
        </w:rPr>
      </w:pPr>
      <w:r w:rsidRPr="00D83180">
        <w:rPr>
          <w:sz w:val="24"/>
          <w:szCs w:val="24"/>
        </w:rPr>
        <w:t>The newly elected officers for 2025-2026 are President, Sandy Alexander, Recording</w:t>
      </w:r>
    </w:p>
    <w:p w14:paraId="1DE63E5B" w14:textId="77777777" w:rsidR="00476A4E" w:rsidRPr="00D83180" w:rsidRDefault="00476A4E" w:rsidP="00476A4E">
      <w:pPr>
        <w:pStyle w:val="NoSpacing"/>
        <w:rPr>
          <w:sz w:val="24"/>
          <w:szCs w:val="24"/>
        </w:rPr>
      </w:pPr>
      <w:r w:rsidRPr="00D83180">
        <w:rPr>
          <w:sz w:val="24"/>
          <w:szCs w:val="24"/>
        </w:rPr>
        <w:t xml:space="preserve">Secretary, Susan Winton, and Treasurer, Linda Noell. We have five members </w:t>
      </w:r>
      <w:proofErr w:type="gramStart"/>
      <w:r w:rsidRPr="00D83180">
        <w:rPr>
          <w:sz w:val="24"/>
          <w:szCs w:val="24"/>
        </w:rPr>
        <w:t>on</w:t>
      </w:r>
      <w:proofErr w:type="gramEnd"/>
      <w:r w:rsidRPr="00D83180">
        <w:rPr>
          <w:sz w:val="24"/>
          <w:szCs w:val="24"/>
        </w:rPr>
        <w:t xml:space="preserve"> the</w:t>
      </w:r>
    </w:p>
    <w:p w14:paraId="24F2F6E9" w14:textId="77777777" w:rsidR="00476A4E" w:rsidRPr="00D83180" w:rsidRDefault="00476A4E" w:rsidP="00476A4E">
      <w:pPr>
        <w:pStyle w:val="NoSpacing"/>
        <w:rPr>
          <w:sz w:val="24"/>
          <w:szCs w:val="24"/>
        </w:rPr>
      </w:pPr>
      <w:r w:rsidRPr="00D83180">
        <w:rPr>
          <w:sz w:val="24"/>
          <w:szCs w:val="24"/>
        </w:rPr>
        <w:t>ESA Colorado State Council so our chapter activities will be scaled back to</w:t>
      </w:r>
    </w:p>
    <w:p w14:paraId="17F717EC" w14:textId="77777777" w:rsidR="00476A4E" w:rsidRPr="00D83180" w:rsidRDefault="00476A4E" w:rsidP="00476A4E">
      <w:pPr>
        <w:pStyle w:val="NoSpacing"/>
        <w:rPr>
          <w:sz w:val="24"/>
          <w:szCs w:val="24"/>
        </w:rPr>
      </w:pPr>
      <w:r w:rsidRPr="00D83180">
        <w:rPr>
          <w:sz w:val="24"/>
          <w:szCs w:val="24"/>
        </w:rPr>
        <w:t>accommodate their obligations.</w:t>
      </w:r>
    </w:p>
    <w:p w14:paraId="7D5D72F3" w14:textId="77777777" w:rsidR="00476A4E" w:rsidRPr="00D83180" w:rsidRDefault="00476A4E" w:rsidP="00476A4E">
      <w:pPr>
        <w:pStyle w:val="NoSpacing"/>
        <w:rPr>
          <w:sz w:val="24"/>
          <w:szCs w:val="24"/>
        </w:rPr>
      </w:pPr>
      <w:r w:rsidRPr="00D83180">
        <w:rPr>
          <w:sz w:val="24"/>
          <w:szCs w:val="24"/>
        </w:rPr>
        <w:t>Five individuals attended the Colorado State Convention, where Lori Anderson-</w:t>
      </w:r>
      <w:proofErr w:type="spellStart"/>
      <w:r w:rsidRPr="00D83180">
        <w:rPr>
          <w:sz w:val="24"/>
          <w:szCs w:val="24"/>
        </w:rPr>
        <w:t>Havelick</w:t>
      </w:r>
      <w:proofErr w:type="spellEnd"/>
    </w:p>
    <w:p w14:paraId="050FD9A7" w14:textId="77777777" w:rsidR="00476A4E" w:rsidRPr="00D83180" w:rsidRDefault="00476A4E" w:rsidP="00476A4E">
      <w:pPr>
        <w:pStyle w:val="NoSpacing"/>
        <w:rPr>
          <w:sz w:val="24"/>
          <w:szCs w:val="24"/>
        </w:rPr>
      </w:pPr>
      <w:r w:rsidRPr="00D83180">
        <w:rPr>
          <w:sz w:val="24"/>
          <w:szCs w:val="24"/>
        </w:rPr>
        <w:t>became President and Susan Winton became Treasurer. Eric Havelick will be</w:t>
      </w:r>
    </w:p>
    <w:p w14:paraId="4C1D9B6E" w14:textId="77777777" w:rsidR="00476A4E" w:rsidRPr="00D83180" w:rsidRDefault="00476A4E" w:rsidP="00476A4E">
      <w:pPr>
        <w:pStyle w:val="NoSpacing"/>
        <w:rPr>
          <w:sz w:val="24"/>
          <w:szCs w:val="24"/>
        </w:rPr>
      </w:pPr>
      <w:r w:rsidRPr="00D83180">
        <w:rPr>
          <w:sz w:val="24"/>
          <w:szCs w:val="24"/>
        </w:rPr>
        <w:t>Communication Coordinator, Sandy Alexander ESA Foundation Counselor and Linda</w:t>
      </w:r>
    </w:p>
    <w:p w14:paraId="26E0BAE8" w14:textId="77777777" w:rsidR="00476A4E" w:rsidRPr="00D83180" w:rsidRDefault="00476A4E" w:rsidP="00476A4E">
      <w:pPr>
        <w:pStyle w:val="NoSpacing"/>
        <w:rPr>
          <w:sz w:val="24"/>
          <w:szCs w:val="24"/>
        </w:rPr>
      </w:pPr>
      <w:r w:rsidRPr="00D83180">
        <w:rPr>
          <w:sz w:val="24"/>
          <w:szCs w:val="24"/>
        </w:rPr>
        <w:t>Noell is on the Nominating Committee.</w:t>
      </w:r>
    </w:p>
    <w:p w14:paraId="166F17FF" w14:textId="77777777" w:rsidR="00476A4E" w:rsidRPr="00D83180" w:rsidRDefault="00476A4E" w:rsidP="00476A4E">
      <w:pPr>
        <w:pStyle w:val="NoSpacing"/>
        <w:rPr>
          <w:sz w:val="24"/>
          <w:szCs w:val="24"/>
        </w:rPr>
      </w:pPr>
      <w:r w:rsidRPr="00D83180">
        <w:rPr>
          <w:sz w:val="24"/>
          <w:szCs w:val="24"/>
        </w:rPr>
        <w:t>Lori, Eric, Sandy, and David attended the International Council Convention in Cary,</w:t>
      </w:r>
    </w:p>
    <w:p w14:paraId="3EF85094" w14:textId="77777777" w:rsidR="00476A4E" w:rsidRPr="00D83180" w:rsidRDefault="00476A4E" w:rsidP="00476A4E">
      <w:pPr>
        <w:pStyle w:val="NoSpacing"/>
        <w:rPr>
          <w:sz w:val="24"/>
          <w:szCs w:val="24"/>
        </w:rPr>
      </w:pPr>
      <w:r w:rsidRPr="00D83180">
        <w:rPr>
          <w:sz w:val="24"/>
          <w:szCs w:val="24"/>
        </w:rPr>
        <w:t>North Carolina. We had a wonderful time and learned about the changes happening in</w:t>
      </w:r>
    </w:p>
    <w:p w14:paraId="5738076B" w14:textId="77777777" w:rsidR="00476A4E" w:rsidRPr="00D83180" w:rsidRDefault="00476A4E" w:rsidP="00476A4E">
      <w:pPr>
        <w:pStyle w:val="NoSpacing"/>
        <w:rPr>
          <w:sz w:val="24"/>
          <w:szCs w:val="24"/>
        </w:rPr>
      </w:pPr>
      <w:r w:rsidRPr="00D83180">
        <w:rPr>
          <w:sz w:val="24"/>
          <w:szCs w:val="24"/>
        </w:rPr>
        <w:t>ESA. ESAMC and the ESA International Council along with the Long-Range Planning</w:t>
      </w:r>
    </w:p>
    <w:p w14:paraId="1B8182EB" w14:textId="15496514" w:rsidR="00476A4E" w:rsidRPr="00D83180" w:rsidRDefault="00476A4E" w:rsidP="00476A4E">
      <w:pPr>
        <w:pStyle w:val="NoSpacing"/>
        <w:rPr>
          <w:sz w:val="24"/>
          <w:szCs w:val="24"/>
        </w:rPr>
      </w:pPr>
      <w:r w:rsidRPr="00D83180">
        <w:rPr>
          <w:sz w:val="24"/>
          <w:szCs w:val="24"/>
        </w:rPr>
        <w:t>Committee has worked diligently to focus on growth. Attending members received a</w:t>
      </w:r>
    </w:p>
    <w:p w14:paraId="52882C30" w14:textId="77777777" w:rsidR="00476A4E" w:rsidRPr="00D83180" w:rsidRDefault="00476A4E" w:rsidP="00476A4E">
      <w:pPr>
        <w:pStyle w:val="NoSpacing"/>
        <w:rPr>
          <w:sz w:val="24"/>
          <w:szCs w:val="24"/>
        </w:rPr>
      </w:pPr>
      <w:r w:rsidRPr="00D83180">
        <w:rPr>
          <w:sz w:val="24"/>
          <w:szCs w:val="24"/>
        </w:rPr>
        <w:t>new mission and vision statement.</w:t>
      </w:r>
    </w:p>
    <w:p w14:paraId="4D141DD4" w14:textId="77777777" w:rsidR="00476A4E" w:rsidRPr="00D83180" w:rsidRDefault="00476A4E" w:rsidP="00476A4E">
      <w:pPr>
        <w:pStyle w:val="NoSpacing"/>
        <w:rPr>
          <w:sz w:val="24"/>
          <w:szCs w:val="24"/>
        </w:rPr>
      </w:pPr>
      <w:r w:rsidRPr="00D83180">
        <w:rPr>
          <w:sz w:val="24"/>
          <w:szCs w:val="24"/>
        </w:rPr>
        <w:t>Summer activities for our chapter included Lori and Eric once again promoting ESA and</w:t>
      </w:r>
    </w:p>
    <w:p w14:paraId="17C9398A" w14:textId="77777777" w:rsidR="00476A4E" w:rsidRPr="00D83180" w:rsidRDefault="00476A4E" w:rsidP="00476A4E">
      <w:pPr>
        <w:pStyle w:val="NoSpacing"/>
        <w:rPr>
          <w:sz w:val="24"/>
          <w:szCs w:val="24"/>
        </w:rPr>
      </w:pPr>
      <w:r w:rsidRPr="00D83180">
        <w:rPr>
          <w:sz w:val="24"/>
          <w:szCs w:val="24"/>
        </w:rPr>
        <w:t>St Jude Children’s Research Hospital at the Ridgeway Farmers Market. As you know</w:t>
      </w:r>
    </w:p>
    <w:p w14:paraId="1DB12FB6" w14:textId="77777777" w:rsidR="00476A4E" w:rsidRPr="00D83180" w:rsidRDefault="00476A4E" w:rsidP="00476A4E">
      <w:pPr>
        <w:pStyle w:val="NoSpacing"/>
        <w:rPr>
          <w:sz w:val="24"/>
          <w:szCs w:val="24"/>
        </w:rPr>
      </w:pPr>
      <w:r w:rsidRPr="00D83180">
        <w:rPr>
          <w:sz w:val="24"/>
          <w:szCs w:val="24"/>
        </w:rPr>
        <w:t>David and Sandy travel in their fifth wheel throughout the summer. Sandy is the IC Audit</w:t>
      </w:r>
    </w:p>
    <w:p w14:paraId="31802505" w14:textId="77777777" w:rsidR="00476A4E" w:rsidRPr="00D83180" w:rsidRDefault="00476A4E" w:rsidP="00476A4E">
      <w:pPr>
        <w:pStyle w:val="NoSpacing"/>
        <w:rPr>
          <w:sz w:val="24"/>
          <w:szCs w:val="24"/>
        </w:rPr>
      </w:pPr>
      <w:r w:rsidRPr="00D83180">
        <w:rPr>
          <w:sz w:val="24"/>
          <w:szCs w:val="24"/>
        </w:rPr>
        <w:t>chair and has spent countless hours auditing the IC Books, Disaster Fund Books, and</w:t>
      </w:r>
    </w:p>
    <w:p w14:paraId="1C190ABC" w14:textId="77777777" w:rsidR="00476A4E" w:rsidRPr="00D83180" w:rsidRDefault="00476A4E" w:rsidP="00476A4E">
      <w:pPr>
        <w:pStyle w:val="NoSpacing"/>
        <w:rPr>
          <w:sz w:val="24"/>
          <w:szCs w:val="24"/>
        </w:rPr>
      </w:pPr>
      <w:r w:rsidRPr="00D83180">
        <w:rPr>
          <w:sz w:val="24"/>
          <w:szCs w:val="24"/>
        </w:rPr>
        <w:t>the IC Convention books. Susan volunteers at Second Chance Dog Rescue in</w:t>
      </w:r>
    </w:p>
    <w:p w14:paraId="07BD8094" w14:textId="77777777" w:rsidR="00476A4E" w:rsidRPr="00D83180" w:rsidRDefault="00476A4E" w:rsidP="00476A4E">
      <w:pPr>
        <w:pStyle w:val="NoSpacing"/>
        <w:rPr>
          <w:sz w:val="24"/>
          <w:szCs w:val="24"/>
        </w:rPr>
      </w:pPr>
      <w:r w:rsidRPr="00D83180">
        <w:rPr>
          <w:sz w:val="24"/>
          <w:szCs w:val="24"/>
        </w:rPr>
        <w:t>Ridgeway. Pictured is the Alpha Phi team volunteer day with Susan, Lori, Bill, and Eric.</w:t>
      </w:r>
    </w:p>
    <w:p w14:paraId="0BFA5CAD" w14:textId="77777777" w:rsidR="00476A4E" w:rsidRPr="00D83180" w:rsidRDefault="00476A4E" w:rsidP="00476A4E">
      <w:pPr>
        <w:pStyle w:val="NoSpacing"/>
        <w:rPr>
          <w:sz w:val="24"/>
          <w:szCs w:val="24"/>
        </w:rPr>
      </w:pPr>
      <w:r w:rsidRPr="00D83180">
        <w:rPr>
          <w:sz w:val="24"/>
          <w:szCs w:val="24"/>
        </w:rPr>
        <w:t>Lori, Eric, and Susan worked diligently on the CSC yearbook and fall meeting held in</w:t>
      </w:r>
    </w:p>
    <w:p w14:paraId="1EC20116" w14:textId="77777777" w:rsidR="00476A4E" w:rsidRPr="00D83180" w:rsidRDefault="00476A4E" w:rsidP="00476A4E">
      <w:pPr>
        <w:pStyle w:val="NoSpacing"/>
        <w:rPr>
          <w:sz w:val="24"/>
          <w:szCs w:val="24"/>
        </w:rPr>
      </w:pPr>
      <w:r w:rsidRPr="00D83180">
        <w:rPr>
          <w:sz w:val="24"/>
          <w:szCs w:val="24"/>
        </w:rPr>
        <w:t>Salida. Linda had a special family reunion this summer. She attended her inaugural</w:t>
      </w:r>
    </w:p>
    <w:p w14:paraId="13B0713A" w14:textId="77777777" w:rsidR="00476A4E" w:rsidRPr="00D83180" w:rsidRDefault="00476A4E" w:rsidP="00476A4E">
      <w:pPr>
        <w:pStyle w:val="NoSpacing"/>
        <w:rPr>
          <w:sz w:val="24"/>
          <w:szCs w:val="24"/>
        </w:rPr>
      </w:pPr>
      <w:r w:rsidRPr="00D83180">
        <w:rPr>
          <w:sz w:val="24"/>
          <w:szCs w:val="24"/>
        </w:rPr>
        <w:t>Rocky Mountain Regional Council Roundup, which took place in Idaho.</w:t>
      </w:r>
    </w:p>
    <w:p w14:paraId="0DAF334E" w14:textId="72F47571" w:rsidR="004E0F9F" w:rsidRPr="00D83180" w:rsidRDefault="00476A4E" w:rsidP="00476A4E">
      <w:pPr>
        <w:pStyle w:val="NoSpacing"/>
        <w:rPr>
          <w:sz w:val="24"/>
          <w:szCs w:val="24"/>
        </w:rPr>
      </w:pPr>
      <w:r w:rsidRPr="00D83180">
        <w:rPr>
          <w:sz w:val="24"/>
          <w:szCs w:val="24"/>
        </w:rPr>
        <w:t>Happy Fall to all,</w:t>
      </w:r>
    </w:p>
    <w:p w14:paraId="7517D327" w14:textId="169B01D8" w:rsidR="00476A4E" w:rsidRPr="00D83180" w:rsidRDefault="00476A4E" w:rsidP="00476A4E">
      <w:pPr>
        <w:pStyle w:val="NoSpacing"/>
        <w:rPr>
          <w:sz w:val="24"/>
          <w:szCs w:val="24"/>
        </w:rPr>
      </w:pPr>
      <w:r w:rsidRPr="00D83180">
        <w:rPr>
          <w:sz w:val="24"/>
          <w:szCs w:val="24"/>
        </w:rPr>
        <w:t>Sandy Alexander</w:t>
      </w:r>
    </w:p>
    <w:p w14:paraId="2BAD0EB8" w14:textId="77777777" w:rsidR="00476A4E" w:rsidRPr="00D83180" w:rsidRDefault="00476A4E" w:rsidP="00476A4E">
      <w:pPr>
        <w:pStyle w:val="NoSpacing"/>
        <w:rPr>
          <w:sz w:val="24"/>
          <w:szCs w:val="24"/>
        </w:rPr>
      </w:pPr>
      <w:r w:rsidRPr="00D83180">
        <w:rPr>
          <w:sz w:val="24"/>
          <w:szCs w:val="24"/>
        </w:rPr>
        <w:t>Alpha Phi</w:t>
      </w:r>
    </w:p>
    <w:p w14:paraId="596C52B0" w14:textId="77777777" w:rsidR="00476A4E" w:rsidRDefault="00476A4E" w:rsidP="00476A4E">
      <w:pPr>
        <w:pStyle w:val="NoSpacing"/>
      </w:pPr>
    </w:p>
    <w:p w14:paraId="5891355F" w14:textId="12F65564" w:rsidR="00D83180" w:rsidRDefault="00C46609" w:rsidP="00D83180">
      <w:pPr>
        <w:pStyle w:val="NormalWeb"/>
        <w:spacing w:before="0" w:beforeAutospacing="0" w:after="160" w:afterAutospacing="0"/>
        <w:jc w:val="both"/>
      </w:pPr>
      <w:r>
        <w:rPr>
          <w:rFonts w:ascii="Arial" w:hAnsi="Arial" w:cs="Arial"/>
          <w:color w:val="000000"/>
        </w:rPr>
        <w:t xml:space="preserve"> </w:t>
      </w:r>
    </w:p>
    <w:p w14:paraId="55B96A3B" w14:textId="5A8E0B81" w:rsidR="00D83180" w:rsidRDefault="00C46609" w:rsidP="00D83180">
      <w:pPr>
        <w:pStyle w:val="NormalWeb"/>
        <w:spacing w:before="0" w:beforeAutospacing="0" w:after="160" w:afterAutospacing="0"/>
        <w:jc w:val="both"/>
      </w:pPr>
      <w:r>
        <w:t xml:space="preserve">    </w:t>
      </w:r>
      <w:r w:rsidR="00D83180">
        <w:rPr>
          <w:rFonts w:ascii="Arial" w:hAnsi="Arial" w:cs="Arial"/>
          <w:noProof/>
          <w:color w:val="000000"/>
          <w:bdr w:val="none" w:sz="0" w:space="0" w:color="auto" w:frame="1"/>
        </w:rPr>
        <w:drawing>
          <wp:inline distT="0" distB="0" distL="0" distR="0" wp14:anchorId="45573375" wp14:editId="6262E7E0">
            <wp:extent cx="3895002" cy="2162810"/>
            <wp:effectExtent l="0" t="0" r="0" b="8890"/>
            <wp:docPr id="1768949385" name="Picture 1" descr="A group of women sitting at a table with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49385" name="Picture 1" descr="A group of women sitting at a table with papers&#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43689" cy="2189845"/>
                    </a:xfrm>
                    <a:prstGeom prst="rect">
                      <a:avLst/>
                    </a:prstGeom>
                    <a:noFill/>
                    <a:ln>
                      <a:noFill/>
                    </a:ln>
                  </pic:spPr>
                </pic:pic>
              </a:graphicData>
            </a:graphic>
          </wp:inline>
        </w:drawing>
      </w:r>
      <w:r w:rsidR="00CF36F7">
        <w:t xml:space="preserve">          </w:t>
      </w:r>
      <w:r w:rsidR="00CF36F7">
        <w:rPr>
          <w:noProof/>
        </w:rPr>
        <w:drawing>
          <wp:inline distT="0" distB="0" distL="0" distR="0" wp14:anchorId="3F98197B" wp14:editId="6FACBEC9">
            <wp:extent cx="1959362" cy="2515870"/>
            <wp:effectExtent l="0" t="0" r="3175" b="0"/>
            <wp:docPr id="1375779002" name="Picture 15" descr="A person and person holding fish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79002" name="Picture 15" descr="A person and person holding fish on a boat&#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84977" cy="2548760"/>
                    </a:xfrm>
                    <a:prstGeom prst="rect">
                      <a:avLst/>
                    </a:prstGeom>
                  </pic:spPr>
                </pic:pic>
              </a:graphicData>
            </a:graphic>
          </wp:inline>
        </w:drawing>
      </w:r>
    </w:p>
    <w:p w14:paraId="0C731950" w14:textId="6A6EAA98" w:rsidR="00531B47" w:rsidRDefault="00E425A2" w:rsidP="00E425A2">
      <w:pPr>
        <w:pStyle w:val="ObjectAnchor"/>
        <w:jc w:val="center"/>
        <w:rPr>
          <w:sz w:val="24"/>
          <w:szCs w:val="24"/>
        </w:rPr>
      </w:pPr>
      <w:r>
        <w:rPr>
          <w:sz w:val="24"/>
          <w:szCs w:val="24"/>
        </w:rPr>
        <w:t>-1</w:t>
      </w:r>
      <w:r w:rsidR="009E6F12">
        <w:rPr>
          <w:sz w:val="24"/>
          <w:szCs w:val="24"/>
        </w:rPr>
        <w:t>9</w:t>
      </w:r>
      <w:r>
        <w:rPr>
          <w:sz w:val="24"/>
          <w:szCs w:val="24"/>
        </w:rPr>
        <w:t>-</w:t>
      </w:r>
    </w:p>
    <w:p w14:paraId="3C5DB448" w14:textId="54DCBA9D" w:rsidR="00531B47" w:rsidRPr="00CE5166" w:rsidRDefault="002933A8" w:rsidP="00531B47">
      <w:pPr>
        <w:pStyle w:val="ObjectAnchor"/>
        <w:rPr>
          <w:rFonts w:ascii="Broadway" w:hAnsi="Broadway"/>
          <w:sz w:val="36"/>
          <w:szCs w:val="36"/>
        </w:rPr>
      </w:pPr>
      <w:r>
        <w:rPr>
          <w:rFonts w:ascii="Broadway" w:hAnsi="Broadway"/>
          <w:sz w:val="40"/>
          <w:szCs w:val="40"/>
        </w:rPr>
        <w:lastRenderedPageBreak/>
        <w:t>C</w:t>
      </w:r>
      <w:r w:rsidR="00531B47" w:rsidRPr="00070465">
        <w:rPr>
          <w:rFonts w:ascii="Broadway" w:hAnsi="Broadway"/>
          <w:sz w:val="40"/>
          <w:szCs w:val="40"/>
        </w:rPr>
        <w:t>hapter Report</w:t>
      </w:r>
      <w:r w:rsidR="00531B47" w:rsidRPr="00CE5166">
        <w:rPr>
          <w:rFonts w:ascii="Broadway" w:hAnsi="Broadway"/>
          <w:sz w:val="36"/>
          <w:szCs w:val="36"/>
        </w:rPr>
        <w:t xml:space="preserve">   </w:t>
      </w:r>
      <w:r w:rsidR="00531B47">
        <w:rPr>
          <w:rFonts w:ascii="Broadway" w:hAnsi="Broadway"/>
          <w:sz w:val="36"/>
          <w:szCs w:val="36"/>
        </w:rPr>
        <w:t xml:space="preserve">   </w:t>
      </w:r>
      <w:r w:rsidR="00531B47">
        <w:drawing>
          <wp:inline distT="0" distB="0" distL="0" distR="0" wp14:anchorId="71DA0B97" wp14:editId="54FB8D1A">
            <wp:extent cx="971550" cy="923925"/>
            <wp:effectExtent l="0" t="0" r="0" b="9525"/>
            <wp:docPr id="1801507206" name="Picture 1801507206"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sidR="00531B47">
        <w:rPr>
          <w:rFonts w:ascii="Broadway" w:hAnsi="Broadway"/>
          <w:sz w:val="36"/>
          <w:szCs w:val="36"/>
        </w:rPr>
        <w:t xml:space="preserve">  </w:t>
      </w:r>
      <w:r w:rsidR="00531B47" w:rsidRPr="00CE5166">
        <w:rPr>
          <w:rFonts w:ascii="Broadway" w:hAnsi="Broadway"/>
          <w:sz w:val="36"/>
          <w:szCs w:val="36"/>
        </w:rPr>
        <w:t xml:space="preserve">  </w:t>
      </w:r>
      <w:r w:rsidR="00531B47">
        <w:rPr>
          <w:rFonts w:ascii="Broadway" w:hAnsi="Broadway"/>
          <w:sz w:val="40"/>
          <w:szCs w:val="40"/>
        </w:rPr>
        <w:t>Gamma Chi #3668</w:t>
      </w:r>
    </w:p>
    <w:p w14:paraId="3EF39BFF" w14:textId="77777777" w:rsidR="00531B47" w:rsidRDefault="00531B47" w:rsidP="00531B47">
      <w:pPr>
        <w:pStyle w:val="NormalWeb"/>
        <w:spacing w:before="0" w:beforeAutospacing="0" w:after="0" w:afterAutospacing="0"/>
      </w:pPr>
    </w:p>
    <w:p w14:paraId="7E82E8AF" w14:textId="77777777" w:rsidR="00531B47" w:rsidRDefault="00531B47" w:rsidP="00531B47">
      <w:pPr>
        <w:pStyle w:val="NormalWeb"/>
        <w:spacing w:before="0" w:beforeAutospacing="0" w:after="0" w:afterAutospacing="0"/>
      </w:pPr>
    </w:p>
    <w:p w14:paraId="5DA598F7" w14:textId="77777777" w:rsidR="00531B47" w:rsidRDefault="00531B47" w:rsidP="00531B47">
      <w:pPr>
        <w:pStyle w:val="NormalWeb"/>
        <w:spacing w:before="0" w:beforeAutospacing="0" w:after="0" w:afterAutospacing="0"/>
      </w:pPr>
    </w:p>
    <w:p w14:paraId="179F7EEE" w14:textId="7F25867E" w:rsidR="00531B47" w:rsidRPr="00531B47" w:rsidRDefault="00531B47" w:rsidP="00531B47">
      <w:pPr>
        <w:pStyle w:val="NormalWeb"/>
        <w:spacing w:before="0" w:beforeAutospacing="0" w:after="0" w:afterAutospacing="0"/>
      </w:pPr>
      <w:r w:rsidRPr="00531B47">
        <w:rPr>
          <w:rFonts w:ascii="Verdana" w:hAnsi="Verdana"/>
          <w:color w:val="000000"/>
        </w:rPr>
        <w:t>Gamma Chi September News</w:t>
      </w:r>
    </w:p>
    <w:p w14:paraId="5CD51F37"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771B6801" w14:textId="006751D9"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 xml:space="preserve">Finally Fall is in the air. We continue to have beautiful weather, but the nights are a little </w:t>
      </w:r>
      <w:proofErr w:type="gramStart"/>
      <w:r w:rsidRPr="00531B47">
        <w:rPr>
          <w:rFonts w:ascii="Verdana" w:eastAsia="Times New Roman" w:hAnsi="Verdana" w:cs="Times New Roman"/>
          <w:color w:val="000000"/>
        </w:rPr>
        <w:t>cooler</w:t>
      </w:r>
      <w:proofErr w:type="gramEnd"/>
      <w:r w:rsidRPr="00531B47">
        <w:rPr>
          <w:rFonts w:ascii="Verdana" w:eastAsia="Times New Roman" w:hAnsi="Verdana" w:cs="Times New Roman"/>
          <w:color w:val="000000"/>
        </w:rPr>
        <w:t xml:space="preserve"> and leaves are falling to the ground.</w:t>
      </w:r>
    </w:p>
    <w:p w14:paraId="7171E532"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3972B2AA" w14:textId="095E3FB1"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As I mentioned in our last newsletter on August 1</w:t>
      </w:r>
      <w:r w:rsidRPr="00531B47">
        <w:rPr>
          <w:rFonts w:ascii="Verdana" w:eastAsia="Times New Roman" w:hAnsi="Verdana" w:cs="Times New Roman"/>
          <w:color w:val="000000"/>
          <w:vertAlign w:val="superscript"/>
        </w:rPr>
        <w:t>st</w:t>
      </w:r>
      <w:r w:rsidRPr="00531B47">
        <w:rPr>
          <w:rFonts w:ascii="Verdana" w:eastAsia="Times New Roman" w:hAnsi="Verdana" w:cs="Times New Roman"/>
          <w:color w:val="000000"/>
        </w:rPr>
        <w:t xml:space="preserve">, Deena, Lisa, and Ruth Mary volunteered at the annual Wild West Relay. They had 40 relay teams registered. We always help at Exchange 3 just west of Wellington at </w:t>
      </w:r>
      <w:r w:rsidR="002933A8" w:rsidRPr="00531B47">
        <w:rPr>
          <w:rFonts w:ascii="Verdana" w:eastAsia="Times New Roman" w:hAnsi="Verdana" w:cs="Times New Roman"/>
          <w:color w:val="000000"/>
        </w:rPr>
        <w:t>Waverly</w:t>
      </w:r>
      <w:r w:rsidRPr="00531B47">
        <w:rPr>
          <w:rFonts w:ascii="Verdana" w:eastAsia="Times New Roman" w:hAnsi="Verdana" w:cs="Times New Roman"/>
          <w:color w:val="000000"/>
        </w:rPr>
        <w:t xml:space="preserve"> Fire Station. </w:t>
      </w:r>
    </w:p>
    <w:p w14:paraId="003CF536"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3D97B6BD" w14:textId="3BA7CCDD"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 xml:space="preserve">During August and September members continued to volunteer, handing out bread and vegetables at the Veterans Loveland Clinic, helping at the Food Bank monthly, and weekly at the Community Kitchen. We also maintained flowers </w:t>
      </w:r>
      <w:r w:rsidR="002933A8" w:rsidRPr="00531B47">
        <w:rPr>
          <w:rFonts w:ascii="Verdana" w:eastAsia="Times New Roman" w:hAnsi="Verdana" w:cs="Times New Roman"/>
          <w:color w:val="000000"/>
        </w:rPr>
        <w:t>in</w:t>
      </w:r>
      <w:r w:rsidRPr="00531B47">
        <w:rPr>
          <w:rFonts w:ascii="Verdana" w:eastAsia="Times New Roman" w:hAnsi="Verdana" w:cs="Times New Roman"/>
          <w:color w:val="000000"/>
        </w:rPr>
        <w:t xml:space="preserve"> the sculpture garden. Some of us volunteer at local schools helping with various activities.</w:t>
      </w:r>
    </w:p>
    <w:p w14:paraId="004A4B41"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3D35AF44" w14:textId="77777777"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On September 5</w:t>
      </w:r>
      <w:r w:rsidRPr="00531B47">
        <w:rPr>
          <w:rFonts w:ascii="Verdana" w:eastAsia="Times New Roman" w:hAnsi="Verdana" w:cs="Times New Roman"/>
          <w:color w:val="000000"/>
          <w:vertAlign w:val="superscript"/>
        </w:rPr>
        <w:t>th</w:t>
      </w:r>
      <w:r w:rsidRPr="00531B47">
        <w:rPr>
          <w:rFonts w:ascii="Verdana" w:eastAsia="Times New Roman" w:hAnsi="Verdana" w:cs="Times New Roman"/>
          <w:color w:val="000000"/>
        </w:rPr>
        <w:t xml:space="preserve"> Kelly, Tammy, Judi, Kathy F., and Kerry served lunch at the annual fundraiser for Alternatives to Violence, Pastels on 5</w:t>
      </w:r>
      <w:r w:rsidRPr="00531B47">
        <w:rPr>
          <w:rFonts w:ascii="Verdana" w:eastAsia="Times New Roman" w:hAnsi="Verdana" w:cs="Times New Roman"/>
          <w:color w:val="000000"/>
          <w:vertAlign w:val="superscript"/>
        </w:rPr>
        <w:t>th</w:t>
      </w:r>
      <w:r w:rsidRPr="00531B47">
        <w:rPr>
          <w:rFonts w:ascii="Verdana" w:eastAsia="Times New Roman" w:hAnsi="Verdana" w:cs="Times New Roman"/>
          <w:color w:val="000000"/>
        </w:rPr>
        <w:t>. It is always fun to chat with all the artists as they take a break from drawing their chalk art on the sidewalks.</w:t>
      </w:r>
    </w:p>
    <w:p w14:paraId="4F919573"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1F1F4B86" w14:textId="0C451BE1"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At our first meeting in September</w:t>
      </w:r>
      <w:r>
        <w:rPr>
          <w:rFonts w:ascii="Verdana" w:eastAsia="Times New Roman" w:hAnsi="Verdana" w:cs="Times New Roman"/>
          <w:color w:val="000000"/>
        </w:rPr>
        <w:t>,</w:t>
      </w:r>
      <w:r w:rsidRPr="00531B47">
        <w:rPr>
          <w:rFonts w:ascii="Verdana" w:eastAsia="Times New Roman" w:hAnsi="Verdana" w:cs="Times New Roman"/>
          <w:color w:val="000000"/>
        </w:rPr>
        <w:t xml:space="preserve"> we enjoyed pizza, salad, and Culver’s custard for dinner before the start of the meeting. Our four new members joined us and one guest who is also interested in joining. We spent a lot of time discussing the plans for our annual Mahjongg Tournament on October 11</w:t>
      </w:r>
      <w:r w:rsidRPr="00531B47">
        <w:rPr>
          <w:rFonts w:ascii="Verdana" w:eastAsia="Times New Roman" w:hAnsi="Verdana" w:cs="Times New Roman"/>
          <w:color w:val="000000"/>
          <w:vertAlign w:val="superscript"/>
        </w:rPr>
        <w:t>th</w:t>
      </w:r>
      <w:r w:rsidRPr="00531B47">
        <w:rPr>
          <w:rFonts w:ascii="Verdana" w:eastAsia="Times New Roman" w:hAnsi="Verdana" w:cs="Times New Roman"/>
          <w:color w:val="000000"/>
        </w:rPr>
        <w:t>.</w:t>
      </w:r>
    </w:p>
    <w:p w14:paraId="0EA118FE"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55487C6C" w14:textId="77777777"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On September 24</w:t>
      </w:r>
      <w:r w:rsidRPr="00531B47">
        <w:rPr>
          <w:rFonts w:ascii="Verdana" w:eastAsia="Times New Roman" w:hAnsi="Verdana" w:cs="Times New Roman"/>
          <w:color w:val="000000"/>
          <w:vertAlign w:val="superscript"/>
        </w:rPr>
        <w:t>th</w:t>
      </w:r>
      <w:r w:rsidRPr="00531B47">
        <w:rPr>
          <w:rFonts w:ascii="Verdana" w:eastAsia="Times New Roman" w:hAnsi="Verdana" w:cs="Times New Roman"/>
          <w:color w:val="000000"/>
        </w:rPr>
        <w:t xml:space="preserve"> we had a potluck and invited some of the Culver’s crew including Dillon the owner to thank them for honoring us with their generous donation. They are always enjoyable to visit with. The picture also includes our President Lisa Weeks. We held a Pledge Ceremony for Tammy </w:t>
      </w:r>
      <w:proofErr w:type="spellStart"/>
      <w:r w:rsidRPr="00531B47">
        <w:rPr>
          <w:rFonts w:ascii="Verdana" w:eastAsia="Times New Roman" w:hAnsi="Verdana" w:cs="Times New Roman"/>
          <w:color w:val="000000"/>
        </w:rPr>
        <w:t>Muzzo</w:t>
      </w:r>
      <w:proofErr w:type="spellEnd"/>
      <w:r w:rsidRPr="00531B47">
        <w:rPr>
          <w:rFonts w:ascii="Verdana" w:eastAsia="Times New Roman" w:hAnsi="Verdana" w:cs="Times New Roman"/>
          <w:color w:val="000000"/>
        </w:rPr>
        <w:t xml:space="preserve"> and Judi Swartz, two of our new members.</w:t>
      </w:r>
    </w:p>
    <w:p w14:paraId="58DA2542"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43D42FA4" w14:textId="3D26F967"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That</w:t>
      </w:r>
      <w:r w:rsidR="00E425A2">
        <w:rPr>
          <w:rFonts w:ascii="Verdana" w:eastAsia="Times New Roman" w:hAnsi="Verdana" w:cs="Times New Roman"/>
          <w:color w:val="000000"/>
        </w:rPr>
        <w:t>’</w:t>
      </w:r>
      <w:r w:rsidRPr="00531B47">
        <w:rPr>
          <w:rFonts w:ascii="Verdana" w:eastAsia="Times New Roman" w:hAnsi="Verdana" w:cs="Times New Roman"/>
          <w:color w:val="000000"/>
        </w:rPr>
        <w:t>s the news for now. Enjoy the Fall and who knows we may have snow for Halloween.</w:t>
      </w:r>
    </w:p>
    <w:p w14:paraId="3E34782D"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7DF328C4" w14:textId="77777777"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Pam McGee</w:t>
      </w:r>
    </w:p>
    <w:p w14:paraId="746FDFE9" w14:textId="77777777"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color w:val="000000"/>
        </w:rPr>
        <w:t>Gamma Chi</w:t>
      </w:r>
    </w:p>
    <w:p w14:paraId="25D05406" w14:textId="02EDDF77" w:rsidR="004E0F9F" w:rsidRDefault="004E0F9F" w:rsidP="00476A4E">
      <w:pPr>
        <w:pStyle w:val="ObjectAnchor"/>
        <w:rPr>
          <w:sz w:val="24"/>
          <w:szCs w:val="24"/>
        </w:rPr>
      </w:pPr>
    </w:p>
    <w:p w14:paraId="05288C87" w14:textId="77777777" w:rsidR="00531B47" w:rsidRDefault="00531B47" w:rsidP="00476A4E">
      <w:pPr>
        <w:pStyle w:val="ObjectAnchor"/>
        <w:rPr>
          <w:sz w:val="24"/>
          <w:szCs w:val="24"/>
        </w:rPr>
      </w:pPr>
    </w:p>
    <w:p w14:paraId="4BCDB724" w14:textId="77777777" w:rsidR="00531B47" w:rsidRDefault="00531B47" w:rsidP="00476A4E">
      <w:pPr>
        <w:pStyle w:val="ObjectAnchor"/>
        <w:rPr>
          <w:sz w:val="24"/>
          <w:szCs w:val="24"/>
        </w:rPr>
      </w:pPr>
    </w:p>
    <w:p w14:paraId="157BA8D6" w14:textId="77777777" w:rsidR="00531B47" w:rsidRDefault="00531B47" w:rsidP="00476A4E">
      <w:pPr>
        <w:pStyle w:val="ObjectAnchor"/>
        <w:rPr>
          <w:sz w:val="24"/>
          <w:szCs w:val="24"/>
        </w:rPr>
      </w:pPr>
    </w:p>
    <w:p w14:paraId="22D7D672" w14:textId="77777777" w:rsidR="00531B47" w:rsidRDefault="00531B47" w:rsidP="00476A4E">
      <w:pPr>
        <w:pStyle w:val="ObjectAnchor"/>
        <w:rPr>
          <w:sz w:val="24"/>
          <w:szCs w:val="24"/>
        </w:rPr>
      </w:pPr>
    </w:p>
    <w:p w14:paraId="42788438" w14:textId="77777777" w:rsidR="00531B47" w:rsidRDefault="00531B47" w:rsidP="00476A4E">
      <w:pPr>
        <w:pStyle w:val="ObjectAnchor"/>
        <w:rPr>
          <w:sz w:val="24"/>
          <w:szCs w:val="24"/>
        </w:rPr>
      </w:pPr>
    </w:p>
    <w:p w14:paraId="402CBA13" w14:textId="77777777" w:rsidR="00531B47" w:rsidRDefault="00531B47" w:rsidP="00476A4E">
      <w:pPr>
        <w:pStyle w:val="ObjectAnchor"/>
        <w:rPr>
          <w:sz w:val="24"/>
          <w:szCs w:val="24"/>
        </w:rPr>
      </w:pPr>
    </w:p>
    <w:p w14:paraId="6AB668B8" w14:textId="77777777" w:rsidR="00531B47" w:rsidRPr="00531B47" w:rsidRDefault="00531B47" w:rsidP="00531B47">
      <w:pPr>
        <w:spacing w:before="0" w:line="240" w:lineRule="auto"/>
        <w:rPr>
          <w:rFonts w:ascii="Times New Roman" w:eastAsia="Times New Roman" w:hAnsi="Times New Roman" w:cs="Times New Roman"/>
          <w:sz w:val="24"/>
          <w:szCs w:val="24"/>
        </w:rPr>
      </w:pPr>
    </w:p>
    <w:p w14:paraId="3732099A" w14:textId="77777777" w:rsidR="00531B47" w:rsidRDefault="00531B47" w:rsidP="00531B47">
      <w:pPr>
        <w:spacing w:before="0" w:line="240" w:lineRule="auto"/>
        <w:rPr>
          <w:rFonts w:ascii="Times New Roman" w:eastAsia="Times New Roman" w:hAnsi="Times New Roman" w:cs="Times New Roman"/>
          <w:sz w:val="24"/>
          <w:szCs w:val="24"/>
        </w:rPr>
      </w:pPr>
    </w:p>
    <w:p w14:paraId="49939A5C" w14:textId="4577989E" w:rsidR="00531B47" w:rsidRDefault="00E425A2" w:rsidP="00E425A2">
      <w:pPr>
        <w:spacing w:before="0" w:line="240" w:lineRule="auto"/>
        <w:jc w:val="center"/>
        <w:rPr>
          <w:rFonts w:ascii="Times New Roman" w:eastAsia="Times New Roman" w:hAnsi="Times New Roman" w:cs="Times New Roman"/>
          <w:sz w:val="18"/>
          <w:szCs w:val="18"/>
        </w:rPr>
      </w:pPr>
      <w:r w:rsidRPr="00E425A2">
        <w:rPr>
          <w:rFonts w:ascii="Times New Roman" w:eastAsia="Times New Roman" w:hAnsi="Times New Roman" w:cs="Times New Roman"/>
          <w:sz w:val="18"/>
          <w:szCs w:val="18"/>
        </w:rPr>
        <w:t>-</w:t>
      </w:r>
      <w:r w:rsidR="009E6F12">
        <w:rPr>
          <w:rFonts w:ascii="Times New Roman" w:eastAsia="Times New Roman" w:hAnsi="Times New Roman" w:cs="Times New Roman"/>
          <w:sz w:val="18"/>
          <w:szCs w:val="18"/>
        </w:rPr>
        <w:t>20</w:t>
      </w:r>
      <w:r w:rsidRPr="00E425A2">
        <w:rPr>
          <w:rFonts w:ascii="Times New Roman" w:eastAsia="Times New Roman" w:hAnsi="Times New Roman" w:cs="Times New Roman"/>
          <w:sz w:val="18"/>
          <w:szCs w:val="18"/>
        </w:rPr>
        <w:t>-</w:t>
      </w:r>
    </w:p>
    <w:p w14:paraId="396A1BD2" w14:textId="77777777" w:rsidR="00E425A2" w:rsidRPr="00E425A2" w:rsidRDefault="00E425A2" w:rsidP="00E425A2">
      <w:pPr>
        <w:spacing w:before="0" w:line="240" w:lineRule="auto"/>
        <w:jc w:val="center"/>
        <w:rPr>
          <w:rFonts w:ascii="Times New Roman" w:eastAsia="Times New Roman" w:hAnsi="Times New Roman" w:cs="Times New Roman"/>
          <w:sz w:val="18"/>
          <w:szCs w:val="18"/>
        </w:rPr>
      </w:pPr>
    </w:p>
    <w:p w14:paraId="0B414061" w14:textId="70D03634" w:rsidR="00531B47" w:rsidRPr="00531B47" w:rsidRDefault="00531B47" w:rsidP="00531B47">
      <w:pPr>
        <w:spacing w:before="0" w:line="240" w:lineRule="auto"/>
        <w:rPr>
          <w:rFonts w:ascii="Congenial SemiBold" w:eastAsia="Times New Roman" w:hAnsi="Congenial SemiBold" w:cs="Times New Roman"/>
          <w:sz w:val="32"/>
          <w:szCs w:val="32"/>
        </w:rPr>
      </w:pPr>
      <w:r w:rsidRPr="00531B47">
        <w:rPr>
          <w:rFonts w:ascii="Congenial SemiBold" w:eastAsia="Times New Roman" w:hAnsi="Congenial SemiBold" w:cs="Times New Roman"/>
          <w:sz w:val="32"/>
          <w:szCs w:val="32"/>
        </w:rPr>
        <w:lastRenderedPageBreak/>
        <w:t>Gamma Chi</w:t>
      </w:r>
    </w:p>
    <w:p w14:paraId="402E58A3" w14:textId="77777777" w:rsidR="00531B47" w:rsidRDefault="00531B47" w:rsidP="00531B47">
      <w:pPr>
        <w:spacing w:before="0" w:line="240" w:lineRule="auto"/>
        <w:rPr>
          <w:rFonts w:ascii="Times New Roman" w:eastAsia="Times New Roman" w:hAnsi="Times New Roman" w:cs="Times New Roman"/>
          <w:sz w:val="24"/>
          <w:szCs w:val="24"/>
        </w:rPr>
      </w:pPr>
    </w:p>
    <w:p w14:paraId="72DC5DD1" w14:textId="614F7452" w:rsidR="00531B47" w:rsidRPr="00531B47" w:rsidRDefault="00531B47" w:rsidP="00531B47">
      <w:pPr>
        <w:spacing w:before="0" w:line="240" w:lineRule="auto"/>
        <w:rPr>
          <w:rFonts w:ascii="Times New Roman" w:eastAsia="Times New Roman" w:hAnsi="Times New Roman" w:cs="Times New Roman"/>
          <w:sz w:val="24"/>
          <w:szCs w:val="24"/>
        </w:rPr>
      </w:pPr>
      <w:r w:rsidRPr="00531B47">
        <w:rPr>
          <w:rFonts w:ascii="Verdana" w:eastAsia="Times New Roman" w:hAnsi="Verdana" w:cs="Times New Roman"/>
          <w:noProof/>
          <w:color w:val="000000"/>
          <w:bdr w:val="none" w:sz="0" w:space="0" w:color="auto" w:frame="1"/>
        </w:rPr>
        <w:drawing>
          <wp:inline distT="0" distB="0" distL="0" distR="0" wp14:anchorId="0B080840" wp14:editId="3A263CBA">
            <wp:extent cx="5943600" cy="5943600"/>
            <wp:effectExtent l="0" t="0" r="0" b="0"/>
            <wp:docPr id="1563534047" name="Picture 1563534047" descr="A collage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34047" name="Picture 1563534047" descr="A collage of people in a room&#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F9FA263" w14:textId="77777777" w:rsidR="00531B47" w:rsidRDefault="00531B47" w:rsidP="00476A4E">
      <w:pPr>
        <w:pStyle w:val="ObjectAnchor"/>
        <w:rPr>
          <w:sz w:val="24"/>
          <w:szCs w:val="24"/>
        </w:rPr>
      </w:pPr>
    </w:p>
    <w:p w14:paraId="19C0FFC9" w14:textId="77777777" w:rsidR="005228B1" w:rsidRDefault="005228B1" w:rsidP="00476A4E">
      <w:pPr>
        <w:pStyle w:val="ObjectAnchor"/>
        <w:rPr>
          <w:sz w:val="24"/>
          <w:szCs w:val="24"/>
        </w:rPr>
      </w:pPr>
    </w:p>
    <w:p w14:paraId="4A353FDA" w14:textId="77777777" w:rsidR="005228B1" w:rsidRDefault="005228B1" w:rsidP="00476A4E">
      <w:pPr>
        <w:pStyle w:val="ObjectAnchor"/>
        <w:rPr>
          <w:sz w:val="24"/>
          <w:szCs w:val="24"/>
        </w:rPr>
      </w:pPr>
    </w:p>
    <w:p w14:paraId="51AC872C" w14:textId="77777777" w:rsidR="005228B1" w:rsidRDefault="005228B1" w:rsidP="00476A4E">
      <w:pPr>
        <w:pStyle w:val="ObjectAnchor"/>
        <w:rPr>
          <w:sz w:val="24"/>
          <w:szCs w:val="24"/>
        </w:rPr>
      </w:pPr>
    </w:p>
    <w:p w14:paraId="0E5FAE1A" w14:textId="77777777" w:rsidR="005228B1" w:rsidRDefault="005228B1" w:rsidP="00476A4E">
      <w:pPr>
        <w:pStyle w:val="ObjectAnchor"/>
        <w:rPr>
          <w:sz w:val="24"/>
          <w:szCs w:val="24"/>
        </w:rPr>
      </w:pPr>
    </w:p>
    <w:p w14:paraId="2659FA07" w14:textId="77777777" w:rsidR="005228B1" w:rsidRDefault="005228B1" w:rsidP="00476A4E">
      <w:pPr>
        <w:pStyle w:val="ObjectAnchor"/>
        <w:rPr>
          <w:sz w:val="24"/>
          <w:szCs w:val="24"/>
        </w:rPr>
      </w:pPr>
    </w:p>
    <w:p w14:paraId="0CD7380E" w14:textId="77777777" w:rsidR="005228B1" w:rsidRDefault="005228B1" w:rsidP="00476A4E">
      <w:pPr>
        <w:pStyle w:val="ObjectAnchor"/>
        <w:rPr>
          <w:sz w:val="24"/>
          <w:szCs w:val="24"/>
        </w:rPr>
      </w:pPr>
    </w:p>
    <w:p w14:paraId="664DD541" w14:textId="77777777" w:rsidR="005228B1" w:rsidRDefault="005228B1" w:rsidP="00476A4E">
      <w:pPr>
        <w:pStyle w:val="ObjectAnchor"/>
        <w:rPr>
          <w:sz w:val="24"/>
          <w:szCs w:val="24"/>
        </w:rPr>
      </w:pPr>
    </w:p>
    <w:p w14:paraId="03DD6C01" w14:textId="77777777" w:rsidR="005228B1" w:rsidRDefault="005228B1" w:rsidP="00476A4E">
      <w:pPr>
        <w:pStyle w:val="ObjectAnchor"/>
        <w:rPr>
          <w:sz w:val="24"/>
          <w:szCs w:val="24"/>
        </w:rPr>
      </w:pPr>
    </w:p>
    <w:p w14:paraId="6A1FC7BE" w14:textId="77777777" w:rsidR="005228B1" w:rsidRDefault="005228B1" w:rsidP="00476A4E">
      <w:pPr>
        <w:pStyle w:val="ObjectAnchor"/>
        <w:rPr>
          <w:sz w:val="24"/>
          <w:szCs w:val="24"/>
        </w:rPr>
      </w:pPr>
    </w:p>
    <w:p w14:paraId="63457361" w14:textId="77777777" w:rsidR="005228B1" w:rsidRDefault="005228B1" w:rsidP="00476A4E">
      <w:pPr>
        <w:pStyle w:val="ObjectAnchor"/>
        <w:rPr>
          <w:sz w:val="24"/>
          <w:szCs w:val="24"/>
        </w:rPr>
      </w:pPr>
    </w:p>
    <w:p w14:paraId="0A428602" w14:textId="77777777" w:rsidR="005228B1" w:rsidRDefault="005228B1" w:rsidP="00476A4E">
      <w:pPr>
        <w:pStyle w:val="ObjectAnchor"/>
        <w:rPr>
          <w:sz w:val="24"/>
          <w:szCs w:val="24"/>
        </w:rPr>
      </w:pPr>
    </w:p>
    <w:p w14:paraId="0366C203" w14:textId="1EF9B610" w:rsidR="005228B1" w:rsidRPr="00E425A2" w:rsidRDefault="00E425A2" w:rsidP="00E425A2">
      <w:pPr>
        <w:pStyle w:val="ObjectAnchor"/>
        <w:jc w:val="center"/>
        <w:rPr>
          <w:sz w:val="18"/>
          <w:szCs w:val="18"/>
        </w:rPr>
      </w:pPr>
      <w:r w:rsidRPr="00E425A2">
        <w:rPr>
          <w:sz w:val="18"/>
          <w:szCs w:val="18"/>
        </w:rPr>
        <w:t>-2</w:t>
      </w:r>
      <w:r w:rsidR="009E6F12">
        <w:rPr>
          <w:sz w:val="18"/>
          <w:szCs w:val="18"/>
        </w:rPr>
        <w:t>1</w:t>
      </w:r>
      <w:r w:rsidRPr="00E425A2">
        <w:rPr>
          <w:sz w:val="18"/>
          <w:szCs w:val="18"/>
        </w:rPr>
        <w:t>-</w:t>
      </w:r>
    </w:p>
    <w:p w14:paraId="2F606473" w14:textId="77777777" w:rsidR="00330B52" w:rsidRDefault="00330B52" w:rsidP="00330B52"/>
    <w:p w14:paraId="761931E0" w14:textId="6610C634" w:rsidR="00330B52" w:rsidRPr="00CE5166" w:rsidRDefault="00330B52" w:rsidP="00330B52">
      <w:pPr>
        <w:pStyle w:val="ObjectAnchor"/>
        <w:rPr>
          <w:rFonts w:ascii="Broadway" w:hAnsi="Broadway"/>
          <w:sz w:val="36"/>
          <w:szCs w:val="36"/>
        </w:rPr>
      </w:pPr>
      <w:r>
        <w:rPr>
          <w:rFonts w:ascii="Broadway" w:hAnsi="Broadway"/>
          <w:sz w:val="40"/>
          <w:szCs w:val="40"/>
        </w:rPr>
        <w:t>C</w:t>
      </w:r>
      <w:r w:rsidRPr="00070465">
        <w:rPr>
          <w:rFonts w:ascii="Broadway" w:hAnsi="Broadway"/>
          <w:sz w:val="40"/>
          <w:szCs w:val="40"/>
        </w:rPr>
        <w:t>hapter Report</w:t>
      </w:r>
      <w:r w:rsidRPr="00CE5166">
        <w:rPr>
          <w:rFonts w:ascii="Broadway" w:hAnsi="Broadway"/>
          <w:sz w:val="36"/>
          <w:szCs w:val="36"/>
        </w:rPr>
        <w:t xml:space="preserve">   </w:t>
      </w:r>
      <w:r>
        <w:rPr>
          <w:rFonts w:ascii="Broadway" w:hAnsi="Broadway"/>
          <w:sz w:val="36"/>
          <w:szCs w:val="36"/>
        </w:rPr>
        <w:t xml:space="preserve">   </w:t>
      </w:r>
      <w:r>
        <w:drawing>
          <wp:inline distT="0" distB="0" distL="0" distR="0" wp14:anchorId="3F9B44A7" wp14:editId="42A59242">
            <wp:extent cx="971550" cy="923925"/>
            <wp:effectExtent l="0" t="0" r="0" b="9525"/>
            <wp:docPr id="114873547" name="Picture 114873547"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Pr>
          <w:rFonts w:ascii="Broadway" w:hAnsi="Broadway"/>
          <w:sz w:val="36"/>
          <w:szCs w:val="36"/>
        </w:rPr>
        <w:t xml:space="preserve">  </w:t>
      </w:r>
      <w:r w:rsidRPr="00CE5166">
        <w:rPr>
          <w:rFonts w:ascii="Broadway" w:hAnsi="Broadway"/>
          <w:sz w:val="36"/>
          <w:szCs w:val="36"/>
        </w:rPr>
        <w:t xml:space="preserve">  </w:t>
      </w:r>
      <w:r>
        <w:rPr>
          <w:rFonts w:ascii="Broadway" w:hAnsi="Broadway"/>
          <w:sz w:val="40"/>
          <w:szCs w:val="40"/>
        </w:rPr>
        <w:t>Sigma Rho #5014</w:t>
      </w:r>
    </w:p>
    <w:p w14:paraId="6373926C" w14:textId="77777777" w:rsidR="00330B52" w:rsidRDefault="00330B52" w:rsidP="00330B52"/>
    <w:p w14:paraId="1629BFC1" w14:textId="77777777" w:rsidR="00330B52" w:rsidRDefault="00330B52" w:rsidP="00330B52">
      <w:pPr>
        <w:rPr>
          <w:sz w:val="28"/>
          <w:szCs w:val="28"/>
        </w:rPr>
      </w:pPr>
    </w:p>
    <w:p w14:paraId="1963BCB0" w14:textId="3A52D107" w:rsidR="00330B52" w:rsidRPr="00330B52" w:rsidRDefault="00330B52" w:rsidP="00330B52">
      <w:pPr>
        <w:rPr>
          <w:sz w:val="28"/>
          <w:szCs w:val="28"/>
        </w:rPr>
      </w:pPr>
      <w:r w:rsidRPr="00330B52">
        <w:rPr>
          <w:sz w:val="28"/>
          <w:szCs w:val="28"/>
        </w:rPr>
        <w:t>Hello from Sigma Rho #5014, Loveland! We're hard at work and want to give you an update on our activities this fall and our plans for the holidays and beyond.</w:t>
      </w:r>
    </w:p>
    <w:p w14:paraId="224A6FD3" w14:textId="77777777" w:rsidR="00330B52" w:rsidRPr="00330B52" w:rsidRDefault="00330B52" w:rsidP="00330B52">
      <w:pPr>
        <w:rPr>
          <w:sz w:val="28"/>
          <w:szCs w:val="28"/>
        </w:rPr>
      </w:pPr>
      <w:r w:rsidRPr="00330B52">
        <w:rPr>
          <w:sz w:val="28"/>
          <w:szCs w:val="28"/>
        </w:rPr>
        <w:t xml:space="preserve">We're busy planning our </w:t>
      </w:r>
      <w:proofErr w:type="spellStart"/>
      <w:r w:rsidRPr="00330B52">
        <w:rPr>
          <w:sz w:val="28"/>
          <w:szCs w:val="28"/>
        </w:rPr>
        <w:t>Blingo</w:t>
      </w:r>
      <w:proofErr w:type="spellEnd"/>
      <w:r w:rsidRPr="00330B52">
        <w:rPr>
          <w:sz w:val="28"/>
          <w:szCs w:val="28"/>
        </w:rPr>
        <w:t xml:space="preserve"> fundraising event for November 12th and finalizing details for all our fall fundraising efforts. Looking ahead, we're prepping for the holiday season with fundraising events that include partnering again with Barnes and Noble and Planks and Paint and planning community volunteering. </w:t>
      </w:r>
    </w:p>
    <w:p w14:paraId="1CB0BADC" w14:textId="4653419B" w:rsidR="00330B52" w:rsidRDefault="00330B52" w:rsidP="00330B52">
      <w:r w:rsidRPr="00330B52">
        <w:rPr>
          <w:noProof/>
          <w:sz w:val="28"/>
          <w:szCs w:val="28"/>
          <w14:ligatures w14:val="standardContextual"/>
        </w:rPr>
        <mc:AlternateContent>
          <mc:Choice Requires="wpg">
            <w:drawing>
              <wp:anchor distT="0" distB="0" distL="114300" distR="114300" simplePos="0" relativeHeight="251673600" behindDoc="0" locked="0" layoutInCell="1" allowOverlap="1" wp14:anchorId="39CD1818" wp14:editId="6D594497">
                <wp:simplePos x="0" y="0"/>
                <wp:positionH relativeFrom="column">
                  <wp:posOffset>3213735</wp:posOffset>
                </wp:positionH>
                <wp:positionV relativeFrom="paragraph">
                  <wp:posOffset>741045</wp:posOffset>
                </wp:positionV>
                <wp:extent cx="3112135" cy="2614960"/>
                <wp:effectExtent l="0" t="0" r="0" b="0"/>
                <wp:wrapTopAndBottom/>
                <wp:docPr id="233581838" name="Group 18"/>
                <wp:cNvGraphicFramePr/>
                <a:graphic xmlns:a="http://schemas.openxmlformats.org/drawingml/2006/main">
                  <a:graphicData uri="http://schemas.microsoft.com/office/word/2010/wordprocessingGroup">
                    <wpg:wgp>
                      <wpg:cNvGrpSpPr/>
                      <wpg:grpSpPr>
                        <a:xfrm>
                          <a:off x="0" y="0"/>
                          <a:ext cx="3112135" cy="2614960"/>
                          <a:chOff x="0" y="0"/>
                          <a:chExt cx="3112599" cy="2615253"/>
                        </a:xfrm>
                      </wpg:grpSpPr>
                      <pic:pic xmlns:pic="http://schemas.openxmlformats.org/drawingml/2006/picture">
                        <pic:nvPicPr>
                          <pic:cNvPr id="1504398086" name="Picture 1504398086" descr="No photo description available."/>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12599" cy="2333767"/>
                          </a:xfrm>
                          <a:prstGeom prst="rect">
                            <a:avLst/>
                          </a:prstGeom>
                          <a:noFill/>
                          <a:ln>
                            <a:noFill/>
                          </a:ln>
                        </pic:spPr>
                      </pic:pic>
                      <wps:wsp>
                        <wps:cNvPr id="793674994" name="Text Box 1"/>
                        <wps:cNvSpPr txBox="1"/>
                        <wps:spPr>
                          <a:xfrm>
                            <a:off x="0" y="2354239"/>
                            <a:ext cx="2895397" cy="261014"/>
                          </a:xfrm>
                          <a:prstGeom prst="rect">
                            <a:avLst/>
                          </a:prstGeom>
                          <a:solidFill>
                            <a:prstClr val="white"/>
                          </a:solidFill>
                          <a:ln>
                            <a:noFill/>
                          </a:ln>
                        </wps:spPr>
                        <wps:txbx>
                          <w:txbxContent>
                            <w:p w14:paraId="0E81674D" w14:textId="77777777" w:rsidR="00330B52" w:rsidRDefault="00330B52" w:rsidP="00330B52">
                              <w:pPr>
                                <w:pStyle w:val="Caption"/>
                                <w:rPr>
                                  <w:noProof/>
                                </w:rPr>
                              </w:pPr>
                              <w:proofErr w:type="spellStart"/>
                              <w:r>
                                <w:t>Blingo</w:t>
                              </w:r>
                              <w:proofErr w:type="spellEnd"/>
                              <w:r>
                                <w:t xml:space="preserve"> 2024</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CD1818" id="Group 18" o:spid="_x0000_s1049" style="position:absolute;margin-left:253.05pt;margin-top:58.35pt;width:245.05pt;height:205.9pt;z-index:251673600;mso-position-horizontal-relative:text;mso-position-vertical-relative:text;mso-width-relative:margin;mso-height-relative:margin" coordsize="31125,26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">
                <v:shape id="Picture 1504398086" o:spid="_x0000_s1050" type="#_x0000_t75" alt="No photo description available." style="position:absolute;width:31125;height:2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">
                  <v:imagedata r:id="rId66" o:title="No photo description available"/>
                </v:shape>
                <v:shapetype id="_x0000_t202" coordsize="21600,21600" o:spt="202" path="m,l,21600r21600,l21600,xe">
                  <v:stroke joinstyle="miter"/>
                  <v:path gradientshapeok="t" o:connecttype="rect"/>
                </v:shapetype>
                <v:shape id="Text Box 1" o:spid="_x0000_s1051" type="#_x0000_t202" style="position:absolute;top:23542;width:28953;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" stroked="f">
                  <v:textbox style="mso-fit-shape-to-text:t" inset="0,0,0,0">
                    <w:txbxContent>
                      <w:p w14:paraId="0E81674D" w14:textId="77777777" w:rsidR="00330B52" w:rsidRDefault="00330B52" w:rsidP="00330B52">
                        <w:pPr>
                          <w:pStyle w:val="Caption"/>
                          <w:rPr>
                            <w:noProof/>
                          </w:rPr>
                        </w:pPr>
                        <w:proofErr w:type="spellStart"/>
                        <w:r>
                          <w:t>Blingo</w:t>
                        </w:r>
                        <w:proofErr w:type="spellEnd"/>
                        <w:r>
                          <w:t xml:space="preserve"> 2024</w:t>
                        </w:r>
                      </w:p>
                    </w:txbxContent>
                  </v:textbox>
                </v:shape>
                <w10:wrap type="topAndBottom"/>
              </v:group>
            </w:pict>
          </mc:Fallback>
        </mc:AlternateContent>
      </w:r>
      <w:r w:rsidRPr="00330B52">
        <w:rPr>
          <w:noProof/>
          <w:sz w:val="28"/>
          <w:szCs w:val="28"/>
          <w14:ligatures w14:val="standardContextual"/>
        </w:rPr>
        <mc:AlternateContent>
          <mc:Choice Requires="wps">
            <w:drawing>
              <wp:anchor distT="0" distB="0" distL="114300" distR="114300" simplePos="0" relativeHeight="251672576" behindDoc="0" locked="0" layoutInCell="1" allowOverlap="1" wp14:anchorId="0C221954" wp14:editId="50AC752E">
                <wp:simplePos x="0" y="0"/>
                <wp:positionH relativeFrom="column">
                  <wp:posOffset>0</wp:posOffset>
                </wp:positionH>
                <wp:positionV relativeFrom="paragraph">
                  <wp:posOffset>3134360</wp:posOffset>
                </wp:positionV>
                <wp:extent cx="2849880" cy="276860"/>
                <wp:effectExtent l="0" t="0" r="7620" b="5715"/>
                <wp:wrapNone/>
                <wp:docPr id="4766478" name="Text Box 17"/>
                <wp:cNvGraphicFramePr/>
                <a:graphic xmlns:a="http://schemas.openxmlformats.org/drawingml/2006/main">
                  <a:graphicData uri="http://schemas.microsoft.com/office/word/2010/wordprocessingShape">
                    <wps:wsp>
                      <wps:cNvSpPr txBox="1"/>
                      <wps:spPr>
                        <a:xfrm>
                          <a:off x="0" y="0"/>
                          <a:ext cx="2849880" cy="266700"/>
                        </a:xfrm>
                        <a:prstGeom prst="rect">
                          <a:avLst/>
                        </a:prstGeom>
                        <a:solidFill>
                          <a:prstClr val="white"/>
                        </a:solidFill>
                        <a:ln>
                          <a:noFill/>
                        </a:ln>
                      </wps:spPr>
                      <wps:txbx>
                        <w:txbxContent>
                          <w:p w14:paraId="54371793" w14:textId="77777777" w:rsidR="00330B52" w:rsidRDefault="00330B52" w:rsidP="00330B52">
                            <w:pPr>
                              <w:pStyle w:val="Caption"/>
                              <w:rPr>
                                <w:noProof/>
                              </w:rPr>
                            </w:pPr>
                            <w:proofErr w:type="spellStart"/>
                            <w:r>
                              <w:t>Blingo</w:t>
                            </w:r>
                            <w:proofErr w:type="spellEnd"/>
                            <w:r>
                              <w:t xml:space="preserve"> Planning Meeting</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221954" id="Text Box 17" o:spid="_x0000_s1052" type="#_x0000_t202" style="position:absolute;margin-left:0;margin-top:246.8pt;width:224.4pt;height:2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" stroked="f">
                <v:textbox style="mso-fit-shape-to-text:t" inset="0,0,0,0">
                  <w:txbxContent>
                    <w:p w14:paraId="54371793" w14:textId="77777777" w:rsidR="00330B52" w:rsidRDefault="00330B52" w:rsidP="00330B52">
                      <w:pPr>
                        <w:pStyle w:val="Caption"/>
                        <w:rPr>
                          <w:noProof/>
                        </w:rPr>
                      </w:pPr>
                      <w:proofErr w:type="spellStart"/>
                      <w:r>
                        <w:t>Blingo</w:t>
                      </w:r>
                      <w:proofErr w:type="spellEnd"/>
                      <w:r>
                        <w:t xml:space="preserve"> Planning Meeting</w:t>
                      </w:r>
                    </w:p>
                  </w:txbxContent>
                </v:textbox>
              </v:shape>
            </w:pict>
          </mc:Fallback>
        </mc:AlternateContent>
      </w:r>
      <w:r w:rsidRPr="00330B52">
        <w:rPr>
          <w:noProof/>
          <w:sz w:val="28"/>
          <w:szCs w:val="28"/>
          <w14:ligatures w14:val="standardContextual"/>
        </w:rPr>
        <w:drawing>
          <wp:anchor distT="0" distB="0" distL="114300" distR="114300" simplePos="0" relativeHeight="251671552" behindDoc="0" locked="0" layoutInCell="1" allowOverlap="1" wp14:anchorId="13325F5E" wp14:editId="28AE5833">
            <wp:simplePos x="0" y="0"/>
            <wp:positionH relativeFrom="margin">
              <wp:align>left</wp:align>
            </wp:positionH>
            <wp:positionV relativeFrom="paragraph">
              <wp:posOffset>751840</wp:posOffset>
            </wp:positionV>
            <wp:extent cx="2849880" cy="2325370"/>
            <wp:effectExtent l="0" t="0" r="7620" b="0"/>
            <wp:wrapNone/>
            <wp:docPr id="1124473576" name="Picture 16" descr="May be an image of 7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7 peopl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9880" cy="2325370"/>
                    </a:xfrm>
                    <a:prstGeom prst="rect">
                      <a:avLst/>
                    </a:prstGeom>
                    <a:noFill/>
                  </pic:spPr>
                </pic:pic>
              </a:graphicData>
            </a:graphic>
            <wp14:sizeRelH relativeFrom="page">
              <wp14:pctWidth>0</wp14:pctWidth>
            </wp14:sizeRelH>
            <wp14:sizeRelV relativeFrom="page">
              <wp14:pctHeight>0</wp14:pctHeight>
            </wp14:sizeRelV>
          </wp:anchor>
        </w:drawing>
      </w:r>
      <w:r w:rsidRPr="00330B52">
        <w:rPr>
          <w:sz w:val="28"/>
          <w:szCs w:val="28"/>
        </w:rPr>
        <w:t>On a much bigger note, we are very busy planning for the State Convention to be held right here in Loveland next April. Look for more information coming soon</w:t>
      </w:r>
      <w:r>
        <w:t>!</w:t>
      </w:r>
    </w:p>
    <w:p w14:paraId="2179021D" w14:textId="77777777" w:rsidR="00330B52" w:rsidRDefault="00330B52" w:rsidP="00330B52"/>
    <w:p w14:paraId="01D0F5D7" w14:textId="77777777" w:rsidR="00330B52" w:rsidRDefault="00330B52" w:rsidP="00330B52"/>
    <w:p w14:paraId="2AD45C92" w14:textId="77777777" w:rsidR="005228B1" w:rsidRDefault="005228B1" w:rsidP="00476A4E">
      <w:pPr>
        <w:pStyle w:val="ObjectAnchor"/>
        <w:rPr>
          <w:sz w:val="24"/>
          <w:szCs w:val="24"/>
        </w:rPr>
      </w:pPr>
    </w:p>
    <w:p w14:paraId="56488C2F" w14:textId="77777777" w:rsidR="00330B52" w:rsidRDefault="00330B52" w:rsidP="00476A4E">
      <w:pPr>
        <w:pStyle w:val="ObjectAnchor"/>
        <w:rPr>
          <w:sz w:val="24"/>
          <w:szCs w:val="24"/>
        </w:rPr>
      </w:pPr>
    </w:p>
    <w:p w14:paraId="2890974D" w14:textId="77777777" w:rsidR="00330B52" w:rsidRDefault="00330B52" w:rsidP="00476A4E">
      <w:pPr>
        <w:pStyle w:val="ObjectAnchor"/>
        <w:rPr>
          <w:sz w:val="24"/>
          <w:szCs w:val="24"/>
        </w:rPr>
      </w:pPr>
    </w:p>
    <w:p w14:paraId="510F6203" w14:textId="77777777" w:rsidR="00330B52" w:rsidRDefault="00330B52" w:rsidP="00476A4E">
      <w:pPr>
        <w:pStyle w:val="ObjectAnchor"/>
        <w:rPr>
          <w:sz w:val="24"/>
          <w:szCs w:val="24"/>
        </w:rPr>
      </w:pPr>
    </w:p>
    <w:p w14:paraId="09EB6568" w14:textId="77777777" w:rsidR="00330B52" w:rsidRDefault="00330B52" w:rsidP="00476A4E">
      <w:pPr>
        <w:pStyle w:val="ObjectAnchor"/>
        <w:rPr>
          <w:sz w:val="24"/>
          <w:szCs w:val="24"/>
        </w:rPr>
      </w:pPr>
    </w:p>
    <w:p w14:paraId="1859A7D6" w14:textId="77777777" w:rsidR="00330B52" w:rsidRDefault="00330B52" w:rsidP="00476A4E">
      <w:pPr>
        <w:pStyle w:val="ObjectAnchor"/>
        <w:rPr>
          <w:sz w:val="24"/>
          <w:szCs w:val="24"/>
        </w:rPr>
      </w:pPr>
    </w:p>
    <w:p w14:paraId="0A81C0C6" w14:textId="263ED1F8" w:rsidR="00330B52" w:rsidRPr="00E425A2" w:rsidRDefault="00E425A2" w:rsidP="00E425A2">
      <w:pPr>
        <w:pStyle w:val="ObjectAnchor"/>
        <w:jc w:val="center"/>
        <w:rPr>
          <w:sz w:val="18"/>
          <w:szCs w:val="18"/>
        </w:rPr>
      </w:pPr>
      <w:r w:rsidRPr="00E425A2">
        <w:rPr>
          <w:sz w:val="18"/>
          <w:szCs w:val="18"/>
        </w:rPr>
        <w:t>-2</w:t>
      </w:r>
      <w:r w:rsidR="009E6F12">
        <w:rPr>
          <w:sz w:val="18"/>
          <w:szCs w:val="18"/>
        </w:rPr>
        <w:t>2</w:t>
      </w:r>
      <w:r w:rsidRPr="00E425A2">
        <w:rPr>
          <w:sz w:val="18"/>
          <w:szCs w:val="18"/>
        </w:rPr>
        <w:t>-</w:t>
      </w:r>
    </w:p>
    <w:p w14:paraId="0E856718" w14:textId="77777777" w:rsidR="00330B52" w:rsidRDefault="00330B52" w:rsidP="00476A4E">
      <w:pPr>
        <w:pStyle w:val="ObjectAnchor"/>
        <w:rPr>
          <w:sz w:val="24"/>
          <w:szCs w:val="24"/>
        </w:rPr>
      </w:pPr>
    </w:p>
    <w:p w14:paraId="313380EC" w14:textId="0D10616F" w:rsidR="005228B1" w:rsidRDefault="00A40058" w:rsidP="00476A4E">
      <w:pPr>
        <w:pStyle w:val="ObjectAnchor"/>
        <w:rPr>
          <w:sz w:val="24"/>
          <w:szCs w:val="24"/>
        </w:rPr>
      </w:pPr>
      <w:r>
        <w:rPr>
          <w:rFonts w:ascii="Broadway" w:hAnsi="Broadway"/>
          <w:sz w:val="40"/>
          <w:szCs w:val="40"/>
        </w:rPr>
        <w:lastRenderedPageBreak/>
        <w:t>C</w:t>
      </w:r>
      <w:r w:rsidRPr="00070465">
        <w:rPr>
          <w:rFonts w:ascii="Broadway" w:hAnsi="Broadway"/>
          <w:sz w:val="40"/>
          <w:szCs w:val="40"/>
        </w:rPr>
        <w:t>hapter Report</w:t>
      </w:r>
      <w:r w:rsidRPr="00CE5166">
        <w:rPr>
          <w:rFonts w:ascii="Broadway" w:hAnsi="Broadway"/>
          <w:sz w:val="36"/>
          <w:szCs w:val="36"/>
        </w:rPr>
        <w:t xml:space="preserve">  </w:t>
      </w:r>
      <w:r>
        <w:rPr>
          <w:rFonts w:ascii="Broadway" w:hAnsi="Broadway"/>
          <w:sz w:val="36"/>
          <w:szCs w:val="36"/>
        </w:rPr>
        <w:t xml:space="preserve">  </w:t>
      </w:r>
      <w:r w:rsidRPr="00CE5166">
        <w:rPr>
          <w:rFonts w:ascii="Broadway" w:hAnsi="Broadway"/>
          <w:sz w:val="36"/>
          <w:szCs w:val="36"/>
        </w:rPr>
        <w:t xml:space="preserve"> </w:t>
      </w:r>
      <w:r>
        <w:rPr>
          <w:rFonts w:ascii="Broadway" w:hAnsi="Broadway"/>
          <w:sz w:val="36"/>
          <w:szCs w:val="36"/>
        </w:rPr>
        <w:t xml:space="preserve">   </w:t>
      </w:r>
      <w:r w:rsidR="00E156B5">
        <w:drawing>
          <wp:inline distT="0" distB="0" distL="0" distR="0" wp14:anchorId="250A0873" wp14:editId="0CF2F00F">
            <wp:extent cx="971550" cy="923925"/>
            <wp:effectExtent l="0" t="0" r="0" b="9525"/>
            <wp:docPr id="704344189" name="Picture 704344189" descr="Music Notes Heart Stock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Notes Heart Stock Illustration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23925"/>
                    </a:xfrm>
                    <a:prstGeom prst="rect">
                      <a:avLst/>
                    </a:prstGeom>
                    <a:noFill/>
                    <a:ln>
                      <a:noFill/>
                    </a:ln>
                  </pic:spPr>
                </pic:pic>
              </a:graphicData>
            </a:graphic>
          </wp:inline>
        </w:drawing>
      </w:r>
      <w:r>
        <w:rPr>
          <w:rFonts w:ascii="Broadway" w:hAnsi="Broadway"/>
          <w:sz w:val="36"/>
          <w:szCs w:val="36"/>
        </w:rPr>
        <w:t xml:space="preserve">   </w:t>
      </w:r>
      <w:r w:rsidRPr="00A40058">
        <w:rPr>
          <w:rFonts w:ascii="Broadway" w:hAnsi="Broadway"/>
          <w:sz w:val="40"/>
          <w:szCs w:val="40"/>
        </w:rPr>
        <w:t xml:space="preserve"> </w:t>
      </w:r>
      <w:r>
        <w:rPr>
          <w:rFonts w:ascii="Broadway" w:hAnsi="Broadway"/>
          <w:sz w:val="40"/>
          <w:szCs w:val="40"/>
        </w:rPr>
        <w:t xml:space="preserve">  Zeta Nu #5608</w:t>
      </w:r>
    </w:p>
    <w:p w14:paraId="4676457A" w14:textId="77777777" w:rsidR="005228B1" w:rsidRDefault="005228B1" w:rsidP="00476A4E">
      <w:pPr>
        <w:pStyle w:val="ObjectAnchor"/>
        <w:rPr>
          <w:sz w:val="24"/>
          <w:szCs w:val="24"/>
        </w:rPr>
      </w:pPr>
    </w:p>
    <w:p w14:paraId="04139034" w14:textId="1E382AC5" w:rsidR="00E156B5" w:rsidRDefault="005228B1" w:rsidP="00476A4E">
      <w:pPr>
        <w:pStyle w:val="ObjectAnchor"/>
        <w:rPr>
          <w:sz w:val="24"/>
          <w:szCs w:val="24"/>
        </w:rPr>
      </w:pPr>
      <w:r>
        <w:rPr>
          <w:sz w:val="24"/>
          <w:szCs w:val="24"/>
        </w:rPr>
        <w:t xml:space="preserve">The members of Zeta Nu in Colorado Springs </w:t>
      </w:r>
      <w:r w:rsidR="000B430E">
        <w:rPr>
          <w:sz w:val="24"/>
          <w:szCs w:val="24"/>
        </w:rPr>
        <w:t xml:space="preserve">recently had a booth at a local craft fair. We needed to raise money for the meals we provide at the Ronald McDonald house. We heard about the planned craft show just 5 weeks before it was slated to happen. It was free to vendors at the 55 and over residence in Banning Lewis. So we scrambled with our various projects and with the help of some dear supporters, we had a good variety of goods to sell. Our friends, two women who do craft shows themselves, donated some of their goods with 100% of the sales going to our Ways and Means fund. The turnout was much better than anticipated and we sold about </w:t>
      </w:r>
      <w:r w:rsidR="000B430E">
        <w:rPr>
          <w:sz w:val="24"/>
          <w:szCs w:val="24"/>
        </w:rPr>
        <w:t>½</w:t>
      </w:r>
      <w:r w:rsidR="000B430E">
        <w:rPr>
          <w:sz w:val="24"/>
          <w:szCs w:val="24"/>
        </w:rPr>
        <w:t xml:space="preserve"> of our products. It was a fun day and everyone came together to help. </w:t>
      </w:r>
      <w:r w:rsidR="009002DA">
        <w:t xml:space="preserve">                                           </w:t>
      </w:r>
      <w:r w:rsidR="009002DA">
        <w:drawing>
          <wp:inline distT="0" distB="0" distL="0" distR="0" wp14:anchorId="7014DFAA" wp14:editId="41246607">
            <wp:extent cx="3124198" cy="2343150"/>
            <wp:effectExtent l="0" t="0" r="635" b="0"/>
            <wp:docPr id="1823615860" name="Picture 20" descr="People in a room with a table with red and white checkered tableclo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15860" name="Picture 20" descr="People in a room with a table with red and white checkered tablecloth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73240" cy="2379931"/>
                    </a:xfrm>
                    <a:prstGeom prst="rect">
                      <a:avLst/>
                    </a:prstGeom>
                  </pic:spPr>
                </pic:pic>
              </a:graphicData>
            </a:graphic>
          </wp:inline>
        </w:drawing>
      </w:r>
      <w:r w:rsidR="009002DA">
        <w:t xml:space="preserve">                                </w:t>
      </w:r>
      <w:r w:rsidR="009002DA">
        <w:rPr>
          <w:sz w:val="24"/>
          <w:szCs w:val="24"/>
        </w:rPr>
        <w:drawing>
          <wp:inline distT="0" distB="0" distL="0" distR="0" wp14:anchorId="2971023F" wp14:editId="707911CC">
            <wp:extent cx="2336518" cy="1752388"/>
            <wp:effectExtent l="6350" t="0" r="0" b="0"/>
            <wp:docPr id="2072071046" name="Picture 21" descr="A group of people in a room with a table with it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71046" name="Picture 21" descr="A group of people in a room with a table with items&#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374498" cy="1780873"/>
                    </a:xfrm>
                    <a:prstGeom prst="rect">
                      <a:avLst/>
                    </a:prstGeom>
                  </pic:spPr>
                </pic:pic>
              </a:graphicData>
            </a:graphic>
          </wp:inline>
        </w:drawing>
      </w:r>
    </w:p>
    <w:p w14:paraId="0E93F8DA" w14:textId="5DAE9DDD" w:rsidR="00E156B5" w:rsidRDefault="009002DA" w:rsidP="00476A4E">
      <w:pPr>
        <w:pStyle w:val="ObjectAnchor"/>
        <w:rPr>
          <w:sz w:val="24"/>
          <w:szCs w:val="24"/>
        </w:rPr>
      </w:pPr>
      <w:r>
        <w:rPr>
          <w:sz w:val="24"/>
          <w:szCs w:val="24"/>
        </w:rPr>
        <w:t xml:space="preserve">  </w:t>
      </w:r>
    </w:p>
    <w:p w14:paraId="716518ED" w14:textId="340EF722" w:rsidR="00E156B5" w:rsidRDefault="009002DA" w:rsidP="00476A4E">
      <w:pPr>
        <w:pStyle w:val="ObjectAnchor"/>
        <w:rPr>
          <w:sz w:val="24"/>
          <w:szCs w:val="24"/>
        </w:rPr>
      </w:pPr>
      <w:r>
        <w:drawing>
          <wp:inline distT="0" distB="0" distL="0" distR="0" wp14:anchorId="1B0A8785" wp14:editId="56B3062A">
            <wp:extent cx="3123565" cy="2515628"/>
            <wp:effectExtent l="0" t="0" r="635" b="0"/>
            <wp:docPr id="1415763334" name="Picture 19" descr="A group of women sitting at a table with item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63334" name="Picture 19" descr="A group of women sitting at a table with items on it&#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63194" cy="2547544"/>
                    </a:xfrm>
                    <a:prstGeom prst="rect">
                      <a:avLst/>
                    </a:prstGeom>
                  </pic:spPr>
                </pic:pic>
              </a:graphicData>
            </a:graphic>
          </wp:inline>
        </w:drawing>
      </w:r>
      <w:r>
        <w:rPr>
          <w:sz w:val="24"/>
          <w:szCs w:val="24"/>
        </w:rPr>
        <w:t xml:space="preserve">              </w:t>
      </w:r>
      <w:r>
        <w:drawing>
          <wp:inline distT="0" distB="0" distL="0" distR="0" wp14:anchorId="3D2B9B0F" wp14:editId="201B69B5">
            <wp:extent cx="2371725" cy="2371725"/>
            <wp:effectExtent l="0" t="0" r="9525" b="9525"/>
            <wp:docPr id="277055034" name="Picture 277055034" descr="Ronald McDonald House Charities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nald McDonald House Charities of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1725" cy="2371725"/>
                    </a:xfrm>
                    <a:prstGeom prst="rect">
                      <a:avLst/>
                    </a:prstGeom>
                    <a:noFill/>
                    <a:ln>
                      <a:noFill/>
                    </a:ln>
                  </pic:spPr>
                </pic:pic>
              </a:graphicData>
            </a:graphic>
          </wp:inline>
        </w:drawing>
      </w:r>
    </w:p>
    <w:p w14:paraId="40BEBADC" w14:textId="77777777" w:rsidR="00E156B5" w:rsidRDefault="00E156B5" w:rsidP="00476A4E">
      <w:pPr>
        <w:pStyle w:val="ObjectAnchor"/>
        <w:rPr>
          <w:sz w:val="24"/>
          <w:szCs w:val="24"/>
        </w:rPr>
      </w:pPr>
    </w:p>
    <w:p w14:paraId="334B9CFD" w14:textId="5FDCF702" w:rsidR="00E156B5" w:rsidRDefault="00E156B5" w:rsidP="00476A4E">
      <w:pPr>
        <w:pStyle w:val="ObjectAnchor"/>
        <w:rPr>
          <w:sz w:val="24"/>
          <w:szCs w:val="24"/>
        </w:rPr>
      </w:pPr>
      <w:r>
        <w:rPr>
          <w:sz w:val="24"/>
          <w:szCs w:val="24"/>
        </w:rPr>
        <w:t>Our next event is our 4</w:t>
      </w:r>
      <w:r w:rsidRPr="00E156B5">
        <w:rPr>
          <w:sz w:val="24"/>
          <w:szCs w:val="24"/>
          <w:vertAlign w:val="superscript"/>
        </w:rPr>
        <w:t>th</w:t>
      </w:r>
      <w:r>
        <w:rPr>
          <w:sz w:val="24"/>
          <w:szCs w:val="24"/>
        </w:rPr>
        <w:t xml:space="preserve"> Annual Hope for Heroes Bunco night scheduled for October 24. We have decided to support the Honor Bell, Susan Bloss</w:t>
      </w:r>
      <w:r>
        <w:rPr>
          <w:sz w:val="24"/>
          <w:szCs w:val="24"/>
        </w:rPr>
        <w:t>’</w:t>
      </w:r>
      <w:r>
        <w:rPr>
          <w:sz w:val="24"/>
          <w:szCs w:val="24"/>
        </w:rPr>
        <w:t xml:space="preserve">s chosen project from last year. If you find yourself in the Colorado Springs area, please join us! </w:t>
      </w:r>
    </w:p>
    <w:p w14:paraId="5D329886" w14:textId="77777777" w:rsidR="00E156B5" w:rsidRDefault="00E156B5" w:rsidP="00476A4E">
      <w:pPr>
        <w:pStyle w:val="ObjectAnchor"/>
        <w:rPr>
          <w:sz w:val="24"/>
          <w:szCs w:val="24"/>
        </w:rPr>
      </w:pPr>
    </w:p>
    <w:p w14:paraId="74610D27" w14:textId="77777777" w:rsidR="00E425A2" w:rsidRDefault="00E425A2" w:rsidP="00476A4E">
      <w:pPr>
        <w:pStyle w:val="ObjectAnchor"/>
        <w:rPr>
          <w:sz w:val="24"/>
          <w:szCs w:val="24"/>
        </w:rPr>
      </w:pPr>
    </w:p>
    <w:p w14:paraId="68C91C4C" w14:textId="3BE07B5D" w:rsidR="00E156B5" w:rsidRDefault="00E425A2" w:rsidP="00E425A2">
      <w:pPr>
        <w:pStyle w:val="ObjectAnchor"/>
        <w:jc w:val="center"/>
        <w:rPr>
          <w:sz w:val="18"/>
          <w:szCs w:val="18"/>
        </w:rPr>
      </w:pPr>
      <w:r w:rsidRPr="00E425A2">
        <w:rPr>
          <w:sz w:val="18"/>
          <w:szCs w:val="18"/>
        </w:rPr>
        <w:t>-2</w:t>
      </w:r>
      <w:r w:rsidR="009E6F12">
        <w:rPr>
          <w:sz w:val="18"/>
          <w:szCs w:val="18"/>
        </w:rPr>
        <w:t>3</w:t>
      </w:r>
      <w:r w:rsidRPr="00E425A2">
        <w:rPr>
          <w:sz w:val="18"/>
          <w:szCs w:val="18"/>
        </w:rPr>
        <w:t>-</w:t>
      </w:r>
    </w:p>
    <w:p w14:paraId="7F6CA4C8" w14:textId="77777777" w:rsidR="00E425A2" w:rsidRPr="00E425A2" w:rsidRDefault="00E425A2" w:rsidP="00E425A2">
      <w:pPr>
        <w:pStyle w:val="ObjectAnchor"/>
        <w:jc w:val="center"/>
        <w:rPr>
          <w:sz w:val="18"/>
          <w:szCs w:val="18"/>
        </w:rPr>
      </w:pPr>
    </w:p>
    <w:p w14:paraId="34B1049D" w14:textId="770C8DA0" w:rsidR="006A2170" w:rsidRDefault="006A2170" w:rsidP="00476A4E">
      <w:pPr>
        <w:pStyle w:val="ObjectAnchor"/>
        <w:rPr>
          <w:rFonts w:ascii="Cavolini" w:hAnsi="Cavolini" w:cs="Cavolini"/>
          <w:sz w:val="28"/>
          <w:szCs w:val="28"/>
        </w:rPr>
      </w:pPr>
      <w:r>
        <w:rPr>
          <w:rFonts w:ascii="Cavolini" w:hAnsi="Cavolini" w:cs="Cavolini"/>
          <w:sz w:val="28"/>
          <w:szCs w:val="28"/>
        </w:rPr>
        <w:t xml:space="preserve">        </w:t>
      </w:r>
      <w:r w:rsidRPr="006A2170">
        <w:rPr>
          <w:rFonts w:ascii="Cavolini" w:hAnsi="Cavolini" w:cs="Cavolini"/>
          <w:sz w:val="28"/>
          <w:szCs w:val="28"/>
        </w:rPr>
        <w:t xml:space="preserve">If you missed the fall leaves, Lori and Eric took these </w:t>
      </w:r>
    </w:p>
    <w:p w14:paraId="0B7DBF56" w14:textId="33BB1086" w:rsidR="000B430E" w:rsidRPr="006A2170" w:rsidRDefault="006A2170" w:rsidP="00476A4E">
      <w:pPr>
        <w:pStyle w:val="ObjectAnchor"/>
        <w:rPr>
          <w:rFonts w:ascii="Cavolini" w:hAnsi="Cavolini" w:cs="Cavolini"/>
          <w:sz w:val="28"/>
          <w:szCs w:val="28"/>
        </w:rPr>
      </w:pPr>
      <w:r>
        <w:rPr>
          <w:rFonts w:ascii="Cavolini" w:hAnsi="Cavolini" w:cs="Cavolini"/>
          <w:sz w:val="28"/>
          <w:szCs w:val="28"/>
        </w:rPr>
        <w:t xml:space="preserve">      </w:t>
      </w:r>
      <w:r w:rsidRPr="006A2170">
        <w:rPr>
          <w:rFonts w:ascii="Cavolini" w:hAnsi="Cavolini" w:cs="Cavolini"/>
          <w:sz w:val="28"/>
          <w:szCs w:val="28"/>
        </w:rPr>
        <w:t xml:space="preserve">beautiful pictures on their way from Salida to Montrose. </w:t>
      </w:r>
    </w:p>
    <w:p w14:paraId="6555B57D" w14:textId="0A76A5F3" w:rsidR="006A2170" w:rsidRDefault="006A2170" w:rsidP="000B430E">
      <w:pPr>
        <w:pStyle w:val="NormalWeb"/>
      </w:pPr>
      <w:r>
        <w:t xml:space="preserve">                      </w:t>
      </w:r>
      <w:r>
        <w:rPr>
          <w:noProof/>
        </w:rPr>
        <w:drawing>
          <wp:inline distT="0" distB="0" distL="0" distR="0" wp14:anchorId="39EB9966" wp14:editId="20CCEBA6">
            <wp:extent cx="4625340" cy="2381066"/>
            <wp:effectExtent l="0" t="0" r="3810" b="635"/>
            <wp:docPr id="442496827" name="Picture 23" descr="A forest of trees with yellow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96827" name="Picture 23" descr="A forest of trees with yellow leaves&#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28107" cy="2382490"/>
                    </a:xfrm>
                    <a:prstGeom prst="rect">
                      <a:avLst/>
                    </a:prstGeom>
                  </pic:spPr>
                </pic:pic>
              </a:graphicData>
            </a:graphic>
          </wp:inline>
        </w:drawing>
      </w:r>
    </w:p>
    <w:p w14:paraId="5E5C82C8" w14:textId="2420695C" w:rsidR="006A2170" w:rsidRDefault="006A2170" w:rsidP="00330B52">
      <w:pPr>
        <w:rPr>
          <w:rFonts w:ascii="Colonna MT" w:hAnsi="Colonna MT"/>
          <w:b/>
          <w:bCs/>
          <w:color w:val="C00000"/>
          <w:sz w:val="48"/>
          <w:szCs w:val="48"/>
        </w:rPr>
      </w:pPr>
      <w:r>
        <w:rPr>
          <w:rFonts w:ascii="Colonna MT" w:hAnsi="Colonna MT"/>
          <w:b/>
          <w:bCs/>
          <w:color w:val="C00000"/>
          <w:sz w:val="48"/>
          <w:szCs w:val="48"/>
        </w:rPr>
        <w:t xml:space="preserve">           </w:t>
      </w:r>
      <w:r>
        <w:rPr>
          <w:rFonts w:ascii="Colonna MT" w:hAnsi="Colonna MT"/>
          <w:b/>
          <w:bCs/>
          <w:noProof/>
          <w:color w:val="C00000"/>
          <w:sz w:val="48"/>
          <w:szCs w:val="48"/>
        </w:rPr>
        <w:drawing>
          <wp:inline distT="0" distB="0" distL="0" distR="0" wp14:anchorId="5383491E" wp14:editId="16ED1860">
            <wp:extent cx="4676775" cy="2220169"/>
            <wp:effectExtent l="0" t="0" r="0" b="8890"/>
            <wp:docPr id="1080213495" name="Picture 24" descr="A road with trees and mountai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13495" name="Picture 24" descr="A road with trees and mountains in the background&#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05249" cy="2233686"/>
                    </a:xfrm>
                    <a:prstGeom prst="rect">
                      <a:avLst/>
                    </a:prstGeom>
                  </pic:spPr>
                </pic:pic>
              </a:graphicData>
            </a:graphic>
          </wp:inline>
        </w:drawing>
      </w:r>
    </w:p>
    <w:p w14:paraId="74B3F267" w14:textId="1FDF7D92" w:rsidR="006A2170" w:rsidRDefault="006A2170" w:rsidP="00330B52">
      <w:pPr>
        <w:rPr>
          <w:rFonts w:ascii="Colonna MT" w:hAnsi="Colonna MT"/>
          <w:b/>
          <w:bCs/>
          <w:color w:val="C00000"/>
          <w:sz w:val="48"/>
          <w:szCs w:val="48"/>
        </w:rPr>
      </w:pPr>
      <w:r>
        <w:rPr>
          <w:rFonts w:ascii="Colonna MT" w:hAnsi="Colonna MT"/>
          <w:b/>
          <w:bCs/>
          <w:color w:val="C00000"/>
          <w:sz w:val="48"/>
          <w:szCs w:val="48"/>
        </w:rPr>
        <w:t xml:space="preserve">            </w:t>
      </w:r>
      <w:r>
        <w:rPr>
          <w:rFonts w:ascii="Colonna MT" w:hAnsi="Colonna MT"/>
          <w:b/>
          <w:bCs/>
          <w:noProof/>
          <w:color w:val="C00000"/>
          <w:sz w:val="48"/>
          <w:szCs w:val="48"/>
        </w:rPr>
        <w:drawing>
          <wp:inline distT="0" distB="0" distL="0" distR="0" wp14:anchorId="72515470" wp14:editId="5F09D2E9">
            <wp:extent cx="4568241" cy="2571750"/>
            <wp:effectExtent l="0" t="0" r="3810" b="0"/>
            <wp:docPr id="1124008368" name="Picture 25" descr="A road with tree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08368" name="Picture 25" descr="A road with trees on the side&#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80608" cy="2578712"/>
                    </a:xfrm>
                    <a:prstGeom prst="rect">
                      <a:avLst/>
                    </a:prstGeom>
                  </pic:spPr>
                </pic:pic>
              </a:graphicData>
            </a:graphic>
          </wp:inline>
        </w:drawing>
      </w:r>
    </w:p>
    <w:p w14:paraId="7D657F9A" w14:textId="77777777" w:rsidR="00E425A2" w:rsidRDefault="00E425A2" w:rsidP="00E425A2">
      <w:pPr>
        <w:jc w:val="center"/>
        <w:rPr>
          <w:color w:val="000000" w:themeColor="text1"/>
          <w:sz w:val="18"/>
          <w:szCs w:val="18"/>
        </w:rPr>
      </w:pPr>
    </w:p>
    <w:p w14:paraId="4E026322" w14:textId="7063A831" w:rsidR="00330B52" w:rsidRPr="00E425A2" w:rsidRDefault="00E425A2" w:rsidP="00E425A2">
      <w:pPr>
        <w:jc w:val="center"/>
        <w:rPr>
          <w:color w:val="000000" w:themeColor="text1"/>
          <w:sz w:val="18"/>
          <w:szCs w:val="18"/>
        </w:rPr>
      </w:pPr>
      <w:r w:rsidRPr="00E425A2">
        <w:rPr>
          <w:color w:val="000000" w:themeColor="text1"/>
          <w:sz w:val="18"/>
          <w:szCs w:val="18"/>
        </w:rPr>
        <w:t>-2</w:t>
      </w:r>
      <w:r w:rsidR="009E6F12">
        <w:rPr>
          <w:color w:val="000000" w:themeColor="text1"/>
          <w:sz w:val="18"/>
          <w:szCs w:val="18"/>
        </w:rPr>
        <w:t>4</w:t>
      </w:r>
      <w:r w:rsidRPr="00E425A2">
        <w:rPr>
          <w:color w:val="000000" w:themeColor="text1"/>
          <w:sz w:val="18"/>
          <w:szCs w:val="18"/>
        </w:rPr>
        <w:t>-</w:t>
      </w:r>
    </w:p>
    <w:p w14:paraId="7B17077C" w14:textId="77777777" w:rsidR="00330B52" w:rsidRDefault="00330B52" w:rsidP="00330B52">
      <w:pPr>
        <w:rPr>
          <w:rFonts w:ascii="Colonna MT" w:hAnsi="Colonna MT"/>
          <w:b/>
          <w:bCs/>
          <w:color w:val="C00000"/>
          <w:sz w:val="48"/>
          <w:szCs w:val="48"/>
        </w:rPr>
      </w:pPr>
    </w:p>
    <w:p w14:paraId="0500FC96" w14:textId="693BF9FB" w:rsidR="00330B52" w:rsidRDefault="00F93070" w:rsidP="00330B52">
      <w:pPr>
        <w:rPr>
          <w:rFonts w:ascii="Colonna MT" w:hAnsi="Colonna MT"/>
          <w:b/>
          <w:bCs/>
          <w:color w:val="C00000"/>
          <w:sz w:val="48"/>
          <w:szCs w:val="48"/>
        </w:rPr>
      </w:pPr>
      <w:r>
        <w:rPr>
          <w:noProof/>
        </w:rPr>
        <w:drawing>
          <wp:inline distT="0" distB="0" distL="0" distR="0" wp14:anchorId="3CF204D3" wp14:editId="2753FFD1">
            <wp:extent cx="6858000" cy="8572500"/>
            <wp:effectExtent l="0" t="0" r="0" b="0"/>
            <wp:docPr id="77613101" name="Picture 1" descr="A poster with music notes and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3101" name="Picture 1" descr="A poster with music notes and stars&#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0" cy="8572500"/>
                    </a:xfrm>
                    <a:prstGeom prst="rect">
                      <a:avLst/>
                    </a:prstGeom>
                    <a:noFill/>
                    <a:ln>
                      <a:noFill/>
                    </a:ln>
                  </pic:spPr>
                </pic:pic>
              </a:graphicData>
            </a:graphic>
          </wp:inline>
        </w:drawing>
      </w:r>
    </w:p>
    <w:p w14:paraId="28B7E176" w14:textId="77777777" w:rsidR="00F93070" w:rsidRDefault="00F93070" w:rsidP="00330B52">
      <w:pPr>
        <w:rPr>
          <w:rFonts w:ascii="Colonna MT" w:hAnsi="Colonna MT"/>
          <w:b/>
          <w:bCs/>
          <w:color w:val="C00000"/>
          <w:sz w:val="48"/>
          <w:szCs w:val="48"/>
        </w:rPr>
      </w:pPr>
    </w:p>
    <w:p w14:paraId="36B260EF" w14:textId="5C89ACD2" w:rsidR="00330B52" w:rsidRDefault="00330B52" w:rsidP="00330B52">
      <w:r w:rsidRPr="008C4C8D">
        <w:rPr>
          <w:rFonts w:ascii="Colonna MT" w:hAnsi="Colonna MT"/>
          <w:b/>
          <w:bCs/>
          <w:color w:val="C00000"/>
          <w:sz w:val="48"/>
          <w:szCs w:val="48"/>
        </w:rPr>
        <w:t>4</w:t>
      </w:r>
      <w:r w:rsidRPr="008C4C8D">
        <w:rPr>
          <w:rFonts w:ascii="Colonna MT" w:hAnsi="Colonna MT"/>
          <w:b/>
          <w:bCs/>
          <w:color w:val="C00000"/>
          <w:sz w:val="48"/>
          <w:szCs w:val="48"/>
          <w:vertAlign w:val="superscript"/>
        </w:rPr>
        <w:t>th</w:t>
      </w:r>
      <w:r w:rsidRPr="008C4C8D">
        <w:rPr>
          <w:rFonts w:ascii="Colonna MT" w:hAnsi="Colonna MT"/>
          <w:b/>
          <w:bCs/>
          <w:color w:val="C00000"/>
          <w:sz w:val="48"/>
          <w:szCs w:val="48"/>
        </w:rPr>
        <w:t xml:space="preserve"> Annual Hope for Heroes Bunco Fundraiser</w:t>
      </w:r>
    </w:p>
    <w:p w14:paraId="743D7FB9" w14:textId="77777777" w:rsidR="00330B52" w:rsidRPr="00582C97" w:rsidRDefault="00330B52" w:rsidP="00330B52">
      <w:pPr>
        <w:jc w:val="center"/>
        <w:rPr>
          <w:rFonts w:ascii="Congenial SemiBold" w:hAnsi="Congenial SemiBold"/>
          <w:sz w:val="36"/>
          <w:szCs w:val="36"/>
        </w:rPr>
      </w:pPr>
      <w:r w:rsidRPr="00582C97">
        <w:rPr>
          <w:rFonts w:ascii="Congenial SemiBold" w:hAnsi="Congenial SemiBold"/>
          <w:sz w:val="36"/>
          <w:szCs w:val="36"/>
        </w:rPr>
        <w:t>* Friday, Oct 24, 2025</w:t>
      </w:r>
    </w:p>
    <w:p w14:paraId="7659C04F" w14:textId="77777777" w:rsidR="00330B52" w:rsidRPr="00582C97" w:rsidRDefault="00330B52" w:rsidP="00330B52">
      <w:pPr>
        <w:jc w:val="center"/>
        <w:rPr>
          <w:rFonts w:ascii="Congenial SemiBold" w:hAnsi="Congenial SemiBold"/>
          <w:sz w:val="36"/>
          <w:szCs w:val="36"/>
        </w:rPr>
      </w:pPr>
      <w:r w:rsidRPr="00582C97">
        <w:rPr>
          <w:rFonts w:ascii="Congenial SemiBold" w:hAnsi="Congenial SemiBold"/>
          <w:sz w:val="36"/>
          <w:szCs w:val="36"/>
        </w:rPr>
        <w:t>* 5:30-8:</w:t>
      </w:r>
      <w:r>
        <w:rPr>
          <w:rFonts w:ascii="Congenial SemiBold" w:hAnsi="Congenial SemiBold"/>
          <w:sz w:val="36"/>
          <w:szCs w:val="36"/>
        </w:rPr>
        <w:t>0</w:t>
      </w:r>
      <w:r w:rsidRPr="00582C97">
        <w:rPr>
          <w:rFonts w:ascii="Congenial SemiBold" w:hAnsi="Congenial SemiBold"/>
          <w:sz w:val="36"/>
          <w:szCs w:val="36"/>
        </w:rPr>
        <w:t>0 pm</w:t>
      </w:r>
    </w:p>
    <w:p w14:paraId="6C338A50" w14:textId="77777777" w:rsidR="00330B52" w:rsidRPr="00582C97" w:rsidRDefault="00330B52" w:rsidP="00330B52">
      <w:pPr>
        <w:jc w:val="center"/>
        <w:rPr>
          <w:rFonts w:ascii="Congenial SemiBold" w:hAnsi="Congenial SemiBold"/>
          <w:sz w:val="36"/>
          <w:szCs w:val="36"/>
        </w:rPr>
      </w:pPr>
      <w:r w:rsidRPr="00582C97">
        <w:rPr>
          <w:rFonts w:ascii="Congenial SemiBold" w:hAnsi="Congenial SemiBold"/>
          <w:sz w:val="36"/>
          <w:szCs w:val="36"/>
        </w:rPr>
        <w:t>*12787 Stone Valley Dr in Meridian Ranch</w:t>
      </w:r>
    </w:p>
    <w:p w14:paraId="104E0365" w14:textId="77777777" w:rsidR="00330B52" w:rsidRPr="008C4C8D" w:rsidRDefault="00330B52" w:rsidP="00330B52">
      <w:pPr>
        <w:jc w:val="center"/>
        <w:rPr>
          <w:rFonts w:ascii="Congenial SemiBold" w:hAnsi="Congenial SemiBold"/>
          <w:color w:val="002060"/>
          <w:sz w:val="32"/>
          <w:szCs w:val="32"/>
        </w:rPr>
      </w:pPr>
      <w:r w:rsidRPr="008C4C8D">
        <w:rPr>
          <w:rFonts w:ascii="Congenial SemiBold" w:hAnsi="Congenial SemiBold"/>
          <w:color w:val="002060"/>
          <w:sz w:val="32"/>
          <w:szCs w:val="32"/>
        </w:rPr>
        <w:t>Join us for a night of fun and games at our 4</w:t>
      </w:r>
      <w:r w:rsidRPr="008C4C8D">
        <w:rPr>
          <w:rFonts w:ascii="Congenial SemiBold" w:hAnsi="Congenial SemiBold"/>
          <w:color w:val="002060"/>
          <w:sz w:val="32"/>
          <w:szCs w:val="32"/>
          <w:vertAlign w:val="superscript"/>
        </w:rPr>
        <w:t>th</w:t>
      </w:r>
      <w:r w:rsidRPr="008C4C8D">
        <w:rPr>
          <w:rFonts w:ascii="Congenial SemiBold" w:hAnsi="Congenial SemiBold"/>
          <w:color w:val="002060"/>
          <w:sz w:val="32"/>
          <w:szCs w:val="32"/>
        </w:rPr>
        <w:t xml:space="preserve"> Annual Bunco Fundraiser benefiting our Military and Veterans</w:t>
      </w:r>
    </w:p>
    <w:p w14:paraId="1BE4F590" w14:textId="77777777" w:rsidR="00330B52" w:rsidRDefault="00330B52" w:rsidP="00330B52">
      <w:pPr>
        <w:jc w:val="center"/>
        <w:rPr>
          <w:rFonts w:ascii="Congenial SemiBold" w:hAnsi="Congenial SemiBold"/>
          <w:color w:val="C00000"/>
          <w:sz w:val="36"/>
          <w:szCs w:val="36"/>
        </w:rPr>
      </w:pPr>
      <w:r w:rsidRPr="008C4C8D">
        <w:rPr>
          <w:rFonts w:ascii="Congenial SemiBold" w:hAnsi="Congenial SemiBold"/>
          <w:color w:val="C00000"/>
          <w:sz w:val="36"/>
          <w:szCs w:val="36"/>
        </w:rPr>
        <w:t>$20 to play</w:t>
      </w:r>
      <w:r>
        <w:rPr>
          <w:rFonts w:ascii="Congenial SemiBold" w:hAnsi="Congenial SemiBold"/>
          <w:color w:val="C00000"/>
          <w:sz w:val="36"/>
          <w:szCs w:val="36"/>
        </w:rPr>
        <w:t xml:space="preserve"> -Cash, check or credit card</w:t>
      </w:r>
    </w:p>
    <w:p w14:paraId="39AD4DCF" w14:textId="77777777" w:rsidR="00330B52" w:rsidRPr="008C4C8D" w:rsidRDefault="00330B52" w:rsidP="00330B52">
      <w:pPr>
        <w:jc w:val="center"/>
        <w:rPr>
          <w:rFonts w:ascii="Congenial SemiBold" w:hAnsi="Congenial SemiBold"/>
        </w:rPr>
      </w:pPr>
      <w:r w:rsidRPr="008C4C8D">
        <w:rPr>
          <w:rFonts w:ascii="Congenial SemiBold" w:hAnsi="Congenial SemiBold"/>
        </w:rPr>
        <w:t xml:space="preserve">(Credit cards may incur a usage fee)      </w:t>
      </w:r>
    </w:p>
    <w:p w14:paraId="488ED664" w14:textId="77777777" w:rsidR="00330B52" w:rsidRPr="008C4C8D" w:rsidRDefault="00330B52" w:rsidP="00330B52">
      <w:pPr>
        <w:jc w:val="center"/>
        <w:rPr>
          <w:rFonts w:ascii="Congenial SemiBold" w:hAnsi="Congenial SemiBold"/>
          <w:color w:val="C00000"/>
          <w:sz w:val="36"/>
          <w:szCs w:val="36"/>
        </w:rPr>
      </w:pPr>
      <w:r w:rsidRPr="008C4C8D">
        <w:rPr>
          <w:rFonts w:ascii="Congenial SemiBold" w:hAnsi="Congenial SemiBold"/>
          <w:color w:val="C00000"/>
          <w:sz w:val="36"/>
          <w:szCs w:val="36"/>
        </w:rPr>
        <w:t>Cash Prizes for Most Bunco, Most Wins, Most Losses</w:t>
      </w:r>
    </w:p>
    <w:p w14:paraId="2AC38C27" w14:textId="77777777" w:rsidR="00330B52" w:rsidRPr="008C4C8D" w:rsidRDefault="00330B52" w:rsidP="00330B52">
      <w:pPr>
        <w:jc w:val="center"/>
        <w:rPr>
          <w:rFonts w:ascii="Congenial SemiBold" w:hAnsi="Congenial SemiBold"/>
          <w:color w:val="002060"/>
          <w:sz w:val="36"/>
          <w:szCs w:val="36"/>
        </w:rPr>
      </w:pPr>
      <w:r w:rsidRPr="008C4C8D">
        <w:rPr>
          <w:rFonts w:ascii="Congenial SemiBold" w:hAnsi="Congenial SemiBold"/>
          <w:color w:val="002060"/>
          <w:sz w:val="36"/>
          <w:szCs w:val="36"/>
        </w:rPr>
        <w:t>Chance Drawings</w:t>
      </w:r>
    </w:p>
    <w:p w14:paraId="2AE47522" w14:textId="77777777" w:rsidR="00330B52" w:rsidRPr="008C4C8D" w:rsidRDefault="00330B52" w:rsidP="00330B52">
      <w:pPr>
        <w:jc w:val="center"/>
        <w:rPr>
          <w:rFonts w:ascii="Congenial SemiBold" w:hAnsi="Congenial SemiBold"/>
          <w:color w:val="002060"/>
          <w:sz w:val="36"/>
          <w:szCs w:val="36"/>
        </w:rPr>
      </w:pPr>
      <w:r w:rsidRPr="008C4C8D">
        <w:rPr>
          <w:rFonts w:ascii="Congenial SemiBold" w:hAnsi="Congenial SemiBold"/>
          <w:color w:val="002060"/>
          <w:sz w:val="36"/>
          <w:szCs w:val="36"/>
        </w:rPr>
        <w:t>heavy hors d’oeuvres and drinks provided</w:t>
      </w:r>
    </w:p>
    <w:p w14:paraId="196E5F56" w14:textId="77777777" w:rsidR="00330B52" w:rsidRDefault="00330B52" w:rsidP="00330B52">
      <w:pPr>
        <w:jc w:val="center"/>
        <w:rPr>
          <w:rFonts w:ascii="Congenial SemiBold" w:hAnsi="Congenial SemiBold"/>
          <w:sz w:val="36"/>
          <w:szCs w:val="36"/>
        </w:rPr>
      </w:pPr>
      <w:r>
        <w:rPr>
          <w:noProof/>
        </w:rPr>
        <w:drawing>
          <wp:inline distT="0" distB="0" distL="0" distR="0" wp14:anchorId="6133EED7" wp14:editId="205E9296">
            <wp:extent cx="2066925" cy="2082643"/>
            <wp:effectExtent l="0" t="0" r="0" b="0"/>
            <wp:docPr id="858479282" name="Picture 1" descr="Bunco Flag Dice Funny Bunco Dice G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nco Flag Dice Funny Bunco Dice Game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0686" cy="2086433"/>
                    </a:xfrm>
                    <a:prstGeom prst="rect">
                      <a:avLst/>
                    </a:prstGeom>
                    <a:noFill/>
                    <a:ln>
                      <a:noFill/>
                    </a:ln>
                  </pic:spPr>
                </pic:pic>
              </a:graphicData>
            </a:graphic>
          </wp:inline>
        </w:drawing>
      </w:r>
    </w:p>
    <w:p w14:paraId="3A4C32BF" w14:textId="77777777" w:rsidR="00330B52" w:rsidRPr="008C4C8D" w:rsidRDefault="00330B52" w:rsidP="00330B52">
      <w:pPr>
        <w:jc w:val="center"/>
        <w:rPr>
          <w:rFonts w:ascii="Congenial SemiBold" w:hAnsi="Congenial SemiBold"/>
          <w:sz w:val="28"/>
          <w:szCs w:val="28"/>
        </w:rPr>
      </w:pPr>
      <w:r w:rsidRPr="008C4C8D">
        <w:rPr>
          <w:rFonts w:ascii="Congenial SemiBold" w:hAnsi="Congenial SemiBold"/>
          <w:sz w:val="28"/>
          <w:szCs w:val="28"/>
        </w:rPr>
        <w:t>This year we are supporting The Honor Bell Foundation.</w:t>
      </w:r>
    </w:p>
    <w:p w14:paraId="18438E53" w14:textId="77777777" w:rsidR="00330B52" w:rsidRDefault="00330B52" w:rsidP="00330B52">
      <w:pPr>
        <w:jc w:val="center"/>
        <w:rPr>
          <w:rFonts w:ascii="Congenial SemiBold" w:hAnsi="Congenial SemiBold"/>
          <w:sz w:val="28"/>
          <w:szCs w:val="28"/>
        </w:rPr>
      </w:pPr>
      <w:r w:rsidRPr="008C4C8D">
        <w:rPr>
          <w:rFonts w:ascii="Congenial SemiBold" w:hAnsi="Congenial SemiBold"/>
          <w:sz w:val="28"/>
          <w:szCs w:val="28"/>
        </w:rPr>
        <w:t>**The Honor Bell provides a unique funeral honor to deceased military veterans through the slow tolling of a ceremonial bell.</w:t>
      </w:r>
    </w:p>
    <w:p w14:paraId="72B7BDD2" w14:textId="77777777" w:rsidR="00330B52" w:rsidRPr="008C4C8D" w:rsidRDefault="00330B52" w:rsidP="00330B52">
      <w:pPr>
        <w:jc w:val="center"/>
        <w:rPr>
          <w:rFonts w:ascii="Congenial SemiBold" w:hAnsi="Congenial SemiBold"/>
          <w:sz w:val="28"/>
          <w:szCs w:val="28"/>
        </w:rPr>
      </w:pPr>
    </w:p>
    <w:p w14:paraId="0DFA1FEC" w14:textId="77777777" w:rsidR="00330B52" w:rsidRPr="008C4C8D" w:rsidRDefault="00330B52" w:rsidP="00330B52">
      <w:pPr>
        <w:jc w:val="center"/>
        <w:rPr>
          <w:rFonts w:ascii="Congenial SemiBold" w:hAnsi="Congenial SemiBold"/>
          <w:color w:val="C00000"/>
          <w:sz w:val="32"/>
          <w:szCs w:val="32"/>
        </w:rPr>
      </w:pPr>
      <w:r w:rsidRPr="008C4C8D">
        <w:rPr>
          <w:rFonts w:ascii="Congenial SemiBold" w:hAnsi="Congenial SemiBold"/>
          <w:color w:val="C00000"/>
          <w:sz w:val="32"/>
          <w:szCs w:val="32"/>
        </w:rPr>
        <w:t xml:space="preserve">Hosted By ESA Zeta Nu </w:t>
      </w:r>
    </w:p>
    <w:p w14:paraId="4FA7534F" w14:textId="77777777" w:rsidR="00330B52" w:rsidRPr="008C4C8D" w:rsidRDefault="00330B52" w:rsidP="00330B52">
      <w:pPr>
        <w:jc w:val="center"/>
        <w:rPr>
          <w:rFonts w:ascii="Congenial SemiBold" w:hAnsi="Congenial SemiBold"/>
          <w:color w:val="C00000"/>
          <w:sz w:val="32"/>
          <w:szCs w:val="32"/>
        </w:rPr>
      </w:pPr>
      <w:r w:rsidRPr="008C4C8D">
        <w:rPr>
          <w:rFonts w:ascii="Congenial SemiBold" w:hAnsi="Congenial SemiBold"/>
          <w:color w:val="C00000"/>
          <w:sz w:val="32"/>
          <w:szCs w:val="32"/>
        </w:rPr>
        <w:t>Please RSVP by calling or texting 719.482.5820</w:t>
      </w:r>
    </w:p>
    <w:p w14:paraId="1D72CE23" w14:textId="77777777" w:rsidR="000B430E" w:rsidRDefault="000B430E" w:rsidP="00476A4E">
      <w:pPr>
        <w:pStyle w:val="ObjectAnchor"/>
        <w:rPr>
          <w:sz w:val="24"/>
          <w:szCs w:val="24"/>
        </w:rPr>
      </w:pPr>
    </w:p>
    <w:p w14:paraId="54456B11" w14:textId="77777777" w:rsidR="00F93070" w:rsidRDefault="00F93070" w:rsidP="00476A4E">
      <w:pPr>
        <w:pStyle w:val="ObjectAnchor"/>
        <w:rPr>
          <w:sz w:val="24"/>
          <w:szCs w:val="24"/>
        </w:rPr>
      </w:pPr>
    </w:p>
    <w:p w14:paraId="7783250C" w14:textId="77777777" w:rsidR="00F93070" w:rsidRDefault="00F93070" w:rsidP="00476A4E">
      <w:pPr>
        <w:pStyle w:val="ObjectAnchor"/>
        <w:rPr>
          <w:sz w:val="24"/>
          <w:szCs w:val="24"/>
        </w:rPr>
      </w:pPr>
    </w:p>
    <w:p w14:paraId="6FA89881" w14:textId="75A4EB34" w:rsidR="007B791A" w:rsidRDefault="00694479" w:rsidP="007B791A">
      <w:pPr>
        <w:pStyle w:val="ObjectAnchor"/>
        <w:rPr>
          <w:sz w:val="24"/>
          <w:szCs w:val="24"/>
        </w:rPr>
      </w:pPr>
      <w:r>
        <w:rPr>
          <w:sz w:val="24"/>
          <w:szCs w:val="24"/>
        </w:rPr>
        <w:t xml:space="preserve">     </w:t>
      </w:r>
      <w:r w:rsidRPr="00D31C3E">
        <w:rPr>
          <w:rFonts w:ascii="Colonna MT" w:hAnsi="Colonna MT"/>
          <w:sz w:val="72"/>
          <w:szCs w:val="72"/>
        </w:rPr>
        <w:t>~For a Laugh~</w:t>
      </w:r>
      <w:r w:rsidR="007B791A">
        <w:rPr>
          <w:sz w:val="24"/>
          <w:szCs w:val="24"/>
        </w:rPr>
        <w:t xml:space="preserve"> </w:t>
      </w:r>
    </w:p>
    <w:p w14:paraId="4B6135F5" w14:textId="5059EB16" w:rsidR="007B791A" w:rsidRDefault="007B791A" w:rsidP="00D31C3E">
      <w:pPr>
        <w:pStyle w:val="NormalWeb"/>
        <w:shd w:val="clear" w:color="auto" w:fill="FFFFFF"/>
        <w:jc w:val="center"/>
        <w:rPr>
          <w:rFonts w:ascii="TimeScrDMed" w:hAnsi="TimeScrDMed" w:cs="Arial"/>
          <w:color w:val="000000"/>
          <w:sz w:val="27"/>
          <w:szCs w:val="27"/>
        </w:rPr>
      </w:pPr>
      <w:r>
        <w:rPr>
          <w:noProof/>
        </w:rPr>
        <w:drawing>
          <wp:inline distT="0" distB="0" distL="0" distR="0" wp14:anchorId="249C92FF" wp14:editId="139FD46C">
            <wp:extent cx="3810000" cy="4929704"/>
            <wp:effectExtent l="0" t="0" r="0" b="4445"/>
            <wp:docPr id="990099833" name="Picture 6" descr="14 Free Halloween Printables | Bostitch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 Free Halloween Printables | Bostitch Offi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8130" cy="4940223"/>
                    </a:xfrm>
                    <a:prstGeom prst="rect">
                      <a:avLst/>
                    </a:prstGeom>
                    <a:noFill/>
                    <a:ln>
                      <a:noFill/>
                    </a:ln>
                  </pic:spPr>
                </pic:pic>
              </a:graphicData>
            </a:graphic>
          </wp:inline>
        </w:drawing>
      </w:r>
    </w:p>
    <w:p w14:paraId="7ADCFFDA" w14:textId="77777777" w:rsidR="007B791A" w:rsidRPr="007B791A" w:rsidRDefault="007B791A" w:rsidP="007B791A">
      <w:pPr>
        <w:pStyle w:val="ObjectAnchor"/>
        <w:rPr>
          <w:rFonts w:ascii="TwizotHmk" w:hAnsi="TwizotHmk" w:cs="Arial"/>
          <w:b/>
          <w:bCs/>
          <w:color w:val="FF6600"/>
          <w:sz w:val="32"/>
          <w:szCs w:val="32"/>
          <w:u w:val="single"/>
        </w:rPr>
      </w:pPr>
      <w:r w:rsidRPr="007B791A">
        <w:rPr>
          <w:rFonts w:ascii="TwizotHmk" w:hAnsi="TwizotHmk" w:cs="Arial"/>
          <w:b/>
          <w:bCs/>
          <w:color w:val="FF6600"/>
          <w:sz w:val="32"/>
          <w:szCs w:val="32"/>
          <w:u w:val="single"/>
        </w:rPr>
        <w:t>Chiseling with Fear</w:t>
      </w:r>
    </w:p>
    <w:p w14:paraId="64B0903F" w14:textId="77777777" w:rsidR="007B791A" w:rsidRPr="00E425A2" w:rsidRDefault="007B791A" w:rsidP="007B791A">
      <w:pPr>
        <w:pStyle w:val="ObjectAnchor"/>
        <w:rPr>
          <w:sz w:val="24"/>
          <w:szCs w:val="24"/>
        </w:rPr>
      </w:pPr>
      <w:r w:rsidRPr="007B791A">
        <w:rPr>
          <w:rFonts w:ascii="Arial" w:hAnsi="Arial"/>
          <w:sz w:val="22"/>
        </w:rPr>
        <w:br/>
      </w:r>
      <w:r w:rsidRPr="00E425A2">
        <w:rPr>
          <w:sz w:val="24"/>
          <w:szCs w:val="24"/>
        </w:rPr>
        <w:t>Two men were walking home after a Halloween party and decided to take a shortcut through the cemetery just for laughs. Right in the middle of the cemetery, they were startled by a tap-tap-tapping noise coming from the misty shadows.</w:t>
      </w:r>
    </w:p>
    <w:p w14:paraId="2A6FB4E2" w14:textId="434C644C" w:rsidR="007B791A" w:rsidRPr="00E425A2" w:rsidRDefault="007B791A" w:rsidP="007B791A">
      <w:pPr>
        <w:pStyle w:val="ObjectAnchor"/>
        <w:rPr>
          <w:sz w:val="24"/>
          <w:szCs w:val="24"/>
        </w:rPr>
      </w:pPr>
      <w:r w:rsidRPr="00E425A2">
        <w:rPr>
          <w:sz w:val="24"/>
          <w:szCs w:val="24"/>
        </w:rPr>
        <w:br/>
        <w:t>Trembling with fear, they found an old man with a hammer and chisel, chipping away at one of the headstones. "Holy cow, Mister," one of them said after catching his breath. "You scared us half to death -- we thought you were a ghost! What are you doing working here so late at night?"</w:t>
      </w:r>
    </w:p>
    <w:p w14:paraId="74BC5404" w14:textId="77F01DBA" w:rsidR="00E425A2" w:rsidRPr="00E425A2" w:rsidRDefault="007B791A" w:rsidP="007B791A">
      <w:pPr>
        <w:pStyle w:val="ObjectAnchor"/>
        <w:rPr>
          <w:sz w:val="24"/>
          <w:szCs w:val="24"/>
        </w:rPr>
      </w:pPr>
      <w:r w:rsidRPr="00E425A2">
        <w:rPr>
          <w:sz w:val="24"/>
          <w:szCs w:val="24"/>
        </w:rPr>
        <w:br/>
        <w:t>"My family are such fools!" the old man grumbled. "They misspelled my name and here I have to correct it!"</w:t>
      </w:r>
    </w:p>
    <w:p w14:paraId="2498C9F4" w14:textId="77777777" w:rsidR="007B791A" w:rsidRDefault="007B791A" w:rsidP="00476A4E">
      <w:pPr>
        <w:pStyle w:val="ObjectAnchor"/>
        <w:rPr>
          <w:rFonts w:ascii="Broadway" w:hAnsi="Broadway"/>
          <w:sz w:val="40"/>
          <w:szCs w:val="40"/>
        </w:rPr>
      </w:pPr>
    </w:p>
    <w:p w14:paraId="66ECD694" w14:textId="1DB6EFE9" w:rsidR="00E425A2" w:rsidRPr="00E425A2" w:rsidRDefault="00E425A2" w:rsidP="00E425A2">
      <w:pPr>
        <w:pStyle w:val="ObjectAnchor"/>
        <w:jc w:val="center"/>
        <w:rPr>
          <w:rFonts w:asciiTheme="minorHAnsi"/>
          <w:sz w:val="18"/>
          <w:szCs w:val="18"/>
        </w:rPr>
      </w:pPr>
      <w:r w:rsidRPr="00E425A2">
        <w:rPr>
          <w:rFonts w:asciiTheme="minorHAnsi"/>
          <w:sz w:val="18"/>
          <w:szCs w:val="18"/>
        </w:rPr>
        <w:t>-2</w:t>
      </w:r>
      <w:r w:rsidR="009E6F12">
        <w:rPr>
          <w:rFonts w:asciiTheme="minorHAnsi"/>
          <w:sz w:val="18"/>
          <w:szCs w:val="18"/>
        </w:rPr>
        <w:t>7</w:t>
      </w:r>
      <w:r w:rsidRPr="00E425A2">
        <w:rPr>
          <w:rFonts w:asciiTheme="minorHAnsi"/>
          <w:sz w:val="18"/>
          <w:szCs w:val="18"/>
        </w:rPr>
        <w:t>-</w:t>
      </w:r>
    </w:p>
    <w:p w14:paraId="74448D43" w14:textId="77777777" w:rsidR="00E425A2" w:rsidRDefault="00E425A2" w:rsidP="00476A4E">
      <w:pPr>
        <w:pStyle w:val="ObjectAnchor"/>
        <w:rPr>
          <w:rFonts w:ascii="Broadway" w:hAnsi="Broadway"/>
          <w:sz w:val="40"/>
          <w:szCs w:val="40"/>
        </w:rPr>
      </w:pPr>
    </w:p>
    <w:p w14:paraId="49E7A1BA" w14:textId="100393AA" w:rsidR="00D31C3E" w:rsidRDefault="00D31C3E" w:rsidP="00476A4E">
      <w:pPr>
        <w:pStyle w:val="ObjectAnchor"/>
        <w:rPr>
          <w:rFonts w:ascii="Broadway" w:hAnsi="Broadway"/>
          <w:sz w:val="40"/>
          <w:szCs w:val="40"/>
        </w:rPr>
      </w:pPr>
      <w:r w:rsidRPr="00D31C3E">
        <w:rPr>
          <w:rFonts w:ascii="Broadway" w:hAnsi="Broadway"/>
          <w:sz w:val="40"/>
          <w:szCs w:val="40"/>
        </w:rPr>
        <w:lastRenderedPageBreak/>
        <w:t>Real Tombstones</w:t>
      </w:r>
    </w:p>
    <w:p w14:paraId="456B0E7A" w14:textId="77777777" w:rsidR="007B791A" w:rsidRPr="00D31C3E" w:rsidRDefault="007B791A" w:rsidP="00476A4E">
      <w:pPr>
        <w:pStyle w:val="ObjectAnchor"/>
        <w:rPr>
          <w:rFonts w:ascii="Broadway" w:hAnsi="Broadway"/>
          <w:sz w:val="40"/>
          <w:szCs w:val="40"/>
        </w:rPr>
      </w:pPr>
    </w:p>
    <w:p w14:paraId="484C9CB6" w14:textId="77777777" w:rsidR="00D31C3E" w:rsidRDefault="00D31C3E" w:rsidP="00476A4E">
      <w:pPr>
        <w:pStyle w:val="ObjectAnchor"/>
        <w:rPr>
          <w:sz w:val="24"/>
          <w:szCs w:val="24"/>
        </w:rPr>
      </w:pPr>
    </w:p>
    <w:p w14:paraId="25693F67" w14:textId="5E2E3603" w:rsidR="00D31C3E" w:rsidRDefault="00D31C3E" w:rsidP="00476A4E">
      <w:pPr>
        <w:pStyle w:val="ObjectAnchor"/>
        <w:rPr>
          <w:sz w:val="24"/>
          <w:szCs w:val="24"/>
        </w:rPr>
      </w:pPr>
      <w:r>
        <w:drawing>
          <wp:inline distT="0" distB="0" distL="0" distR="0" wp14:anchorId="305B9CDA" wp14:editId="1767B494">
            <wp:extent cx="2800350" cy="4276004"/>
            <wp:effectExtent l="0" t="0" r="0" b="0"/>
            <wp:docPr id="1910539028" name="Picture 1910539028" descr="Epitaph on Grave Marker at Boot Hill Cemetery in Tomb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taph on Grave Marker at Boot Hill Cemetery in Tombston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6745" cy="4285769"/>
                    </a:xfrm>
                    <a:prstGeom prst="rect">
                      <a:avLst/>
                    </a:prstGeom>
                    <a:noFill/>
                    <a:ln>
                      <a:noFill/>
                    </a:ln>
                  </pic:spPr>
                </pic:pic>
              </a:graphicData>
            </a:graphic>
          </wp:inline>
        </w:drawing>
      </w:r>
      <w:r>
        <w:rPr>
          <w:sz w:val="24"/>
          <w:szCs w:val="24"/>
        </w:rPr>
        <w:t xml:space="preserve">            </w:t>
      </w:r>
      <w:r>
        <w:drawing>
          <wp:inline distT="0" distB="0" distL="0" distR="0" wp14:anchorId="56405BC1" wp14:editId="1F3A3749">
            <wp:extent cx="3262637" cy="3019425"/>
            <wp:effectExtent l="0" t="0" r="0" b="0"/>
            <wp:docPr id="27847084" name="Picture 2" descr="The gravesite of director Billy Wilder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gravesite of director Billy Wilder i"/>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64757" cy="3021387"/>
                    </a:xfrm>
                    <a:prstGeom prst="rect">
                      <a:avLst/>
                    </a:prstGeom>
                    <a:noFill/>
                    <a:ln>
                      <a:noFill/>
                    </a:ln>
                  </pic:spPr>
                </pic:pic>
              </a:graphicData>
            </a:graphic>
          </wp:inline>
        </w:drawing>
      </w:r>
    </w:p>
    <w:p w14:paraId="438D3175" w14:textId="77777777" w:rsidR="00D31C3E" w:rsidRDefault="00D31C3E" w:rsidP="00476A4E">
      <w:pPr>
        <w:pStyle w:val="ObjectAnchor"/>
        <w:rPr>
          <w:sz w:val="24"/>
          <w:szCs w:val="24"/>
        </w:rPr>
      </w:pPr>
    </w:p>
    <w:p w14:paraId="505E761E" w14:textId="3D9A2E6D" w:rsidR="00D31C3E" w:rsidRPr="00FA73BD" w:rsidRDefault="00D31C3E" w:rsidP="00476A4E">
      <w:pPr>
        <w:pStyle w:val="ObjectAnchor"/>
        <w:rPr>
          <w:sz w:val="24"/>
          <w:szCs w:val="24"/>
        </w:rPr>
      </w:pPr>
      <w:r>
        <w:drawing>
          <wp:inline distT="0" distB="0" distL="0" distR="0" wp14:anchorId="2003E6A2" wp14:editId="74709CBF">
            <wp:extent cx="3295814" cy="2447925"/>
            <wp:effectExtent l="0" t="0" r="0" b="0"/>
            <wp:docPr id="4" name="Picture 3" descr="Merv Gri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rv Griffi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01740" cy="2452327"/>
                    </a:xfrm>
                    <a:prstGeom prst="rect">
                      <a:avLst/>
                    </a:prstGeom>
                    <a:noFill/>
                    <a:ln>
                      <a:noFill/>
                    </a:ln>
                  </pic:spPr>
                </pic:pic>
              </a:graphicData>
            </a:graphic>
          </wp:inline>
        </w:drawing>
      </w:r>
      <w:r>
        <w:rPr>
          <w:sz w:val="24"/>
          <w:szCs w:val="24"/>
        </w:rPr>
        <w:t xml:space="preserve">   </w:t>
      </w:r>
      <w:r>
        <w:drawing>
          <wp:inline distT="0" distB="0" distL="0" distR="0" wp14:anchorId="5EF3E6A2" wp14:editId="1B056CA9">
            <wp:extent cx="3114108" cy="2077085"/>
            <wp:effectExtent l="0" t="0" r="0" b="0"/>
            <wp:docPr id="5" name="Picture 4" descr="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a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21034" cy="2081705"/>
                    </a:xfrm>
                    <a:prstGeom prst="rect">
                      <a:avLst/>
                    </a:prstGeom>
                    <a:noFill/>
                    <a:ln>
                      <a:noFill/>
                    </a:ln>
                  </pic:spPr>
                </pic:pic>
              </a:graphicData>
            </a:graphic>
          </wp:inline>
        </w:drawing>
      </w:r>
    </w:p>
    <w:sectPr w:rsidR="00D31C3E" w:rsidRPr="00FA73BD" w:rsidSect="007D0E86">
      <w:pgSz w:w="12240" w:h="15840"/>
      <w:pgMar w:top="720" w:right="720" w:bottom="720" w:left="72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87CD7E" w14:textId="77777777" w:rsidR="00BD00FA" w:rsidRDefault="00BD00FA" w:rsidP="002719D0">
      <w:pPr>
        <w:spacing w:before="0" w:line="240" w:lineRule="auto"/>
      </w:pPr>
      <w:r>
        <w:separator/>
      </w:r>
    </w:p>
  </w:endnote>
  <w:endnote w:type="continuationSeparator" w:id="0">
    <w:p w14:paraId="57E4E287" w14:textId="77777777" w:rsidR="00BD00FA" w:rsidRDefault="00BD00FA" w:rsidP="002719D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Next LT Pro Medium">
    <w:altName w:val="Cambria"/>
    <w:panose1 w:val="00000000000000000000"/>
    <w:charset w:val="00"/>
    <w:family w:val="swiss"/>
    <w:notTrueType/>
    <w:pitch w:val="variable"/>
    <w:sig w:usb0="800000AF" w:usb1="5000204A" w:usb2="00000000" w:usb3="00000000" w:csb0="0000009B"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ngsanaUPC">
    <w:charset w:val="DE"/>
    <w:family w:val="roman"/>
    <w:pitch w:val="variable"/>
    <w:sig w:usb0="81000003" w:usb1="00000000" w:usb2="00000000" w:usb3="00000000" w:csb0="00010001" w:csb1="00000000"/>
  </w:font>
  <w:font w:name="Cavolini">
    <w:charset w:val="00"/>
    <w:family w:val="script"/>
    <w:pitch w:val="variable"/>
    <w:sig w:usb0="A11526FF" w:usb1="8000000A" w:usb2="00010000" w:usb3="00000000" w:csb0="0000019F" w:csb1="00000000"/>
  </w:font>
  <w:font w:name="Congenial SemiBold">
    <w:charset w:val="00"/>
    <w:family w:val="auto"/>
    <w:pitch w:val="variable"/>
    <w:sig w:usb0="8000002F" w:usb1="1000205B" w:usb2="00000000" w:usb3="00000000" w:csb0="00000001" w:csb1="00000000"/>
  </w:font>
  <w:font w:name="Candara">
    <w:panose1 w:val="020E0502030303020204"/>
    <w:charset w:val="00"/>
    <w:family w:val="swiss"/>
    <w:pitch w:val="variable"/>
    <w:sig w:usb0="A00002EF" w:usb1="4000A44B" w:usb2="00000000" w:usb3="00000000" w:csb0="0000019F" w:csb1="00000000"/>
  </w:font>
  <w:font w:name="Broadway">
    <w:panose1 w:val="04040905080B020205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Nunito Sans">
    <w:charset w:val="00"/>
    <w:family w:val="auto"/>
    <w:pitch w:val="variable"/>
    <w:sig w:usb0="A00002FF" w:usb1="5000204B" w:usb2="00000000" w:usb3="00000000" w:csb0="00000197"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olonna MT">
    <w:panose1 w:val="04020805060202030203"/>
    <w:charset w:val="00"/>
    <w:family w:val="decorative"/>
    <w:pitch w:val="variable"/>
    <w:sig w:usb0="00000003" w:usb1="00000000" w:usb2="00000000" w:usb3="00000000" w:csb0="00000001" w:csb1="00000000"/>
  </w:font>
  <w:font w:name="TimeScrDMed">
    <w:altName w:val="Times New Roman"/>
    <w:panose1 w:val="00000000000000000000"/>
    <w:charset w:val="00"/>
    <w:family w:val="roman"/>
    <w:notTrueType/>
    <w:pitch w:val="default"/>
  </w:font>
  <w:font w:name="TwizotHmk">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2D377F" w14:textId="77777777" w:rsidR="00BD00FA" w:rsidRDefault="00BD00FA" w:rsidP="002719D0">
      <w:pPr>
        <w:spacing w:before="0" w:line="240" w:lineRule="auto"/>
      </w:pPr>
      <w:r>
        <w:separator/>
      </w:r>
    </w:p>
  </w:footnote>
  <w:footnote w:type="continuationSeparator" w:id="0">
    <w:p w14:paraId="481DFB7C" w14:textId="77777777" w:rsidR="00BD00FA" w:rsidRDefault="00BD00FA" w:rsidP="002719D0">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A067AE"/>
    <w:multiLevelType w:val="hybridMultilevel"/>
    <w:tmpl w:val="B7CC814C"/>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 w15:restartNumberingAfterBreak="0">
    <w:nsid w:val="37270737"/>
    <w:multiLevelType w:val="multilevel"/>
    <w:tmpl w:val="E58A7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CBC1529"/>
    <w:multiLevelType w:val="hybridMultilevel"/>
    <w:tmpl w:val="F66E7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D645F09"/>
    <w:multiLevelType w:val="multilevel"/>
    <w:tmpl w:val="6CFA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83099658">
    <w:abstractNumId w:val="2"/>
  </w:num>
  <w:num w:numId="2" w16cid:durableId="1491942680">
    <w:abstractNumId w:val="1"/>
  </w:num>
  <w:num w:numId="3" w16cid:durableId="2114275027">
    <w:abstractNumId w:val="3"/>
  </w:num>
  <w:num w:numId="4" w16cid:durableId="18141023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B4B"/>
    <w:rsid w:val="00045C6E"/>
    <w:rsid w:val="00070465"/>
    <w:rsid w:val="000B430E"/>
    <w:rsid w:val="000B6E5B"/>
    <w:rsid w:val="000D2922"/>
    <w:rsid w:val="00171F9B"/>
    <w:rsid w:val="00173358"/>
    <w:rsid w:val="00197602"/>
    <w:rsid w:val="001A13F3"/>
    <w:rsid w:val="001F1B4B"/>
    <w:rsid w:val="002719D0"/>
    <w:rsid w:val="002812F6"/>
    <w:rsid w:val="002933A8"/>
    <w:rsid w:val="002B6310"/>
    <w:rsid w:val="003207A9"/>
    <w:rsid w:val="00325127"/>
    <w:rsid w:val="00330B52"/>
    <w:rsid w:val="00352814"/>
    <w:rsid w:val="003A72A5"/>
    <w:rsid w:val="003B3C98"/>
    <w:rsid w:val="003C5588"/>
    <w:rsid w:val="003F1721"/>
    <w:rsid w:val="00476A4E"/>
    <w:rsid w:val="00483056"/>
    <w:rsid w:val="004C3F43"/>
    <w:rsid w:val="004E0F9F"/>
    <w:rsid w:val="00515E84"/>
    <w:rsid w:val="005228B1"/>
    <w:rsid w:val="00531B47"/>
    <w:rsid w:val="005A638E"/>
    <w:rsid w:val="005F423E"/>
    <w:rsid w:val="0060689E"/>
    <w:rsid w:val="00624FC0"/>
    <w:rsid w:val="0065592C"/>
    <w:rsid w:val="00681207"/>
    <w:rsid w:val="0068266F"/>
    <w:rsid w:val="00694479"/>
    <w:rsid w:val="006A2170"/>
    <w:rsid w:val="006A46FC"/>
    <w:rsid w:val="006D0F42"/>
    <w:rsid w:val="007B791A"/>
    <w:rsid w:val="007C339A"/>
    <w:rsid w:val="007D0E86"/>
    <w:rsid w:val="007F69A3"/>
    <w:rsid w:val="0081234E"/>
    <w:rsid w:val="008500DA"/>
    <w:rsid w:val="00886AF9"/>
    <w:rsid w:val="008A3EBD"/>
    <w:rsid w:val="008E503B"/>
    <w:rsid w:val="008F2B7D"/>
    <w:rsid w:val="0090007B"/>
    <w:rsid w:val="009002DA"/>
    <w:rsid w:val="00956005"/>
    <w:rsid w:val="00970A18"/>
    <w:rsid w:val="009C37AE"/>
    <w:rsid w:val="009D28DB"/>
    <w:rsid w:val="009E6F12"/>
    <w:rsid w:val="00A40058"/>
    <w:rsid w:val="00A558F9"/>
    <w:rsid w:val="00A8305A"/>
    <w:rsid w:val="00AB0A61"/>
    <w:rsid w:val="00AD2E65"/>
    <w:rsid w:val="00AD6319"/>
    <w:rsid w:val="00B034C2"/>
    <w:rsid w:val="00B7283D"/>
    <w:rsid w:val="00B906FE"/>
    <w:rsid w:val="00B97E24"/>
    <w:rsid w:val="00BD00FA"/>
    <w:rsid w:val="00BE521F"/>
    <w:rsid w:val="00C1479A"/>
    <w:rsid w:val="00C419DC"/>
    <w:rsid w:val="00C46609"/>
    <w:rsid w:val="00C47170"/>
    <w:rsid w:val="00C5684B"/>
    <w:rsid w:val="00C77147"/>
    <w:rsid w:val="00C84D41"/>
    <w:rsid w:val="00C86167"/>
    <w:rsid w:val="00C87041"/>
    <w:rsid w:val="00C97754"/>
    <w:rsid w:val="00CE5166"/>
    <w:rsid w:val="00CF132F"/>
    <w:rsid w:val="00CF36F7"/>
    <w:rsid w:val="00D2613E"/>
    <w:rsid w:val="00D31C3E"/>
    <w:rsid w:val="00D70344"/>
    <w:rsid w:val="00D83180"/>
    <w:rsid w:val="00DC4AD0"/>
    <w:rsid w:val="00DD692E"/>
    <w:rsid w:val="00DF7826"/>
    <w:rsid w:val="00E066D9"/>
    <w:rsid w:val="00E156B5"/>
    <w:rsid w:val="00E3059B"/>
    <w:rsid w:val="00E425A2"/>
    <w:rsid w:val="00E53BA4"/>
    <w:rsid w:val="00E712F5"/>
    <w:rsid w:val="00EC506E"/>
    <w:rsid w:val="00ED6B5F"/>
    <w:rsid w:val="00EF7D04"/>
    <w:rsid w:val="00F12D04"/>
    <w:rsid w:val="00F21EF9"/>
    <w:rsid w:val="00F30BD9"/>
    <w:rsid w:val="00F670F7"/>
    <w:rsid w:val="00F93070"/>
    <w:rsid w:val="00F95912"/>
    <w:rsid w:val="00FA73BD"/>
    <w:rsid w:val="00FC1B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EC762D"/>
  <w15:chartTrackingRefBased/>
  <w15:docId w15:val="{15256858-2EC8-4D59-80B4-65DFBAE13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06FE"/>
    <w:pPr>
      <w:spacing w:before="240" w:after="0"/>
    </w:pPr>
  </w:style>
  <w:style w:type="paragraph" w:styleId="Heading1">
    <w:name w:val="heading 1"/>
    <w:basedOn w:val="Normal"/>
    <w:next w:val="Normal"/>
    <w:link w:val="Heading1Char"/>
    <w:uiPriority w:val="9"/>
    <w:qFormat/>
    <w:rsid w:val="00C86167"/>
    <w:pPr>
      <w:spacing w:before="210"/>
      <w:outlineLvl w:val="0"/>
    </w:pPr>
    <w:rPr>
      <w:rFonts w:asciiTheme="majorHAnsi" w:hAnsiTheme="majorHAnsi"/>
      <w:b/>
      <w:bCs/>
      <w:spacing w:val="20"/>
      <w:sz w:val="48"/>
      <w:szCs w:val="48"/>
    </w:rPr>
  </w:style>
  <w:style w:type="paragraph" w:styleId="Heading2">
    <w:name w:val="heading 2"/>
    <w:basedOn w:val="Normal"/>
    <w:next w:val="Normal"/>
    <w:link w:val="Heading2Char"/>
    <w:uiPriority w:val="9"/>
    <w:qFormat/>
    <w:rsid w:val="00BE521F"/>
    <w:pPr>
      <w:outlineLvl w:val="1"/>
    </w:pPr>
    <w:rPr>
      <w:rFonts w:asciiTheme="majorHAnsi" w:hAnsiTheme="majorHAnsi"/>
      <w:b/>
      <w:bCs/>
      <w:spacing w:val="20"/>
      <w:sz w:val="36"/>
      <w:szCs w:val="30"/>
    </w:rPr>
  </w:style>
  <w:style w:type="paragraph" w:styleId="Heading3">
    <w:name w:val="heading 3"/>
    <w:basedOn w:val="Normal"/>
    <w:next w:val="Normal"/>
    <w:link w:val="Heading3Char"/>
    <w:uiPriority w:val="9"/>
    <w:semiHidden/>
    <w:qFormat/>
    <w:rsid w:val="00F30BD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uiPriority w:val="9"/>
    <w:semiHidden/>
    <w:qFormat/>
    <w:rsid w:val="000D2922"/>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qFormat/>
    <w:rsid w:val="000D2922"/>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76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21EF9"/>
    <w:pPr>
      <w:spacing w:before="600" w:line="240" w:lineRule="auto"/>
    </w:pPr>
    <w:rPr>
      <w:rFonts w:asciiTheme="majorHAnsi" w:hAnsiTheme="majorHAnsi"/>
      <w:spacing w:val="100"/>
      <w:sz w:val="56"/>
      <w:szCs w:val="50"/>
    </w:rPr>
  </w:style>
  <w:style w:type="character" w:customStyle="1" w:styleId="TitleChar">
    <w:name w:val="Title Char"/>
    <w:basedOn w:val="DefaultParagraphFont"/>
    <w:link w:val="Title"/>
    <w:uiPriority w:val="10"/>
    <w:rsid w:val="00F21EF9"/>
    <w:rPr>
      <w:rFonts w:asciiTheme="majorHAnsi" w:hAnsiTheme="majorHAnsi"/>
      <w:spacing w:val="100"/>
      <w:sz w:val="56"/>
      <w:szCs w:val="50"/>
    </w:rPr>
  </w:style>
  <w:style w:type="paragraph" w:styleId="Subtitle">
    <w:name w:val="Subtitle"/>
    <w:basedOn w:val="Normal"/>
    <w:next w:val="Normal"/>
    <w:link w:val="SubtitleChar"/>
    <w:uiPriority w:val="11"/>
    <w:qFormat/>
    <w:rsid w:val="002719D0"/>
    <w:pPr>
      <w:spacing w:line="240" w:lineRule="auto"/>
    </w:pPr>
    <w:rPr>
      <w:spacing w:val="20"/>
      <w:sz w:val="24"/>
      <w:szCs w:val="24"/>
    </w:rPr>
  </w:style>
  <w:style w:type="character" w:customStyle="1" w:styleId="SubtitleChar">
    <w:name w:val="Subtitle Char"/>
    <w:basedOn w:val="DefaultParagraphFont"/>
    <w:link w:val="Subtitle"/>
    <w:uiPriority w:val="11"/>
    <w:rsid w:val="002719D0"/>
    <w:rPr>
      <w:spacing w:val="20"/>
      <w:sz w:val="24"/>
      <w:szCs w:val="24"/>
    </w:rPr>
  </w:style>
  <w:style w:type="character" w:customStyle="1" w:styleId="Heading1Char">
    <w:name w:val="Heading 1 Char"/>
    <w:basedOn w:val="DefaultParagraphFont"/>
    <w:link w:val="Heading1"/>
    <w:uiPriority w:val="9"/>
    <w:rsid w:val="00C86167"/>
    <w:rPr>
      <w:rFonts w:asciiTheme="majorHAnsi" w:hAnsiTheme="majorHAnsi"/>
      <w:b/>
      <w:bCs/>
      <w:spacing w:val="20"/>
      <w:sz w:val="48"/>
      <w:szCs w:val="48"/>
    </w:rPr>
  </w:style>
  <w:style w:type="paragraph" w:customStyle="1" w:styleId="Byline">
    <w:name w:val="Byline"/>
    <w:basedOn w:val="Normal"/>
    <w:qFormat/>
    <w:rsid w:val="00BE521F"/>
    <w:pPr>
      <w:spacing w:before="120"/>
    </w:pPr>
    <w:rPr>
      <w:sz w:val="18"/>
    </w:rPr>
  </w:style>
  <w:style w:type="paragraph" w:styleId="NoSpacing">
    <w:name w:val="No Spacing"/>
    <w:uiPriority w:val="1"/>
    <w:qFormat/>
    <w:rsid w:val="002719D0"/>
    <w:pPr>
      <w:spacing w:after="0" w:line="240" w:lineRule="auto"/>
    </w:pPr>
  </w:style>
  <w:style w:type="paragraph" w:styleId="Header">
    <w:name w:val="header"/>
    <w:basedOn w:val="Normal"/>
    <w:link w:val="HeaderChar"/>
    <w:uiPriority w:val="99"/>
    <w:semiHidden/>
    <w:rsid w:val="002719D0"/>
    <w:pPr>
      <w:tabs>
        <w:tab w:val="center" w:pos="4680"/>
        <w:tab w:val="right" w:pos="9360"/>
      </w:tabs>
      <w:spacing w:before="0" w:line="240" w:lineRule="auto"/>
    </w:pPr>
  </w:style>
  <w:style w:type="character" w:customStyle="1" w:styleId="HeaderChar">
    <w:name w:val="Header Char"/>
    <w:basedOn w:val="DefaultParagraphFont"/>
    <w:link w:val="Header"/>
    <w:uiPriority w:val="99"/>
    <w:semiHidden/>
    <w:rsid w:val="00B906FE"/>
  </w:style>
  <w:style w:type="paragraph" w:styleId="Footer">
    <w:name w:val="footer"/>
    <w:basedOn w:val="Normal"/>
    <w:link w:val="FooterChar"/>
    <w:uiPriority w:val="99"/>
    <w:semiHidden/>
    <w:rsid w:val="002719D0"/>
    <w:pPr>
      <w:tabs>
        <w:tab w:val="center" w:pos="4680"/>
        <w:tab w:val="right" w:pos="9360"/>
      </w:tabs>
      <w:spacing w:before="0" w:line="240" w:lineRule="auto"/>
    </w:pPr>
  </w:style>
  <w:style w:type="character" w:customStyle="1" w:styleId="FooterChar">
    <w:name w:val="Footer Char"/>
    <w:basedOn w:val="DefaultParagraphFont"/>
    <w:link w:val="Footer"/>
    <w:uiPriority w:val="99"/>
    <w:semiHidden/>
    <w:rsid w:val="00B906FE"/>
  </w:style>
  <w:style w:type="paragraph" w:customStyle="1" w:styleId="TopicDescription">
    <w:name w:val="Topic Description"/>
    <w:basedOn w:val="Normal"/>
    <w:qFormat/>
    <w:rsid w:val="00C77147"/>
    <w:pPr>
      <w:spacing w:before="120"/>
      <w:jc w:val="center"/>
    </w:pPr>
    <w:rPr>
      <w:sz w:val="18"/>
      <w:szCs w:val="18"/>
    </w:rPr>
  </w:style>
  <w:style w:type="paragraph" w:customStyle="1" w:styleId="TopicTitle">
    <w:name w:val="Topic Title"/>
    <w:basedOn w:val="Normal"/>
    <w:qFormat/>
    <w:rsid w:val="00AD2E65"/>
    <w:pPr>
      <w:spacing w:before="360"/>
      <w:jc w:val="center"/>
    </w:pPr>
    <w:rPr>
      <w:caps/>
    </w:rPr>
  </w:style>
  <w:style w:type="paragraph" w:styleId="TOCHeading">
    <w:name w:val="TOC Heading"/>
    <w:basedOn w:val="Normal"/>
    <w:next w:val="Normal"/>
    <w:uiPriority w:val="39"/>
    <w:qFormat/>
    <w:rsid w:val="00BE521F"/>
    <w:pPr>
      <w:spacing w:before="0"/>
      <w:jc w:val="center"/>
    </w:pPr>
    <w:rPr>
      <w:rFonts w:cs="Times New Roman (Body CS)"/>
      <w:b/>
      <w:caps/>
      <w:spacing w:val="20"/>
    </w:rPr>
  </w:style>
  <w:style w:type="paragraph" w:customStyle="1" w:styleId="ObjectAnchor">
    <w:name w:val="Object Anchor"/>
    <w:basedOn w:val="Normal"/>
    <w:qFormat/>
    <w:rsid w:val="00B97E24"/>
    <w:pPr>
      <w:spacing w:before="0"/>
    </w:pPr>
    <w:rPr>
      <w:rFonts w:ascii="AvenirNext LT Pro Light"/>
      <w:noProof/>
      <w:sz w:val="10"/>
    </w:rPr>
  </w:style>
  <w:style w:type="character" w:customStyle="1" w:styleId="Heading2Char">
    <w:name w:val="Heading 2 Char"/>
    <w:basedOn w:val="DefaultParagraphFont"/>
    <w:link w:val="Heading2"/>
    <w:uiPriority w:val="9"/>
    <w:rsid w:val="00BE521F"/>
    <w:rPr>
      <w:rFonts w:asciiTheme="majorHAnsi" w:hAnsiTheme="majorHAnsi"/>
      <w:b/>
      <w:bCs/>
      <w:spacing w:val="20"/>
      <w:sz w:val="36"/>
      <w:szCs w:val="30"/>
    </w:rPr>
  </w:style>
  <w:style w:type="character" w:styleId="PlaceholderText">
    <w:name w:val="Placeholder Text"/>
    <w:basedOn w:val="DefaultParagraphFont"/>
    <w:uiPriority w:val="99"/>
    <w:semiHidden/>
    <w:rsid w:val="00B7283D"/>
    <w:rPr>
      <w:color w:val="808080"/>
    </w:rPr>
  </w:style>
  <w:style w:type="paragraph" w:styleId="ListParagraph">
    <w:name w:val="List Paragraph"/>
    <w:basedOn w:val="Normal"/>
    <w:uiPriority w:val="34"/>
    <w:qFormat/>
    <w:rsid w:val="00E066D9"/>
    <w:pPr>
      <w:spacing w:before="0" w:after="160" w:line="278" w:lineRule="auto"/>
      <w:ind w:left="720"/>
      <w:contextualSpacing/>
    </w:pPr>
    <w:rPr>
      <w:kern w:val="2"/>
      <w:sz w:val="24"/>
      <w:szCs w:val="24"/>
      <w14:ligatures w14:val="standardContextual"/>
    </w:rPr>
  </w:style>
  <w:style w:type="character" w:customStyle="1" w:styleId="Heading5Char">
    <w:name w:val="Heading 5 Char"/>
    <w:basedOn w:val="DefaultParagraphFont"/>
    <w:link w:val="Heading5"/>
    <w:uiPriority w:val="9"/>
    <w:semiHidden/>
    <w:rsid w:val="000D2922"/>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0D2922"/>
    <w:rPr>
      <w:rFonts w:asciiTheme="majorHAnsi" w:eastAsiaTheme="majorEastAsia" w:hAnsiTheme="majorHAnsi" w:cstheme="majorBidi"/>
      <w:color w:val="243F60" w:themeColor="accent1" w:themeShade="7F"/>
    </w:rPr>
  </w:style>
  <w:style w:type="paragraph" w:styleId="BodyText">
    <w:name w:val="Body Text"/>
    <w:basedOn w:val="Normal"/>
    <w:link w:val="BodyTextChar"/>
    <w:semiHidden/>
    <w:unhideWhenUsed/>
    <w:rsid w:val="000D2922"/>
    <w:pPr>
      <w:spacing w:before="0" w:line="240" w:lineRule="auto"/>
      <w:jc w:val="both"/>
    </w:pPr>
    <w:rPr>
      <w:rFonts w:ascii="Arial" w:eastAsia="Times New Roman" w:hAnsi="Arial" w:cs="Arial"/>
      <w:szCs w:val="24"/>
    </w:rPr>
  </w:style>
  <w:style w:type="character" w:customStyle="1" w:styleId="BodyTextChar">
    <w:name w:val="Body Text Char"/>
    <w:basedOn w:val="DefaultParagraphFont"/>
    <w:link w:val="BodyText"/>
    <w:semiHidden/>
    <w:rsid w:val="000D2922"/>
    <w:rPr>
      <w:rFonts w:ascii="Arial" w:eastAsia="Times New Roman" w:hAnsi="Arial" w:cs="Arial"/>
      <w:szCs w:val="24"/>
    </w:rPr>
  </w:style>
  <w:style w:type="paragraph" w:styleId="NormalWeb">
    <w:name w:val="Normal (Web)"/>
    <w:basedOn w:val="Normal"/>
    <w:uiPriority w:val="99"/>
    <w:unhideWhenUsed/>
    <w:rsid w:val="004E0F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F30BD9"/>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0B6E5B"/>
    <w:rPr>
      <w:color w:val="0000FF" w:themeColor="hyperlink"/>
      <w:u w:val="single"/>
    </w:rPr>
  </w:style>
  <w:style w:type="character" w:styleId="UnresolvedMention">
    <w:name w:val="Unresolved Mention"/>
    <w:basedOn w:val="DefaultParagraphFont"/>
    <w:uiPriority w:val="99"/>
    <w:semiHidden/>
    <w:unhideWhenUsed/>
    <w:rsid w:val="000B6E5B"/>
    <w:rPr>
      <w:color w:val="605E5C"/>
      <w:shd w:val="clear" w:color="auto" w:fill="E1DFDD"/>
    </w:rPr>
  </w:style>
  <w:style w:type="paragraph" w:styleId="Caption">
    <w:name w:val="caption"/>
    <w:basedOn w:val="Normal"/>
    <w:next w:val="Normal"/>
    <w:uiPriority w:val="35"/>
    <w:semiHidden/>
    <w:unhideWhenUsed/>
    <w:qFormat/>
    <w:rsid w:val="00330B52"/>
    <w:pPr>
      <w:spacing w:before="0" w:after="200" w:line="240" w:lineRule="auto"/>
    </w:pPr>
    <w:rPr>
      <w:i/>
      <w:iCs/>
      <w:color w:val="1F497D" w:themeColor="text2"/>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9.jpg"/><Relationship Id="rId47" Type="http://schemas.openxmlformats.org/officeDocument/2006/relationships/image" Target="media/image32.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hyperlink" Target="mailto:dodgeball5@yahoo.com" TargetMode="External"/><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numbering" Target="numbering.xml"/><Relationship Id="rId61" Type="http://schemas.openxmlformats.org/officeDocument/2006/relationships/image" Target="media/image43.jpeg"/><Relationship Id="rId82"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s://amzn.to/4fTZnlF" TargetMode="External"/><Relationship Id="rId35" Type="http://schemas.openxmlformats.org/officeDocument/2006/relationships/image" Target="media/image22.jpeg"/><Relationship Id="rId43" Type="http://schemas.openxmlformats.org/officeDocument/2006/relationships/image" Target="media/image30.jpg"/><Relationship Id="rId48" Type="http://schemas.openxmlformats.org/officeDocument/2006/relationships/image" Target="media/image33.jpeg"/><Relationship Id="rId56" Type="http://schemas.openxmlformats.org/officeDocument/2006/relationships/image" Target="media/image38.jp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webSettings" Target="webSettings.xml"/><Relationship Id="rId51" Type="http://schemas.openxmlformats.org/officeDocument/2006/relationships/image" Target="media/image35.jpg"/><Relationship Id="rId72" Type="http://schemas.openxmlformats.org/officeDocument/2006/relationships/image" Target="media/image54.jpeg"/><Relationship Id="rId80" Type="http://schemas.openxmlformats.org/officeDocument/2006/relationships/image" Target="media/image62.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28.png"/><Relationship Id="rId54" Type="http://schemas.openxmlformats.org/officeDocument/2006/relationships/image" Target="media/image36.jp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image" Target="media/image33.jp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hyperlink" Target="https://easterseals.quorum.us/" TargetMode="External"/><Relationship Id="rId44" Type="http://schemas.openxmlformats.org/officeDocument/2006/relationships/image" Target="media/image31.jpg"/><Relationship Id="rId52" Type="http://schemas.openxmlformats.org/officeDocument/2006/relationships/image" Target="media/image37.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4.jpg"/><Relationship Id="rId55" Type="http://schemas.openxmlformats.org/officeDocument/2006/relationships/image" Target="media/image37.png"/><Relationship Id="rId76" Type="http://schemas.openxmlformats.org/officeDocument/2006/relationships/image" Target="media/image58.jpeg"/><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2.jpg"/><Relationship Id="rId66" Type="http://schemas.openxmlformats.org/officeDocument/2006/relationships/image" Target="media/image4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ren\AppData\Roaming\Microsoft\Templates\Realtor%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06EAE7CF73941318232C7A637C4E142"/>
        <w:category>
          <w:name w:val="General"/>
          <w:gallery w:val="placeholder"/>
        </w:category>
        <w:types>
          <w:type w:val="bbPlcHdr"/>
        </w:types>
        <w:behaviors>
          <w:behavior w:val="content"/>
        </w:behaviors>
        <w:guid w:val="{73627F64-9D1F-46E0-8BDC-BF3CA70EE792}"/>
      </w:docPartPr>
      <w:docPartBody>
        <w:p w:rsidR="00040DE2" w:rsidRDefault="00000000">
          <w:pPr>
            <w:pStyle w:val="C06EAE7CF73941318232C7A637C4E142"/>
          </w:pPr>
          <w:r w:rsidRPr="00B7283D">
            <w:t>MODERN LIVING</w:t>
          </w:r>
        </w:p>
      </w:docPartBody>
    </w:docPart>
    <w:docPart>
      <w:docPartPr>
        <w:name w:val="CAA2B572D6844FB4987BB12D10262E86"/>
        <w:category>
          <w:name w:val="General"/>
          <w:gallery w:val="placeholder"/>
        </w:category>
        <w:types>
          <w:type w:val="bbPlcHdr"/>
        </w:types>
        <w:behaviors>
          <w:behavior w:val="content"/>
        </w:behaviors>
        <w:guid w:val="{78A7880B-9BD1-43C7-B350-5EC441C4812C}"/>
      </w:docPartPr>
      <w:docPartBody>
        <w:p w:rsidR="00040DE2" w:rsidRDefault="00000000">
          <w:pPr>
            <w:pStyle w:val="CAA2B572D6844FB4987BB12D10262E86"/>
          </w:pPr>
          <w:r w:rsidRPr="00B7283D">
            <w:t>OCTOBER / 20XX / ISSUE #10</w:t>
          </w:r>
        </w:p>
      </w:docPartBody>
    </w:docPart>
    <w:docPart>
      <w:docPartPr>
        <w:name w:val="C3B7840A3E2E4087A507887FBB68472C"/>
        <w:category>
          <w:name w:val="General"/>
          <w:gallery w:val="placeholder"/>
        </w:category>
        <w:types>
          <w:type w:val="bbPlcHdr"/>
        </w:types>
        <w:behaviors>
          <w:behavior w:val="content"/>
        </w:behaviors>
        <w:guid w:val="{B3C89E00-44CC-4B37-9B92-C4B4BB5E5DEC}"/>
      </w:docPartPr>
      <w:docPartBody>
        <w:p w:rsidR="00040DE2" w:rsidRDefault="00000000">
          <w:pPr>
            <w:pStyle w:val="C3B7840A3E2E4087A507887FBB68472C"/>
          </w:pPr>
          <w:r w:rsidRPr="00B7283D">
            <w:t>Ready to settle?</w:t>
          </w:r>
        </w:p>
      </w:docPartBody>
    </w:docPart>
    <w:docPart>
      <w:docPartPr>
        <w:name w:val="2AB165B42ABE484B9C4DDC144AA7640B"/>
        <w:category>
          <w:name w:val="General"/>
          <w:gallery w:val="placeholder"/>
        </w:category>
        <w:types>
          <w:type w:val="bbPlcHdr"/>
        </w:types>
        <w:behaviors>
          <w:behavior w:val="content"/>
        </w:behaviors>
        <w:guid w:val="{679E6D9B-E994-4386-8386-18EC1A3829E1}"/>
      </w:docPartPr>
      <w:docPartBody>
        <w:p w:rsidR="00040DE2" w:rsidRDefault="00000000">
          <w:pPr>
            <w:pStyle w:val="2AB165B42ABE484B9C4DDC144AA7640B"/>
          </w:pPr>
          <w:r w:rsidRPr="00B7283D">
            <w:t>By Peyton Davis</w:t>
          </w:r>
        </w:p>
      </w:docPartBody>
    </w:docPart>
    <w:docPart>
      <w:docPartPr>
        <w:name w:val="5829F987BE5446B886F60DCC63AA7921"/>
        <w:category>
          <w:name w:val="General"/>
          <w:gallery w:val="placeholder"/>
        </w:category>
        <w:types>
          <w:type w:val="bbPlcHdr"/>
        </w:types>
        <w:behaviors>
          <w:behavior w:val="content"/>
        </w:behaviors>
        <w:guid w:val="{E60B415E-9D86-427B-8513-E7BE679B40DD}"/>
      </w:docPartPr>
      <w:docPartBody>
        <w:p w:rsidR="00040DE2" w:rsidRPr="00B7283D" w:rsidRDefault="00000000">
          <w:r w:rsidRPr="00B7283D">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040DE2" w:rsidRPr="00B7283D" w:rsidRDefault="00000000">
          <w:r w:rsidRPr="00B7283D">
            <w:t xml:space="preserve">Newsletters are periodicals used to advertise or update your subscribers with information about your product or blog. They are an excellent way to maintain regular contact with your subscribers. Type the content of your newsletter here. </w:t>
          </w:r>
        </w:p>
        <w:p w:rsidR="00040DE2" w:rsidRDefault="00000000">
          <w:pPr>
            <w:pStyle w:val="5829F987BE5446B886F60DCC63AA7921"/>
          </w:pPr>
          <w:r w:rsidRPr="00B7283D">
            <w:t>Newsletters are periodicals used to advertise or update your subscribers with information about your product or blog. Type the content of your newsletter here.</w:t>
          </w:r>
        </w:p>
      </w:docPartBody>
    </w:docPart>
    <w:docPart>
      <w:docPartPr>
        <w:name w:val="B23EAB5A9B7A48FCACD94C2DDA71A455"/>
        <w:category>
          <w:name w:val="General"/>
          <w:gallery w:val="placeholder"/>
        </w:category>
        <w:types>
          <w:type w:val="bbPlcHdr"/>
        </w:types>
        <w:behaviors>
          <w:behavior w:val="content"/>
        </w:behaviors>
        <w:guid w:val="{35AFD59A-C92A-402B-A7E0-A6A5E2784562}"/>
      </w:docPartPr>
      <w:docPartBody>
        <w:p w:rsidR="00040DE2" w:rsidRDefault="00000000">
          <w:pPr>
            <w:pStyle w:val="B23EAB5A9B7A48FCACD94C2DDA71A455"/>
          </w:pPr>
          <w:r w:rsidRPr="00DD692E">
            <w:t>Take a look inside</w:t>
          </w:r>
        </w:p>
      </w:docPartBody>
    </w:docPart>
    <w:docPart>
      <w:docPartPr>
        <w:name w:val="8E60923751214D5382A12F46FF22E4C3"/>
        <w:category>
          <w:name w:val="General"/>
          <w:gallery w:val="placeholder"/>
        </w:category>
        <w:types>
          <w:type w:val="bbPlcHdr"/>
        </w:types>
        <w:behaviors>
          <w:behavior w:val="content"/>
        </w:behaviors>
        <w:guid w:val="{3F954B71-4D0E-4ED9-8998-BBE0E386ADCF}"/>
      </w:docPartPr>
      <w:docPartBody>
        <w:p w:rsidR="00040DE2" w:rsidRDefault="00000000">
          <w:pPr>
            <w:pStyle w:val="8E60923751214D5382A12F46FF22E4C3"/>
          </w:pPr>
          <w:r w:rsidRPr="00DD692E">
            <w:t>By Kemen Ikaztegieta</w:t>
          </w:r>
        </w:p>
      </w:docPartBody>
    </w:docPart>
    <w:docPart>
      <w:docPartPr>
        <w:name w:val="851666E215734794B30D0DD9D16E1FA5"/>
        <w:category>
          <w:name w:val="General"/>
          <w:gallery w:val="placeholder"/>
        </w:category>
        <w:types>
          <w:type w:val="bbPlcHdr"/>
        </w:types>
        <w:behaviors>
          <w:behavior w:val="content"/>
        </w:behaviors>
        <w:guid w:val="{0136D6B4-EED2-49AC-8D8F-480B74C75815}"/>
      </w:docPartPr>
      <w:docPartBody>
        <w:p w:rsidR="00040DE2" w:rsidRPr="00DD692E" w:rsidRDefault="00000000">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040DE2" w:rsidRPr="00DD692E" w:rsidRDefault="00000000">
          <w:r w:rsidRPr="00DD692E">
            <w:t xml:space="preserve">Newsletters are periodicals use to advertise or update your subscribers with information about your product or blog. They can be printed or emailed and are an excellent way to maintain regular contact with your subscribers and drive traffic to your site. Type your content here. </w:t>
          </w:r>
        </w:p>
        <w:p w:rsidR="00040DE2" w:rsidRDefault="00000000">
          <w:pPr>
            <w:pStyle w:val="851666E215734794B30D0DD9D16E1FA5"/>
          </w:pPr>
          <w:r w:rsidRPr="00DD692E">
            <w:t>Newsletters are periodicals use to advertise or update your subscribers with information about your product or blog. Type the content of your newsletter here.</w:t>
          </w:r>
        </w:p>
      </w:docPartBody>
    </w:docPart>
    <w:docPart>
      <w:docPartPr>
        <w:name w:val="0138065310024BEE9C3F710EE67F2C17"/>
        <w:category>
          <w:name w:val="General"/>
          <w:gallery w:val="placeholder"/>
        </w:category>
        <w:types>
          <w:type w:val="bbPlcHdr"/>
        </w:types>
        <w:behaviors>
          <w:behavior w:val="content"/>
        </w:behaviors>
        <w:guid w:val="{94A15066-58D1-4252-998C-0634C537CDAB}"/>
      </w:docPartPr>
      <w:docPartBody>
        <w:p w:rsidR="00040DE2" w:rsidRDefault="00000000">
          <w:pPr>
            <w:pStyle w:val="0138065310024BEE9C3F710EE67F2C17"/>
          </w:pPr>
          <w:r w:rsidRPr="00DD692E">
            <w:t>Property trends</w:t>
          </w:r>
        </w:p>
      </w:docPartBody>
    </w:docPart>
    <w:docPart>
      <w:docPartPr>
        <w:name w:val="7A8B792D687A46A889C959FB5DE24A35"/>
        <w:category>
          <w:name w:val="General"/>
          <w:gallery w:val="placeholder"/>
        </w:category>
        <w:types>
          <w:type w:val="bbPlcHdr"/>
        </w:types>
        <w:behaviors>
          <w:behavior w:val="content"/>
        </w:behaviors>
        <w:guid w:val="{A0066BEC-26A2-476D-AC4D-C0E9D0D0ED80}"/>
      </w:docPartPr>
      <w:docPartBody>
        <w:p w:rsidR="00040DE2" w:rsidRDefault="00000000">
          <w:pPr>
            <w:pStyle w:val="7A8B792D687A46A889C959FB5DE24A35"/>
          </w:pPr>
          <w:r w:rsidRPr="00DD692E">
            <w:t>By Vanja Jovanovic</w:t>
          </w:r>
        </w:p>
      </w:docPartBody>
    </w:docPart>
    <w:docPart>
      <w:docPartPr>
        <w:name w:val="0802A6DAD0AE4CE7A8C833978A63014B"/>
        <w:category>
          <w:name w:val="General"/>
          <w:gallery w:val="placeholder"/>
        </w:category>
        <w:types>
          <w:type w:val="bbPlcHdr"/>
        </w:types>
        <w:behaviors>
          <w:behavior w:val="content"/>
        </w:behaviors>
        <w:guid w:val="{CE803ECE-6463-46F2-880A-1DC7726C08F9}"/>
      </w:docPartPr>
      <w:docPartBody>
        <w:p w:rsidR="00040DE2" w:rsidRPr="00DD692E" w:rsidRDefault="00000000">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040DE2" w:rsidRPr="00DD692E" w:rsidRDefault="00000000">
          <w:r w:rsidRPr="00DD692E">
            <w:t xml:space="preserve">Newsletters are periodicals used to advertise or update your subscribers with information about your product or blog. Type the content of your newsletter here. </w:t>
          </w:r>
        </w:p>
        <w:p w:rsidR="00040DE2" w:rsidRDefault="00000000">
          <w:pPr>
            <w:pStyle w:val="0802A6DAD0AE4CE7A8C833978A63014B"/>
          </w:pPr>
          <w:r w:rsidRPr="00DD692E">
            <w:t>Newsletters are periodicals used to advertise or update your subscribers with information about your product or blog. Type the content of your newsletter here.</w:t>
          </w:r>
        </w:p>
      </w:docPartBody>
    </w:docPart>
    <w:docPart>
      <w:docPartPr>
        <w:name w:val="BE8958021742492A8A0DCCB0EC3EF5EB"/>
        <w:category>
          <w:name w:val="General"/>
          <w:gallery w:val="placeholder"/>
        </w:category>
        <w:types>
          <w:type w:val="bbPlcHdr"/>
        </w:types>
        <w:behaviors>
          <w:behavior w:val="content"/>
        </w:behaviors>
        <w:guid w:val="{063F8AD3-80DD-4DAE-9954-5E08B23C4CC9}"/>
      </w:docPartPr>
      <w:docPartBody>
        <w:p w:rsidR="00040DE2" w:rsidRPr="00DD692E" w:rsidRDefault="00000000">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040DE2" w:rsidRDefault="00000000">
          <w:pPr>
            <w:pStyle w:val="BE8958021742492A8A0DCCB0EC3EF5EB"/>
          </w:pPr>
          <w:r w:rsidRPr="00DD692E">
            <w:t xml:space="preserve">Newsletters are periodicals used to advertise or update your subscribers with information about your product or blog. Type the content of your newsletter here. </w:t>
          </w:r>
        </w:p>
      </w:docPartBody>
    </w:docPart>
    <w:docPart>
      <w:docPartPr>
        <w:name w:val="FDAC9F0CA3794B4CB86C530FC5866EFC"/>
        <w:category>
          <w:name w:val="General"/>
          <w:gallery w:val="placeholder"/>
        </w:category>
        <w:types>
          <w:type w:val="bbPlcHdr"/>
        </w:types>
        <w:behaviors>
          <w:behavior w:val="content"/>
        </w:behaviors>
        <w:guid w:val="{0380C59F-406A-455B-B181-F9A5AE4E09AC}"/>
      </w:docPartPr>
      <w:docPartBody>
        <w:p w:rsidR="00040DE2" w:rsidRDefault="0098093C" w:rsidP="0098093C">
          <w:pPr>
            <w:pStyle w:val="FDAC9F0CA3794B4CB86C530FC5866EFC"/>
          </w:pPr>
          <w:r w:rsidRPr="00DD692E">
            <w:t>By Kemen Ikaztegieta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Next LT Pro Medium">
    <w:altName w:val="Cambria"/>
    <w:panose1 w:val="00000000000000000000"/>
    <w:charset w:val="00"/>
    <w:family w:val="swiss"/>
    <w:notTrueType/>
    <w:pitch w:val="variable"/>
    <w:sig w:usb0="800000AF" w:usb1="5000204A" w:usb2="00000000" w:usb3="00000000" w:csb0="0000009B"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ngsanaUPC">
    <w:charset w:val="DE"/>
    <w:family w:val="roman"/>
    <w:pitch w:val="variable"/>
    <w:sig w:usb0="81000003" w:usb1="00000000" w:usb2="00000000" w:usb3="00000000" w:csb0="00010001" w:csb1="00000000"/>
  </w:font>
  <w:font w:name="Cavolini">
    <w:charset w:val="00"/>
    <w:family w:val="script"/>
    <w:pitch w:val="variable"/>
    <w:sig w:usb0="A11526FF" w:usb1="8000000A" w:usb2="00010000" w:usb3="00000000" w:csb0="0000019F" w:csb1="00000000"/>
  </w:font>
  <w:font w:name="Congenial SemiBold">
    <w:charset w:val="00"/>
    <w:family w:val="auto"/>
    <w:pitch w:val="variable"/>
    <w:sig w:usb0="8000002F" w:usb1="1000205B" w:usb2="00000000" w:usb3="00000000" w:csb0="00000001" w:csb1="00000000"/>
  </w:font>
  <w:font w:name="Candara">
    <w:panose1 w:val="020E0502030303020204"/>
    <w:charset w:val="00"/>
    <w:family w:val="swiss"/>
    <w:pitch w:val="variable"/>
    <w:sig w:usb0="A00002EF" w:usb1="4000A44B" w:usb2="00000000" w:usb3="00000000" w:csb0="0000019F" w:csb1="00000000"/>
  </w:font>
  <w:font w:name="Broadway">
    <w:panose1 w:val="04040905080B020205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Nunito Sans">
    <w:charset w:val="00"/>
    <w:family w:val="auto"/>
    <w:pitch w:val="variable"/>
    <w:sig w:usb0="A00002FF" w:usb1="5000204B" w:usb2="00000000" w:usb3="00000000" w:csb0="00000197"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olonna MT">
    <w:panose1 w:val="04020805060202030203"/>
    <w:charset w:val="00"/>
    <w:family w:val="decorative"/>
    <w:pitch w:val="variable"/>
    <w:sig w:usb0="00000003" w:usb1="00000000" w:usb2="00000000" w:usb3="00000000" w:csb0="00000001" w:csb1="00000000"/>
  </w:font>
  <w:font w:name="TimeScrDMed">
    <w:altName w:val="Times New Roman"/>
    <w:panose1 w:val="00000000000000000000"/>
    <w:charset w:val="00"/>
    <w:family w:val="roman"/>
    <w:notTrueType/>
    <w:pitch w:val="default"/>
  </w:font>
  <w:font w:name="TwizotHmk">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93C"/>
    <w:rsid w:val="00040DE2"/>
    <w:rsid w:val="001A13F3"/>
    <w:rsid w:val="00234145"/>
    <w:rsid w:val="00352814"/>
    <w:rsid w:val="0098093C"/>
    <w:rsid w:val="009E35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06EAE7CF73941318232C7A637C4E142">
    <w:name w:val="C06EAE7CF73941318232C7A637C4E142"/>
  </w:style>
  <w:style w:type="paragraph" w:customStyle="1" w:styleId="00FCDB69B7024102A52001B1C0C78124">
    <w:name w:val="00FCDB69B7024102A52001B1C0C78124"/>
  </w:style>
  <w:style w:type="paragraph" w:customStyle="1" w:styleId="CAA2B572D6844FB4987BB12D10262E86">
    <w:name w:val="CAA2B572D6844FB4987BB12D10262E86"/>
  </w:style>
  <w:style w:type="paragraph" w:customStyle="1" w:styleId="C3B7840A3E2E4087A507887FBB68472C">
    <w:name w:val="C3B7840A3E2E4087A507887FBB68472C"/>
  </w:style>
  <w:style w:type="paragraph" w:customStyle="1" w:styleId="2AB165B42ABE484B9C4DDC144AA7640B">
    <w:name w:val="2AB165B42ABE484B9C4DDC144AA7640B"/>
  </w:style>
  <w:style w:type="paragraph" w:customStyle="1" w:styleId="5829F987BE5446B886F60DCC63AA7921">
    <w:name w:val="5829F987BE5446B886F60DCC63AA7921"/>
  </w:style>
  <w:style w:type="paragraph" w:customStyle="1" w:styleId="48A1541F204B4665802C35F262C85EAE">
    <w:name w:val="48A1541F204B4665802C35F262C85EAE"/>
  </w:style>
  <w:style w:type="paragraph" w:customStyle="1" w:styleId="104E1FD5B5FB40BBB96C21C30A028FD4">
    <w:name w:val="104E1FD5B5FB40BBB96C21C30A028FD4"/>
  </w:style>
  <w:style w:type="paragraph" w:customStyle="1" w:styleId="5D78A5FFAA084DBBADA7075A0916B312">
    <w:name w:val="5D78A5FFAA084DBBADA7075A0916B312"/>
  </w:style>
  <w:style w:type="paragraph" w:customStyle="1" w:styleId="4C2C09B56B0F4129BE4F0E7AAE6073BF">
    <w:name w:val="4C2C09B56B0F4129BE4F0E7AAE6073BF"/>
  </w:style>
  <w:style w:type="paragraph" w:customStyle="1" w:styleId="51DC760BBB964B959886A0A82AA99205">
    <w:name w:val="51DC760BBB964B959886A0A82AA99205"/>
  </w:style>
  <w:style w:type="paragraph" w:customStyle="1" w:styleId="C4854790F2DB4657B1DF1803A140358F">
    <w:name w:val="C4854790F2DB4657B1DF1803A140358F"/>
  </w:style>
  <w:style w:type="paragraph" w:customStyle="1" w:styleId="E44C4F468EE640BEA89EEB89B4DD0BD9">
    <w:name w:val="E44C4F468EE640BEA89EEB89B4DD0BD9"/>
  </w:style>
  <w:style w:type="paragraph" w:customStyle="1" w:styleId="B23EAB5A9B7A48FCACD94C2DDA71A455">
    <w:name w:val="B23EAB5A9B7A48FCACD94C2DDA71A455"/>
  </w:style>
  <w:style w:type="paragraph" w:customStyle="1" w:styleId="8E60923751214D5382A12F46FF22E4C3">
    <w:name w:val="8E60923751214D5382A12F46FF22E4C3"/>
  </w:style>
  <w:style w:type="paragraph" w:customStyle="1" w:styleId="851666E215734794B30D0DD9D16E1FA5">
    <w:name w:val="851666E215734794B30D0DD9D16E1FA5"/>
  </w:style>
  <w:style w:type="paragraph" w:customStyle="1" w:styleId="0138065310024BEE9C3F710EE67F2C17">
    <w:name w:val="0138065310024BEE9C3F710EE67F2C17"/>
  </w:style>
  <w:style w:type="paragraph" w:customStyle="1" w:styleId="7A8B792D687A46A889C959FB5DE24A35">
    <w:name w:val="7A8B792D687A46A889C959FB5DE24A35"/>
  </w:style>
  <w:style w:type="paragraph" w:customStyle="1" w:styleId="0802A6DAD0AE4CE7A8C833978A63014B">
    <w:name w:val="0802A6DAD0AE4CE7A8C833978A63014B"/>
  </w:style>
  <w:style w:type="character" w:styleId="PlaceholderText">
    <w:name w:val="Placeholder Text"/>
    <w:basedOn w:val="DefaultParagraphFont"/>
    <w:uiPriority w:val="99"/>
    <w:semiHidden/>
    <w:rPr>
      <w:color w:val="808080"/>
    </w:rPr>
  </w:style>
  <w:style w:type="paragraph" w:customStyle="1" w:styleId="93008F9866CC41B4BA21F1D0CBF5856E">
    <w:name w:val="93008F9866CC41B4BA21F1D0CBF5856E"/>
  </w:style>
  <w:style w:type="paragraph" w:customStyle="1" w:styleId="EA32FC03B0F24A549800832665C839A4">
    <w:name w:val="EA32FC03B0F24A549800832665C839A4"/>
  </w:style>
  <w:style w:type="paragraph" w:customStyle="1" w:styleId="BE8958021742492A8A0DCCB0EC3EF5EB">
    <w:name w:val="BE8958021742492A8A0DCCB0EC3EF5EB"/>
  </w:style>
  <w:style w:type="paragraph" w:customStyle="1" w:styleId="FDAC9F0CA3794B4CB86C530FC5866EFC">
    <w:name w:val="FDAC9F0CA3794B4CB86C530FC5866EFC"/>
    <w:rsid w:val="009809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52">
      <a:majorFont>
        <a:latin typeface="Franklin Gothic Demi"/>
        <a:ea typeface=""/>
        <a:cs typeface=""/>
      </a:majorFont>
      <a:minorFont>
        <a:latin typeface="AvenirNext LT Pro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8" ma:contentTypeDescription="Create a new document." ma:contentTypeScope="" ma:versionID="60f5a4f2d2b0abadcf532d48ebf9cb71">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7dd78129e6a1811f84807ad11c651531"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element ref="ns2:MediaServiceObjectDetectorVersions" minOccurs="0"/>
                <xsd:element ref="ns2: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element name="MediaServiceSystemTags" ma:index="3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372E05-7210-4108-9E12-368A44EA4A99}">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2.xml><?xml version="1.0" encoding="utf-8"?>
<ds:datastoreItem xmlns:ds="http://schemas.openxmlformats.org/officeDocument/2006/customXml" ds:itemID="{F2395B69-3D62-46B9-A92D-12B9EBDF1CBB}">
  <ds:schemaRefs>
    <ds:schemaRef ds:uri="http://schemas.microsoft.com/sharepoint/v3/contenttype/forms"/>
  </ds:schemaRefs>
</ds:datastoreItem>
</file>

<file path=customXml/itemProps3.xml><?xml version="1.0" encoding="utf-8"?>
<ds:datastoreItem xmlns:ds="http://schemas.openxmlformats.org/officeDocument/2006/customXml" ds:itemID="{333B5D64-996A-4FA1-B38B-D74A69385AF9}">
  <ds:schemaRefs>
    <ds:schemaRef ds:uri="http://schemas.openxmlformats.org/officeDocument/2006/bibliography"/>
  </ds:schemaRefs>
</ds:datastoreItem>
</file>

<file path=customXml/itemProps4.xml><?xml version="1.0" encoding="utf-8"?>
<ds:datastoreItem xmlns:ds="http://schemas.openxmlformats.org/officeDocument/2006/customXml" ds:itemID="{735A5170-07DC-4209-9876-CFE1BC86B5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Realtor newsletter</Template>
  <TotalTime>10</TotalTime>
  <Pages>29</Pages>
  <Words>6788</Words>
  <Characters>34010</Characters>
  <Application>Microsoft Office Word</Application>
  <DocSecurity>0</DocSecurity>
  <Lines>1308</Lines>
  <Paragraphs>1073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Addison</dc:creator>
  <cp:keywords/>
  <dc:description/>
  <cp:lastModifiedBy>Karen Addison</cp:lastModifiedBy>
  <cp:revision>1</cp:revision>
  <dcterms:created xsi:type="dcterms:W3CDTF">2025-10-13T03:15:00Z</dcterms:created>
  <dcterms:modified xsi:type="dcterms:W3CDTF">2025-10-18T13:46:00Z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