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68868" w14:textId="77777777" w:rsidR="00197602" w:rsidRPr="00197602" w:rsidRDefault="00D70344" w:rsidP="00F12D04">
      <w:pPr>
        <w:pStyle w:val="ObjectAnchor"/>
        <w:rPr>
          <w:sz w:val="12"/>
        </w:rPr>
      </w:pPr>
      <w:r>
        <w:rPr>
          <w:lang w:val="en-AU" w:eastAsia="en-AU"/>
        </w:rPr>
        <w:drawing>
          <wp:anchor distT="0" distB="0" distL="114300" distR="114300" simplePos="0" relativeHeight="251663360" behindDoc="0" locked="1" layoutInCell="1" allowOverlap="1" wp14:anchorId="09B864ED" wp14:editId="415E08D4">
            <wp:simplePos x="0" y="0"/>
            <wp:positionH relativeFrom="column">
              <wp:posOffset>2933700</wp:posOffset>
            </wp:positionH>
            <wp:positionV relativeFrom="paragraph">
              <wp:posOffset>847725</wp:posOffset>
            </wp:positionV>
            <wp:extent cx="3829050" cy="3762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2905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lang w:val="en-AU" w:eastAsia="en-AU"/>
        </w:rPr>
        <mc:AlternateContent>
          <mc:Choice Requires="wps">
            <w:drawing>
              <wp:anchor distT="0" distB="0" distL="114300" distR="114300" simplePos="0" relativeHeight="251659264" behindDoc="1" locked="1" layoutInCell="1" allowOverlap="1" wp14:anchorId="022C466F" wp14:editId="5C0CB335">
                <wp:simplePos x="0" y="0"/>
                <wp:positionH relativeFrom="page">
                  <wp:posOffset>5082540</wp:posOffset>
                </wp:positionH>
                <wp:positionV relativeFrom="paragraph">
                  <wp:posOffset>-466725</wp:posOffset>
                </wp:positionV>
                <wp:extent cx="2651760" cy="10058400"/>
                <wp:effectExtent l="0" t="0" r="0" b="0"/>
                <wp:wrapNone/>
                <wp:docPr id="11" name="Rectangl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0F7" id="Rectangle 11" o:spid="_x0000_s1026" alt="Decorative" style="position:absolute;margin-left:400.2pt;margin-top:-36.75pt;width:208.8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" fillcolor="#17365d [2415]" stroked="f">
                <v:fill opacity="6682f"/>
                <w10:wrap anchorx="page"/>
                <w10:anchorlock/>
              </v:rect>
            </w:pict>
          </mc:Fallback>
        </mc:AlternateContent>
      </w:r>
    </w:p>
    <w:tbl>
      <w:tblPr>
        <w:tblW w:w="5000" w:type="pct"/>
        <w:tblLook w:val="0600" w:firstRow="0" w:lastRow="0" w:firstColumn="0" w:lastColumn="0" w:noHBand="1" w:noVBand="1"/>
      </w:tblPr>
      <w:tblGrid>
        <w:gridCol w:w="7020"/>
        <w:gridCol w:w="719"/>
        <w:gridCol w:w="3061"/>
      </w:tblGrid>
      <w:tr w:rsidR="002719D0" w14:paraId="0879A40F" w14:textId="77777777" w:rsidTr="002719D0">
        <w:tc>
          <w:tcPr>
            <w:tcW w:w="3250" w:type="pct"/>
          </w:tcPr>
          <w:p w14:paraId="04E73BAB" w14:textId="3F7A1C25" w:rsidR="002719D0" w:rsidRPr="00DE44D5" w:rsidRDefault="0080000F" w:rsidP="008A3EBD">
            <w:pPr>
              <w:pStyle w:val="Subtitle"/>
              <w:rPr>
                <w:rFonts w:ascii="Gabriola" w:hAnsi="Gabriola"/>
                <w:b/>
                <w:bCs/>
                <w:sz w:val="56"/>
                <w:szCs w:val="56"/>
              </w:rPr>
            </w:pPr>
            <w:r w:rsidRPr="00DE44D5">
              <w:rPr>
                <w:rFonts w:ascii="Gabriola" w:hAnsi="Gabriola"/>
                <w:b/>
                <w:bCs/>
                <w:sz w:val="56"/>
                <w:szCs w:val="56"/>
              </w:rPr>
              <w:t>E</w:t>
            </w:r>
            <w:r w:rsidR="00A45D4E" w:rsidRPr="00DE44D5">
              <w:rPr>
                <w:rFonts w:ascii="Gabriola" w:hAnsi="Gabriola"/>
                <w:b/>
                <w:bCs/>
                <w:sz w:val="56"/>
                <w:szCs w:val="56"/>
              </w:rPr>
              <w:t xml:space="preserve">SA Colorado </w:t>
            </w:r>
            <w:r w:rsidRPr="00DE44D5">
              <w:rPr>
                <w:rFonts w:ascii="Gabriola" w:hAnsi="Gabriola"/>
                <w:b/>
                <w:bCs/>
                <w:sz w:val="56"/>
                <w:szCs w:val="56"/>
              </w:rPr>
              <w:t>Golden Lamp</w:t>
            </w:r>
            <w:r w:rsidRPr="00DE44D5">
              <w:rPr>
                <w:b/>
                <w:bCs/>
                <w:sz w:val="56"/>
                <w:szCs w:val="56"/>
              </w:rPr>
              <w:t xml:space="preserve"> </w:t>
            </w:r>
            <w:sdt>
              <w:sdtPr>
                <w:rPr>
                  <w:rFonts w:ascii="Gabriola" w:hAnsi="Gabriola"/>
                  <w:b/>
                  <w:bCs/>
                  <w:sz w:val="56"/>
                  <w:szCs w:val="56"/>
                </w:rPr>
                <w:id w:val="1020513911"/>
                <w:placeholder>
                  <w:docPart w:val="54B14B6DFAA14EC99FB2BF47360592F3"/>
                </w:placeholder>
                <w15:appearance w15:val="hidden"/>
              </w:sdtPr>
              <w:sdtContent>
                <w:r w:rsidR="00DE44D5" w:rsidRPr="00DE44D5">
                  <w:rPr>
                    <w:rFonts w:ascii="Gabriola" w:hAnsi="Gabriola"/>
                    <w:b/>
                    <w:bCs/>
                    <w:sz w:val="56"/>
                    <w:szCs w:val="56"/>
                  </w:rPr>
                  <w:t xml:space="preserve"> </w:t>
                </w:r>
              </w:sdtContent>
            </w:sdt>
            <w:r w:rsidR="00B7283D" w:rsidRPr="00DE44D5">
              <w:rPr>
                <w:b/>
                <w:bCs/>
                <w:sz w:val="56"/>
                <w:szCs w:val="56"/>
              </w:rPr>
              <w:t xml:space="preserve"> </w:t>
            </w:r>
          </w:p>
          <w:p w14:paraId="35E8C9CA" w14:textId="77777777" w:rsidR="002719D0" w:rsidRPr="00A45D4E" w:rsidRDefault="002719D0" w:rsidP="008A3EBD">
            <w:pPr>
              <w:rPr>
                <w:b/>
                <w:bCs/>
                <w:sz w:val="48"/>
                <w:szCs w:val="48"/>
              </w:rPr>
            </w:pPr>
            <w:r w:rsidRPr="00A45D4E">
              <w:rPr>
                <w:b/>
                <w:bCs/>
                <w:noProof/>
                <w:sz w:val="48"/>
                <w:szCs w:val="48"/>
                <w:lang w:val="en-AU" w:eastAsia="en-AU"/>
              </w:rPr>
              <mc:AlternateContent>
                <mc:Choice Requires="wps">
                  <w:drawing>
                    <wp:inline distT="0" distB="0" distL="0" distR="0" wp14:anchorId="6D611DF6" wp14:editId="41C74F31">
                      <wp:extent cx="1145540" cy="0"/>
                      <wp:effectExtent l="0" t="19050" r="54610" b="38100"/>
                      <wp:docPr id="10" name="Line 1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0C95A" id="Line 13" o:spid="_x0000_s1026" alt="Decorative"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tc>
        <w:tc>
          <w:tcPr>
            <w:tcW w:w="333" w:type="pct"/>
          </w:tcPr>
          <w:p w14:paraId="3E922CD7" w14:textId="77777777" w:rsidR="002719D0" w:rsidRDefault="002719D0"/>
        </w:tc>
        <w:tc>
          <w:tcPr>
            <w:tcW w:w="1417" w:type="pct"/>
          </w:tcPr>
          <w:p w14:paraId="44F9417F" w14:textId="29526FD8" w:rsidR="00277E62" w:rsidRDefault="00000000" w:rsidP="008F2B7D">
            <w:pPr>
              <w:pStyle w:val="TopicDescription"/>
              <w:rPr>
                <w:rFonts w:ascii="Calibri" w:hAnsi="Calibri" w:cs="Calibri"/>
                <w:sz w:val="24"/>
                <w:szCs w:val="24"/>
              </w:rPr>
            </w:pPr>
            <w:sdt>
              <w:sdtPr>
                <w:rPr>
                  <w:rFonts w:ascii="Calibri" w:hAnsi="Calibri" w:cs="Calibri"/>
                  <w:sz w:val="24"/>
                  <w:szCs w:val="24"/>
                </w:rPr>
                <w:id w:val="-2014445731"/>
                <w:placeholder>
                  <w:docPart w:val="4C9A29ECADF049F9BAD95BDAF1E5AAF5"/>
                </w:placeholder>
                <w15:appearance w15:val="hidden"/>
              </w:sdtPr>
              <w:sdtContent>
                <w:r w:rsidR="0080000F" w:rsidRPr="00277E62">
                  <w:rPr>
                    <w:rFonts w:ascii="Calibri" w:hAnsi="Calibri" w:cs="Calibri"/>
                    <w:sz w:val="24"/>
                    <w:szCs w:val="24"/>
                  </w:rPr>
                  <w:t>August 2025</w:t>
                </w:r>
              </w:sdtContent>
            </w:sdt>
            <w:r w:rsidR="00B7283D" w:rsidRPr="00277E62">
              <w:rPr>
                <w:rFonts w:ascii="Calibri" w:hAnsi="Calibri" w:cs="Calibri"/>
                <w:sz w:val="24"/>
                <w:szCs w:val="24"/>
              </w:rPr>
              <w:t xml:space="preserve"> </w:t>
            </w:r>
          </w:p>
          <w:p w14:paraId="08CF0183" w14:textId="563D4CB8" w:rsidR="002719D0" w:rsidRPr="00277E62" w:rsidRDefault="00277E62" w:rsidP="008F2B7D">
            <w:pPr>
              <w:pStyle w:val="TopicDescription"/>
              <w:rPr>
                <w:rFonts w:ascii="Calibri" w:hAnsi="Calibri" w:cs="Calibri"/>
                <w:sz w:val="24"/>
                <w:szCs w:val="24"/>
              </w:rPr>
            </w:pPr>
            <w:r w:rsidRPr="00277E62">
              <w:rPr>
                <w:rFonts w:ascii="Calibri" w:hAnsi="Calibri" w:cs="Calibri"/>
                <w:sz w:val="24"/>
                <w:szCs w:val="24"/>
              </w:rPr>
              <w:t xml:space="preserve"> </w:t>
            </w:r>
            <w:r w:rsidR="00215297">
              <w:rPr>
                <w:rFonts w:ascii="Calibri" w:hAnsi="Calibri" w:cs="Calibri"/>
                <w:sz w:val="24"/>
                <w:szCs w:val="24"/>
              </w:rPr>
              <w:t>Volume 79     Issue 7</w:t>
            </w:r>
          </w:p>
        </w:tc>
      </w:tr>
      <w:tr w:rsidR="002719D0" w14:paraId="0D7633A7" w14:textId="77777777" w:rsidTr="002719D0">
        <w:trPr>
          <w:trHeight w:val="5904"/>
        </w:trPr>
        <w:tc>
          <w:tcPr>
            <w:tcW w:w="3250" w:type="pct"/>
          </w:tcPr>
          <w:p w14:paraId="56D4623E" w14:textId="6F42B10A" w:rsidR="0080000F" w:rsidRPr="00DE44D5" w:rsidRDefault="0080000F" w:rsidP="00DE44D5">
            <w:pPr>
              <w:pStyle w:val="NoSpacing"/>
              <w:rPr>
                <w:rFonts w:ascii="Cavolini" w:hAnsi="Cavolini" w:cs="Cavolini"/>
                <w:b/>
                <w:bCs/>
                <w:sz w:val="40"/>
                <w:szCs w:val="40"/>
              </w:rPr>
            </w:pPr>
            <w:r>
              <w:t xml:space="preserve">                 </w:t>
            </w:r>
            <w:r w:rsidR="00DE44D5">
              <w:t xml:space="preserve"> </w:t>
            </w:r>
            <w:r w:rsidRPr="00DE44D5">
              <w:rPr>
                <w:rFonts w:ascii="Cavolini" w:hAnsi="Cavolini" w:cs="Cavolini"/>
                <w:b/>
                <w:bCs/>
                <w:sz w:val="40"/>
                <w:szCs w:val="40"/>
              </w:rPr>
              <w:t xml:space="preserve">ESA Friends </w:t>
            </w:r>
          </w:p>
          <w:p w14:paraId="484A2EC1" w14:textId="18BC0831" w:rsidR="0080000F" w:rsidRPr="00DE44D5" w:rsidRDefault="0080000F" w:rsidP="00DE44D5">
            <w:pPr>
              <w:pStyle w:val="NoSpacing"/>
              <w:rPr>
                <w:rFonts w:ascii="Cavolini" w:hAnsi="Cavolini" w:cs="Cavolini"/>
                <w:b/>
                <w:bCs/>
                <w:sz w:val="40"/>
                <w:szCs w:val="40"/>
              </w:rPr>
            </w:pPr>
            <w:r w:rsidRPr="00DE44D5">
              <w:rPr>
                <w:rFonts w:ascii="Cavolini" w:hAnsi="Cavolini" w:cs="Cavolini"/>
                <w:b/>
                <w:bCs/>
                <w:sz w:val="40"/>
                <w:szCs w:val="40"/>
              </w:rPr>
              <w:t xml:space="preserve">              in</w:t>
            </w:r>
          </w:p>
          <w:p w14:paraId="43C36AF9" w14:textId="1C53BD77" w:rsidR="0080000F" w:rsidRPr="00DE44D5" w:rsidRDefault="0080000F" w:rsidP="00DE44D5">
            <w:pPr>
              <w:pStyle w:val="NoSpacing"/>
              <w:rPr>
                <w:rFonts w:ascii="Cavolini" w:hAnsi="Cavolini" w:cs="Cavolini"/>
                <w:b/>
                <w:bCs/>
                <w:sz w:val="40"/>
                <w:szCs w:val="40"/>
              </w:rPr>
            </w:pPr>
            <w:r w:rsidRPr="00DE44D5">
              <w:rPr>
                <w:rFonts w:ascii="Cavolini" w:hAnsi="Cavolini" w:cs="Cavolini"/>
                <w:b/>
                <w:bCs/>
                <w:sz w:val="40"/>
                <w:szCs w:val="40"/>
              </w:rPr>
              <w:t xml:space="preserve">  Perfect Harmony</w:t>
            </w:r>
          </w:p>
          <w:p w14:paraId="44DE4A41" w14:textId="77777777" w:rsidR="00A45D4E" w:rsidRPr="00DE44D5" w:rsidRDefault="00A45D4E" w:rsidP="002719D0">
            <w:pPr>
              <w:rPr>
                <w:rFonts w:ascii="Candara" w:hAnsi="Candara"/>
                <w:b/>
                <w:bCs/>
                <w:sz w:val="40"/>
                <w:szCs w:val="40"/>
              </w:rPr>
            </w:pPr>
          </w:p>
          <w:p w14:paraId="7344E82D" w14:textId="38D08E98" w:rsidR="0080000F" w:rsidRPr="00A45D4E" w:rsidRDefault="00A45D4E" w:rsidP="002719D0">
            <w:pPr>
              <w:rPr>
                <w:rFonts w:ascii="Candara" w:hAnsi="Candara"/>
                <w:b/>
                <w:bCs/>
                <w:sz w:val="32"/>
                <w:szCs w:val="32"/>
              </w:rPr>
            </w:pPr>
            <w:r>
              <w:rPr>
                <w:rFonts w:ascii="Candara" w:hAnsi="Candara"/>
                <w:b/>
                <w:bCs/>
                <w:sz w:val="32"/>
                <w:szCs w:val="32"/>
              </w:rPr>
              <w:t xml:space="preserve">      </w:t>
            </w:r>
            <w:r w:rsidRPr="00A45D4E">
              <w:rPr>
                <w:rFonts w:ascii="Candara" w:hAnsi="Candara"/>
                <w:b/>
                <w:bCs/>
                <w:sz w:val="32"/>
                <w:szCs w:val="32"/>
              </w:rPr>
              <w:t xml:space="preserve">Lori Anderson Havelick </w:t>
            </w:r>
          </w:p>
          <w:p w14:paraId="265E9E05" w14:textId="77777777" w:rsidR="00A45D4E" w:rsidRDefault="00A45D4E" w:rsidP="002719D0">
            <w:pPr>
              <w:rPr>
                <w:rFonts w:ascii="Candara" w:hAnsi="Candara"/>
                <w:b/>
                <w:bCs/>
                <w:sz w:val="28"/>
                <w:szCs w:val="28"/>
              </w:rPr>
            </w:pPr>
            <w:r w:rsidRPr="00A45D4E">
              <w:rPr>
                <w:rFonts w:ascii="Candara" w:hAnsi="Candara"/>
                <w:b/>
                <w:bCs/>
                <w:sz w:val="28"/>
                <w:szCs w:val="28"/>
              </w:rPr>
              <w:t>Colorado State President 2025-2026</w:t>
            </w:r>
          </w:p>
          <w:p w14:paraId="3D978008" w14:textId="7F507507" w:rsidR="00DE44D5" w:rsidRPr="00A45D4E" w:rsidRDefault="00DE44D5" w:rsidP="002719D0">
            <w:pPr>
              <w:rPr>
                <w:sz w:val="28"/>
                <w:szCs w:val="28"/>
              </w:rPr>
            </w:pPr>
            <w:r>
              <w:rPr>
                <w:rFonts w:ascii="Candara" w:hAnsi="Candara"/>
                <w:b/>
                <w:bCs/>
                <w:sz w:val="28"/>
                <w:szCs w:val="28"/>
              </w:rPr>
              <w:t xml:space="preserve">                  </w:t>
            </w:r>
            <w:r>
              <w:rPr>
                <w:noProof/>
                <w:sz w:val="28"/>
                <w:szCs w:val="28"/>
              </w:rPr>
              <w:drawing>
                <wp:inline distT="0" distB="0" distL="0" distR="0" wp14:anchorId="74597F0C" wp14:editId="7DB4F65D">
                  <wp:extent cx="942975" cy="942975"/>
                  <wp:effectExtent l="0" t="0" r="9525" b="9525"/>
                  <wp:docPr id="96998437" name="Picture 5" descr="A logo with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437" name="Picture 5" descr="A logo with blue circl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333" w:type="pct"/>
          </w:tcPr>
          <w:p w14:paraId="78178FAA" w14:textId="77777777" w:rsidR="002719D0" w:rsidRDefault="002719D0" w:rsidP="002719D0"/>
        </w:tc>
        <w:tc>
          <w:tcPr>
            <w:tcW w:w="1417" w:type="pct"/>
          </w:tcPr>
          <w:p w14:paraId="3AEF6804" w14:textId="77777777" w:rsidR="002719D0" w:rsidRDefault="002719D0" w:rsidP="002719D0"/>
        </w:tc>
      </w:tr>
      <w:tr w:rsidR="00AD2E65" w14:paraId="72BFDD9D" w14:textId="77777777" w:rsidTr="00AD2E65">
        <w:trPr>
          <w:trHeight w:val="1008"/>
        </w:trPr>
        <w:tc>
          <w:tcPr>
            <w:tcW w:w="3250" w:type="pct"/>
            <w:vMerge w:val="restart"/>
          </w:tcPr>
          <w:p w14:paraId="0AA84B1D" w14:textId="6CBE5E27" w:rsidR="00AD2E65" w:rsidRPr="002719D0" w:rsidRDefault="00000000" w:rsidP="002719D0">
            <w:pPr>
              <w:pStyle w:val="Heading1"/>
            </w:pPr>
            <w:sdt>
              <w:sdtPr>
                <w:id w:val="152189379"/>
                <w:placeholder>
                  <w:docPart w:val="124327946BF4483B9D09FA8619BB0F2C"/>
                </w:placeholder>
                <w15:appearance w15:val="hidden"/>
              </w:sdtPr>
              <w:sdtContent>
                <w:r w:rsidR="00CF5A69" w:rsidRPr="00CF5A69">
                  <w:rPr>
                    <w:sz w:val="32"/>
                    <w:szCs w:val="32"/>
                  </w:rPr>
                  <w:t>Welcome</w:t>
                </w:r>
              </w:sdtContent>
            </w:sdt>
            <w:r w:rsidR="00B7283D">
              <w:t xml:space="preserve"> </w:t>
            </w:r>
          </w:p>
          <w:p w14:paraId="755648E9" w14:textId="3FFD61D2" w:rsidR="00AD2E65" w:rsidRDefault="00000000" w:rsidP="002719D0">
            <w:pPr>
              <w:pStyle w:val="Byline"/>
            </w:pPr>
            <w:sdt>
              <w:sdtPr>
                <w:id w:val="953295860"/>
                <w:placeholder>
                  <w:docPart w:val="EC0A6F407AE940219955B797875B32AF"/>
                </w:placeholder>
                <w15:appearance w15:val="hidden"/>
              </w:sdtPr>
              <w:sdtContent>
                <w:r w:rsidR="00690CED">
                  <w:t>By Karen Addison, Golden Lamp Editor</w:t>
                </w:r>
              </w:sdtContent>
            </w:sdt>
            <w:r w:rsidR="00B7283D">
              <w:t xml:space="preserve"> </w:t>
            </w:r>
          </w:p>
          <w:sdt>
            <w:sdtPr>
              <w:id w:val="445277527"/>
              <w:placeholder>
                <w:docPart w:val="00BDDBC9E9A34ACB88D3043E0B39ED62"/>
              </w:placeholder>
              <w15:appearance w15:val="hidden"/>
            </w:sdtPr>
            <w:sdtContent>
              <w:p w14:paraId="1C3E664C" w14:textId="04118E7A" w:rsidR="00DE44D5" w:rsidRDefault="00690CED" w:rsidP="00690CED">
                <w:r>
                  <w:t>Welcome to the new ESA</w:t>
                </w:r>
                <w:r w:rsidR="00DE44D5">
                  <w:t xml:space="preserve"> Colorado</w:t>
                </w:r>
                <w:r>
                  <w:t xml:space="preserve"> State Council! </w:t>
                </w:r>
              </w:p>
              <w:p w14:paraId="4CF1B712" w14:textId="1E24F9E5" w:rsidR="00CF5A69" w:rsidRDefault="00CF5A69" w:rsidP="00690CED">
                <w:r>
                  <w:t xml:space="preserve"> </w:t>
                </w:r>
                <w:r w:rsidR="00690CED">
                  <w:t xml:space="preserve">This is my first issue as the new Golden Lamp Editor. I have big shoes to fill, following Jenniffer Carlson Mazza! </w:t>
                </w:r>
                <w:r w:rsidR="00DE44D5">
                  <w:t xml:space="preserve">A big thank you to </w:t>
                </w:r>
                <w:r w:rsidR="00690CED">
                  <w:t>Jenniffer</w:t>
                </w:r>
                <w:r w:rsidR="00DE44D5">
                  <w:t>, for she</w:t>
                </w:r>
                <w:r w:rsidR="00690CED">
                  <w:t xml:space="preserve"> has been so helpful in turning over the position.</w:t>
                </w:r>
                <w:r>
                  <w:t xml:space="preserve"> </w:t>
                </w:r>
              </w:p>
              <w:p w14:paraId="77490576" w14:textId="1390567E" w:rsidR="00CF5A69" w:rsidRDefault="00CF5A69" w:rsidP="00690CED">
                <w:r>
                  <w:t xml:space="preserve">Going forward, we want to hear from you. We want to know what your chapter is doing. What projects are you working on? What recruiting events are you doing? What did you do as a chapter social? Fundraisers? </w:t>
                </w:r>
              </w:p>
              <w:p w14:paraId="3F700287" w14:textId="6B70DD86" w:rsidR="00CF5A69" w:rsidRDefault="00CF5A69" w:rsidP="00690CED">
                <w:r>
                  <w:t>Do you have a flier for an upcoming event? Post it in the newsletter!</w:t>
                </w:r>
              </w:p>
              <w:p w14:paraId="3CA64DFF" w14:textId="04CE0752" w:rsidR="00690CED" w:rsidRDefault="00CF5A69" w:rsidP="00690CED">
                <w:r>
                  <w:t>Pictures!</w:t>
                </w:r>
                <w:r w:rsidR="00690CED">
                  <w:t xml:space="preserve"> </w:t>
                </w:r>
                <w:r>
                  <w:t xml:space="preserve">I want your pictures! Events, socials, fundraisers, it doesn’t have to be ESA related! Did you see a beautiful sunset? Something funny? Is your flower garden particularly beautiful this year? Send me pictures!  </w:t>
                </w:r>
              </w:p>
              <w:p w14:paraId="269D04B9" w14:textId="1322C7FE" w:rsidR="00690CED" w:rsidRPr="002719D0" w:rsidRDefault="00CF5A69" w:rsidP="00690CED">
                <w:r>
                  <w:t>I’m so excited about the coming year! Let’s make it amazing!</w:t>
                </w:r>
              </w:p>
            </w:sdtContent>
          </w:sdt>
        </w:tc>
        <w:tc>
          <w:tcPr>
            <w:tcW w:w="333" w:type="pct"/>
            <w:vMerge w:val="restart"/>
          </w:tcPr>
          <w:p w14:paraId="70CB0698" w14:textId="77777777" w:rsidR="00AD2E65" w:rsidRDefault="00AD2E65" w:rsidP="00197602"/>
        </w:tc>
        <w:tc>
          <w:tcPr>
            <w:tcW w:w="1417" w:type="pct"/>
            <w:vAlign w:val="center"/>
          </w:tcPr>
          <w:p w14:paraId="37C8E9CF" w14:textId="1D9D8F30" w:rsidR="00AD2E65" w:rsidRPr="00BE521F" w:rsidRDefault="00690CED" w:rsidP="00BE521F">
            <w:pPr>
              <w:pStyle w:val="TOCHeading"/>
            </w:pPr>
            <w:r>
              <w:t>Welcome</w:t>
            </w:r>
          </w:p>
          <w:p w14:paraId="31BE75F4" w14:textId="77777777" w:rsidR="00AD2E65" w:rsidRDefault="00AD2E65" w:rsidP="00AD2E65">
            <w:pPr>
              <w:pStyle w:val="TOCHeading"/>
            </w:pPr>
            <w:r>
              <w:rPr>
                <w:noProof/>
                <w:lang w:val="en-AU" w:eastAsia="en-AU"/>
              </w:rPr>
              <mc:AlternateContent>
                <mc:Choice Requires="wps">
                  <w:drawing>
                    <wp:inline distT="0" distB="0" distL="0" distR="0" wp14:anchorId="1635E923" wp14:editId="2D3DB17E">
                      <wp:extent cx="180340" cy="0"/>
                      <wp:effectExtent l="0" t="0" r="0" b="0"/>
                      <wp:docPr id="8" name="Lin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681A89" id="Line 9" o:spid="_x0000_s1026" alt="Decorative"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strokecolor="#231f20" strokeweight="2pt">
                      <w10:anchorlock/>
                    </v:line>
                  </w:pict>
                </mc:Fallback>
              </mc:AlternateContent>
            </w:r>
          </w:p>
        </w:tc>
      </w:tr>
      <w:tr w:rsidR="00AD2E65" w14:paraId="2F081814" w14:textId="77777777" w:rsidTr="00AD2E65">
        <w:trPr>
          <w:trHeight w:val="2700"/>
        </w:trPr>
        <w:tc>
          <w:tcPr>
            <w:tcW w:w="3250" w:type="pct"/>
            <w:vMerge/>
          </w:tcPr>
          <w:p w14:paraId="45A5D748" w14:textId="77777777" w:rsidR="00AD2E65" w:rsidRPr="002719D0" w:rsidRDefault="00AD2E65" w:rsidP="002719D0">
            <w:pPr>
              <w:pStyle w:val="Heading1"/>
            </w:pPr>
          </w:p>
        </w:tc>
        <w:tc>
          <w:tcPr>
            <w:tcW w:w="333" w:type="pct"/>
            <w:vMerge/>
          </w:tcPr>
          <w:p w14:paraId="0640B9C1" w14:textId="77777777" w:rsidR="00AD2E65" w:rsidRDefault="00AD2E65" w:rsidP="00197602"/>
        </w:tc>
        <w:tc>
          <w:tcPr>
            <w:tcW w:w="1417" w:type="pct"/>
            <w:tcMar>
              <w:left w:w="173" w:type="dxa"/>
              <w:right w:w="173" w:type="dxa"/>
            </w:tcMar>
          </w:tcPr>
          <w:p w14:paraId="621141AD" w14:textId="72DC4AC8" w:rsidR="005033F2" w:rsidRDefault="00DE44D5" w:rsidP="00AD2E65">
            <w:pPr>
              <w:pStyle w:val="TopicDescription"/>
            </w:pPr>
            <w:r>
              <w:t xml:space="preserve">PAGE </w:t>
            </w:r>
            <w:r w:rsidR="005918F7">
              <w:t xml:space="preserve">2 Philanthropic Project </w:t>
            </w:r>
            <w:r>
              <w:t xml:space="preserve"> </w:t>
            </w:r>
          </w:p>
          <w:p w14:paraId="63BA564F" w14:textId="7B2953FA" w:rsidR="004569DA" w:rsidRDefault="00DE44D5" w:rsidP="00AD2E65">
            <w:pPr>
              <w:pStyle w:val="TopicDescription"/>
            </w:pPr>
            <w:r>
              <w:t>PAGE 3</w:t>
            </w:r>
            <w:r w:rsidR="004569DA">
              <w:t xml:space="preserve"> </w:t>
            </w:r>
            <w:r w:rsidR="005918F7">
              <w:t xml:space="preserve">Presidents Message </w:t>
            </w:r>
          </w:p>
          <w:p w14:paraId="330B8E2A" w14:textId="179B6A7E" w:rsidR="00DE44D5" w:rsidRDefault="004C7FD7" w:rsidP="00AD2E65">
            <w:pPr>
              <w:pStyle w:val="TopicDescription"/>
            </w:pPr>
            <w:r>
              <w:t>PAGE 4</w:t>
            </w:r>
            <w:r w:rsidR="00DE44D5">
              <w:t xml:space="preserve"> New State Council</w:t>
            </w:r>
          </w:p>
          <w:p w14:paraId="2780E9A1" w14:textId="13FF52AC" w:rsidR="004C7FD7" w:rsidRDefault="00DE44D5" w:rsidP="00AD2E65">
            <w:pPr>
              <w:pStyle w:val="TopicDescription"/>
            </w:pPr>
            <w:r>
              <w:t>PAGE</w:t>
            </w:r>
            <w:r w:rsidR="00F250FC">
              <w:t xml:space="preserve"> </w:t>
            </w:r>
            <w:r w:rsidR="004C7FD7">
              <w:t>7</w:t>
            </w:r>
            <w:r w:rsidR="00F250FC">
              <w:t xml:space="preserve"> </w:t>
            </w:r>
            <w:r w:rsidR="004C7FD7">
              <w:t>IC President Message</w:t>
            </w:r>
          </w:p>
          <w:p w14:paraId="6154B9A6" w14:textId="2CBC062C" w:rsidR="00DE44D5" w:rsidRDefault="004C7FD7" w:rsidP="00AD2E65">
            <w:pPr>
              <w:pStyle w:val="TopicDescription"/>
            </w:pPr>
            <w:r>
              <w:t xml:space="preserve">PAGE </w:t>
            </w:r>
            <w:r w:rsidR="00F90680">
              <w:t>8</w:t>
            </w:r>
            <w:r>
              <w:t xml:space="preserve"> </w:t>
            </w:r>
            <w:r w:rsidR="00F250FC">
              <w:t>State Reports</w:t>
            </w:r>
          </w:p>
          <w:p w14:paraId="0D65304C" w14:textId="39686B28" w:rsidR="00DE44D5" w:rsidRDefault="00DE44D5" w:rsidP="00AD2E65">
            <w:pPr>
              <w:pStyle w:val="TopicDescription"/>
            </w:pPr>
            <w:r>
              <w:t>PAGE</w:t>
            </w:r>
            <w:r w:rsidR="00F250FC">
              <w:t xml:space="preserve"> 1</w:t>
            </w:r>
            <w:r w:rsidR="000D1B88">
              <w:t>8</w:t>
            </w:r>
            <w:r w:rsidR="00F250FC">
              <w:t xml:space="preserve"> St Jude Dream Homes</w:t>
            </w:r>
          </w:p>
          <w:p w14:paraId="16E93305" w14:textId="0411275B" w:rsidR="00DE44D5" w:rsidRDefault="00DE44D5" w:rsidP="00AD2E65">
            <w:pPr>
              <w:pStyle w:val="TopicDescription"/>
            </w:pPr>
            <w:r>
              <w:t>PAGE</w:t>
            </w:r>
            <w:r w:rsidR="00F250FC">
              <w:t xml:space="preserve"> </w:t>
            </w:r>
            <w:r w:rsidR="000D1B88">
              <w:t>20</w:t>
            </w:r>
            <w:r w:rsidR="00AF7BB7">
              <w:t xml:space="preserve"> St Jude Dollars Report</w:t>
            </w:r>
            <w:r w:rsidR="00F250FC">
              <w:t xml:space="preserve"> </w:t>
            </w:r>
          </w:p>
          <w:p w14:paraId="056FA61C" w14:textId="2328D652" w:rsidR="00DE44D5" w:rsidRDefault="00DE44D5" w:rsidP="00AD2E65">
            <w:pPr>
              <w:pStyle w:val="TopicDescription"/>
            </w:pPr>
            <w:r>
              <w:t>PAGE</w:t>
            </w:r>
            <w:r w:rsidR="00AF7BB7">
              <w:t xml:space="preserve"> </w:t>
            </w:r>
            <w:r w:rsidR="000D1B88">
              <w:t>20</w:t>
            </w:r>
            <w:r w:rsidR="00AF7BB7">
              <w:t xml:space="preserve"> Chapter Reports</w:t>
            </w:r>
          </w:p>
          <w:p w14:paraId="290B54F3" w14:textId="1A37383E" w:rsidR="00DE44D5" w:rsidRDefault="00DE44D5" w:rsidP="00AD2E65">
            <w:pPr>
              <w:pStyle w:val="TopicDescription"/>
            </w:pPr>
            <w:r>
              <w:t>PAGE</w:t>
            </w:r>
            <w:r w:rsidR="00AF7BB7">
              <w:t xml:space="preserve"> 2</w:t>
            </w:r>
            <w:r w:rsidR="000D1B88">
              <w:t>5</w:t>
            </w:r>
            <w:r w:rsidR="00AF7BB7">
              <w:t xml:space="preserve"> Fall Fest Registration</w:t>
            </w:r>
          </w:p>
          <w:p w14:paraId="44311D86" w14:textId="6CE3C5FA" w:rsidR="004421AC" w:rsidRPr="00C77147" w:rsidRDefault="004421AC" w:rsidP="00AD2E65">
            <w:pPr>
              <w:pStyle w:val="TopicDescription"/>
            </w:pPr>
            <w:r>
              <w:t>PAGE 2</w:t>
            </w:r>
            <w:r w:rsidR="000D1B88">
              <w:t>9</w:t>
            </w:r>
            <w:r>
              <w:t xml:space="preserve"> Fun Page</w:t>
            </w:r>
          </w:p>
          <w:p w14:paraId="2D6FA48A" w14:textId="136E4E3C" w:rsidR="00690CED" w:rsidRDefault="00DE44D5" w:rsidP="00AD2E65">
            <w:pPr>
              <w:pStyle w:val="TopicDescription"/>
            </w:pPr>
            <w:r>
              <w:t xml:space="preserve"> </w:t>
            </w:r>
          </w:p>
        </w:tc>
      </w:tr>
    </w:tbl>
    <w:p w14:paraId="649077DA" w14:textId="77777777" w:rsidR="00197602" w:rsidRDefault="00197602" w:rsidP="002719D0">
      <w:pPr>
        <w:pStyle w:val="NoSpacing"/>
      </w:pPr>
    </w:p>
    <w:tbl>
      <w:tblPr>
        <w:tblW w:w="0" w:type="auto"/>
        <w:tblLook w:val="0600" w:firstRow="0" w:lastRow="0" w:firstColumn="0" w:lastColumn="0" w:noHBand="1" w:noVBand="1"/>
      </w:tblPr>
      <w:tblGrid>
        <w:gridCol w:w="2790"/>
        <w:gridCol w:w="2167"/>
        <w:gridCol w:w="272"/>
        <w:gridCol w:w="5571"/>
      </w:tblGrid>
      <w:tr w:rsidR="00624FC0" w14:paraId="1046275C" w14:textId="77777777" w:rsidTr="00B97E24">
        <w:trPr>
          <w:trHeight w:val="11115"/>
        </w:trPr>
        <w:tc>
          <w:tcPr>
            <w:tcW w:w="5940" w:type="dxa"/>
            <w:gridSpan w:val="2"/>
          </w:tcPr>
          <w:p w14:paraId="442894CC" w14:textId="45F567DB" w:rsidR="00624FC0" w:rsidRPr="000333A2" w:rsidRDefault="00B42311" w:rsidP="00624FC0">
            <w:pPr>
              <w:pStyle w:val="Heading1"/>
              <w:rPr>
                <w:rFonts w:ascii="Congenial SemiBold" w:hAnsi="Congenial SemiBold"/>
              </w:rPr>
            </w:pPr>
            <w:r>
              <w:rPr>
                <w:noProof/>
              </w:rPr>
              <w:lastRenderedPageBreak/>
              <w:drawing>
                <wp:inline distT="0" distB="0" distL="0" distR="0" wp14:anchorId="729E1AD1" wp14:editId="07CBD78E">
                  <wp:extent cx="2952750" cy="1607414"/>
                  <wp:effectExtent l="0" t="0" r="0" b="0"/>
                  <wp:docPr id="39344564" name="Picture 39344564" descr="Veteran Programs for Rigging &amp; Crane Training | Baytow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 Programs for Rigging &amp; Crane Training | Baytown, T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410" cy="1609406"/>
                          </a:xfrm>
                          <a:prstGeom prst="rect">
                            <a:avLst/>
                          </a:prstGeom>
                          <a:noFill/>
                          <a:ln>
                            <a:noFill/>
                          </a:ln>
                        </pic:spPr>
                      </pic:pic>
                    </a:graphicData>
                  </a:graphic>
                </wp:inline>
              </w:drawing>
            </w:r>
            <w:sdt>
              <w:sdtPr>
                <w:rPr>
                  <w:rFonts w:ascii="Congenial SemiBold" w:hAnsi="Congenial SemiBold"/>
                </w:rPr>
                <w:id w:val="498850335"/>
                <w:placeholder>
                  <w:docPart w:val="C557AB8DC63A44749F8E79897F484AD5"/>
                </w:placeholder>
                <w15:appearance w15:val="hidden"/>
              </w:sdtPr>
              <w:sdtContent>
                <w:r w:rsidR="005033F2" w:rsidRPr="00B42311">
                  <w:rPr>
                    <w:rFonts w:ascii="Congenial SemiBold" w:hAnsi="Congenial SemiBold"/>
                    <w:sz w:val="28"/>
                    <w:szCs w:val="28"/>
                  </w:rPr>
                  <w:t xml:space="preserve">President’s </w:t>
                </w:r>
                <w:r>
                  <w:rPr>
                    <w:rFonts w:ascii="Congenial SemiBold" w:hAnsi="Congenial SemiBold"/>
                    <w:sz w:val="28"/>
                    <w:szCs w:val="28"/>
                  </w:rPr>
                  <w:t>Philanthropic Project</w:t>
                </w:r>
              </w:sdtContent>
            </w:sdt>
            <w:r w:rsidR="00DD692E" w:rsidRPr="000333A2">
              <w:rPr>
                <w:rFonts w:ascii="Congenial SemiBold" w:hAnsi="Congenial SemiBold"/>
              </w:rPr>
              <w:t xml:space="preserve"> </w:t>
            </w:r>
          </w:p>
          <w:p w14:paraId="63E11F63" w14:textId="134E5B04" w:rsidR="00624FC0" w:rsidRDefault="00000000" w:rsidP="00BE521F">
            <w:pPr>
              <w:pStyle w:val="Byline"/>
            </w:pPr>
            <w:sdt>
              <w:sdtPr>
                <w:id w:val="-1224750073"/>
                <w:placeholder>
                  <w:docPart w:val="7DC2FA194D5E48F8A93778BB3D8E6CF2"/>
                </w:placeholder>
                <w15:appearance w15:val="hidden"/>
              </w:sdtPr>
              <w:sdtContent>
                <w:r w:rsidR="005033F2">
                  <w:t>By Lori Anderson Havelick</w:t>
                </w:r>
              </w:sdtContent>
            </w:sdt>
            <w:r w:rsidR="00DD692E">
              <w:t xml:space="preserve"> </w:t>
            </w:r>
          </w:p>
          <w:p w14:paraId="3E5046A7" w14:textId="77777777" w:rsidR="005923B8" w:rsidRPr="00BE521F" w:rsidRDefault="005923B8" w:rsidP="00BE521F">
            <w:pPr>
              <w:pStyle w:val="Byline"/>
            </w:pPr>
          </w:p>
          <w:sdt>
            <w:sdtPr>
              <w:rPr>
                <w:rFonts w:asciiTheme="minorHAnsi"/>
                <w:noProof w:val="0"/>
                <w:sz w:val="22"/>
              </w:rPr>
              <w:id w:val="-209732386"/>
              <w:placeholder>
                <w:docPart w:val="6BC104DE9C9147A0A778C6ACEB1F3656"/>
              </w:placeholder>
              <w15:appearance w15:val="hidden"/>
            </w:sdtPr>
            <w:sdtContent>
              <w:p w14:paraId="534FF331" w14:textId="77777777" w:rsidR="00B42311" w:rsidRPr="00B42311" w:rsidRDefault="00B42311" w:rsidP="00B42311">
                <w:pPr>
                  <w:pStyle w:val="ObjectAnchor"/>
                  <w:rPr>
                    <w:rFonts w:asciiTheme="minorHAnsi" w:cs="Cavolini"/>
                    <w:sz w:val="24"/>
                    <w:szCs w:val="24"/>
                  </w:rPr>
                </w:pPr>
                <w:r w:rsidRPr="00B42311">
                  <w:rPr>
                    <w:rFonts w:asciiTheme="minorHAnsi" w:cs="Cavolini"/>
                    <w:sz w:val="24"/>
                    <w:szCs w:val="24"/>
                  </w:rPr>
                  <w:t>My Philanthropic Project this year Is centered around serving the Veterans and active Military. This will include the Wreaths Across America program. Chapters are encouraged to contact their local VA Hospitals to explore possible programs such as providing ice cream bars/sandwiches or Sudoku, Word search and Crossword activity books.</w:t>
                </w:r>
              </w:p>
              <w:p w14:paraId="3D3190EB" w14:textId="77777777" w:rsidR="00B42311" w:rsidRPr="00B42311" w:rsidRDefault="00B42311" w:rsidP="00B42311">
                <w:pPr>
                  <w:pStyle w:val="ObjectAnchor"/>
                  <w:rPr>
                    <w:rFonts w:asciiTheme="minorHAnsi" w:cs="Cavolini"/>
                    <w:sz w:val="24"/>
                    <w:szCs w:val="24"/>
                  </w:rPr>
                </w:pPr>
              </w:p>
              <w:p w14:paraId="31915359" w14:textId="77777777" w:rsidR="00B42311" w:rsidRPr="00B42311" w:rsidRDefault="00B42311" w:rsidP="00B42311">
                <w:pPr>
                  <w:pStyle w:val="ObjectAnchor"/>
                  <w:rPr>
                    <w:rFonts w:asciiTheme="minorHAnsi" w:cs="Cavolini"/>
                    <w:sz w:val="24"/>
                    <w:szCs w:val="24"/>
                  </w:rPr>
                </w:pPr>
                <w:r w:rsidRPr="00B42311">
                  <w:rPr>
                    <w:rFonts w:asciiTheme="minorHAnsi" w:cs="Cavolini"/>
                    <w:sz w:val="24"/>
                    <w:szCs w:val="24"/>
                  </w:rPr>
                  <w:t>MEMBERSHIP</w:t>
                </w:r>
              </w:p>
              <w:p w14:paraId="2F375E37" w14:textId="77777777" w:rsidR="00B42311" w:rsidRPr="00B42311" w:rsidRDefault="00B42311" w:rsidP="00B42311">
                <w:pPr>
                  <w:pStyle w:val="ObjectAnchor"/>
                  <w:rPr>
                    <w:rFonts w:asciiTheme="minorHAnsi" w:cs="Cavolini"/>
                    <w:sz w:val="24"/>
                    <w:szCs w:val="24"/>
                  </w:rPr>
                </w:pPr>
                <w:r w:rsidRPr="00B42311">
                  <w:rPr>
                    <w:rFonts w:asciiTheme="minorHAnsi" w:cs="Cavolini"/>
                    <w:sz w:val="24"/>
                    <w:szCs w:val="24"/>
                  </w:rPr>
                  <w:t>My goal is to have better communication and team work within our membership. There are some new people on the ESA Colorado Board and there are bound to be questions. Any member with questions should feel free to contact any board member or Lamplighter. They are always willing and happy to help.</w:t>
                </w:r>
              </w:p>
              <w:p w14:paraId="7A26387F" w14:textId="77777777" w:rsidR="00B42311" w:rsidRPr="00B42311" w:rsidRDefault="00B42311" w:rsidP="00B42311">
                <w:pPr>
                  <w:pStyle w:val="ObjectAnchor"/>
                  <w:rPr>
                    <w:rFonts w:asciiTheme="minorHAnsi" w:cs="Cavolini"/>
                    <w:sz w:val="24"/>
                    <w:szCs w:val="24"/>
                  </w:rPr>
                </w:pPr>
                <w:r w:rsidRPr="00B42311">
                  <w:rPr>
                    <w:rFonts w:asciiTheme="minorHAnsi" w:cs="Cavolini"/>
                    <w:sz w:val="24"/>
                    <w:szCs w:val="24"/>
                  </w:rPr>
                  <w:t>Please use our State, chapter and individual member Facebook pages get the name of ESA out there. As you go to events, please bring a friend. We just might get more people into ESA.</w:t>
                </w:r>
              </w:p>
              <w:p w14:paraId="4770C689" w14:textId="5C84072C" w:rsidR="00624FC0" w:rsidRDefault="00000000" w:rsidP="00B42311"/>
            </w:sdtContent>
          </w:sdt>
        </w:tc>
        <w:tc>
          <w:tcPr>
            <w:tcW w:w="810" w:type="dxa"/>
          </w:tcPr>
          <w:p w14:paraId="4C7D4C89" w14:textId="77777777" w:rsidR="00624FC0" w:rsidRPr="00624FC0" w:rsidRDefault="00624FC0" w:rsidP="00624FC0"/>
        </w:tc>
        <w:tc>
          <w:tcPr>
            <w:tcW w:w="4050" w:type="dxa"/>
          </w:tcPr>
          <w:p w14:paraId="7DEE0AA5" w14:textId="4C4F35D6" w:rsidR="00624FC0" w:rsidRPr="00624FC0" w:rsidRDefault="00000000" w:rsidP="00624FC0">
            <w:pPr>
              <w:pStyle w:val="Heading2"/>
            </w:pPr>
            <w:sdt>
              <w:sdtPr>
                <w:id w:val="1176769759"/>
                <w:placeholder>
                  <w:docPart w:val="2F2F596D863D4C50B975689E1C95C646"/>
                </w:placeholder>
                <w15:appearance w15:val="hidden"/>
              </w:sdtPr>
              <w:sdtContent>
                <w:r w:rsidR="001F4C40" w:rsidRPr="001F4C40">
                  <w:rPr>
                    <w:rFonts w:ascii="Congenial SemiBold" w:hAnsi="Congenial SemiBold"/>
                    <w:szCs w:val="36"/>
                  </w:rPr>
                  <w:t>Presidents’ Acceptance Speech</w:t>
                </w:r>
              </w:sdtContent>
            </w:sdt>
            <w:r w:rsidR="00DD692E">
              <w:t xml:space="preserve"> </w:t>
            </w:r>
          </w:p>
          <w:p w14:paraId="301B44D8" w14:textId="7BB0CCF6" w:rsidR="00624FC0" w:rsidRDefault="00000000" w:rsidP="00624FC0">
            <w:pPr>
              <w:pStyle w:val="Byline"/>
            </w:pPr>
            <w:sdt>
              <w:sdtPr>
                <w:id w:val="258884692"/>
                <w:placeholder>
                  <w:docPart w:val="562DA6E192E144379B8A2BB40521C52D"/>
                </w:placeholder>
                <w15:appearance w15:val="hidden"/>
              </w:sdtPr>
              <w:sdtContent>
                <w:r w:rsidR="001F4C40">
                  <w:t xml:space="preserve"> </w:t>
                </w:r>
              </w:sdtContent>
            </w:sdt>
          </w:p>
          <w:p w14:paraId="212CD156" w14:textId="5025BC41" w:rsidR="00624FC0" w:rsidRDefault="005923B8" w:rsidP="00197602">
            <w:r>
              <w:rPr>
                <w:noProof/>
              </w:rPr>
              <w:drawing>
                <wp:inline distT="0" distB="0" distL="0" distR="0" wp14:anchorId="52B3EC98" wp14:editId="212B670A">
                  <wp:extent cx="3400425" cy="1668097"/>
                  <wp:effectExtent l="0" t="0" r="0" b="8890"/>
                  <wp:docPr id="1487760985" name="Picture 13" descr="A group of wome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60985" name="Picture 13" descr="A group of women sitting in chai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5126" cy="1675309"/>
                          </a:xfrm>
                          <a:prstGeom prst="rect">
                            <a:avLst/>
                          </a:prstGeom>
                        </pic:spPr>
                      </pic:pic>
                    </a:graphicData>
                  </a:graphic>
                </wp:inline>
              </w:drawing>
            </w:r>
          </w:p>
          <w:sdt>
            <w:sdtPr>
              <w:rPr>
                <w:rFonts w:ascii="AvenirNext LT Pro Light"/>
                <w:noProof/>
                <w:sz w:val="24"/>
                <w:szCs w:val="24"/>
              </w:rPr>
              <w:id w:val="1620411488"/>
              <w:placeholder>
                <w:docPart w:val="3C0E9DCF79D44160BB8D4EB5FCC4D7F4"/>
              </w:placeholder>
              <w15:appearance w15:val="hidden"/>
            </w:sdtPr>
            <w:sdtContent>
              <w:p w14:paraId="2EC4E38D" w14:textId="77777777" w:rsidR="00624FC0" w:rsidRDefault="001F4C40" w:rsidP="005923B8">
                <w:pPr>
                  <w:rPr>
                    <w:sz w:val="24"/>
                    <w:szCs w:val="24"/>
                  </w:rPr>
                </w:pPr>
                <w:r w:rsidRPr="001F4C40">
                  <w:rPr>
                    <w:sz w:val="24"/>
                    <w:szCs w:val="24"/>
                  </w:rPr>
                  <w:t>Just like in Music, where seemingly desperate notes create a beautiful melody</w:t>
                </w:r>
                <w:r w:rsidR="00B42311">
                  <w:rPr>
                    <w:sz w:val="24"/>
                    <w:szCs w:val="24"/>
                  </w:rPr>
                  <w:t>,</w:t>
                </w:r>
                <w:r w:rsidRPr="001F4C40">
                  <w:rPr>
                    <w:sz w:val="24"/>
                    <w:szCs w:val="24"/>
                  </w:rPr>
                  <w:t xml:space="preserve"> True Harmony in our lives emerges when we embrace our differences and work together with a shared purpose. It’s not about silencing dissenting voices, but about actively listening to them, understanding their perspectives, and finding common ground. Common ground is the Shared Key. In Music, musicians must listen to each other to ensure their parts complement a whole. It is much like musicians in an ensemble. When we strive for perfect Harmony, we unlock the potential for incredible creativity, innovation and collective progress in ESA. </w:t>
                </w:r>
              </w:p>
              <w:p w14:paraId="5D98B780" w14:textId="77777777" w:rsidR="005923B8" w:rsidRDefault="005923B8" w:rsidP="005923B8">
                <w:pPr>
                  <w:rPr>
                    <w:sz w:val="24"/>
                    <w:szCs w:val="24"/>
                  </w:rPr>
                </w:pPr>
              </w:p>
              <w:p w14:paraId="43CD710E" w14:textId="77777777" w:rsidR="005923B8" w:rsidRDefault="00000000" w:rsidP="005923B8">
                <w:pPr>
                  <w:pStyle w:val="ObjectAnchor"/>
                  <w:rPr>
                    <w:sz w:val="24"/>
                    <w:szCs w:val="24"/>
                  </w:rPr>
                </w:pPr>
              </w:p>
            </w:sdtContent>
          </w:sdt>
          <w:p w14:paraId="4B65599D" w14:textId="00A48D4D" w:rsidR="005923B8" w:rsidRPr="00B42311" w:rsidRDefault="005923B8" w:rsidP="005923B8">
            <w:pPr>
              <w:pStyle w:val="ObjectAnchor"/>
              <w:rPr>
                <w:rFonts w:asciiTheme="minorHAnsi" w:cs="Cavolini"/>
                <w:sz w:val="24"/>
                <w:szCs w:val="24"/>
              </w:rPr>
            </w:pPr>
            <w:r w:rsidRPr="00B42311">
              <w:rPr>
                <w:rFonts w:asciiTheme="minorHAnsi" w:cs="Cavolini"/>
                <w:sz w:val="24"/>
                <w:szCs w:val="24"/>
              </w:rPr>
              <w:t xml:space="preserve"> My Theme: ESA Friends in Perfect Harmony</w:t>
            </w:r>
          </w:p>
          <w:p w14:paraId="0A2BC430" w14:textId="77777777" w:rsidR="005923B8" w:rsidRPr="00B42311" w:rsidRDefault="005923B8" w:rsidP="005923B8">
            <w:pPr>
              <w:pStyle w:val="ObjectAnchor"/>
              <w:rPr>
                <w:rFonts w:asciiTheme="minorHAnsi" w:cs="Cavolini"/>
                <w:sz w:val="24"/>
                <w:szCs w:val="24"/>
              </w:rPr>
            </w:pPr>
            <w:r w:rsidRPr="00B42311">
              <w:rPr>
                <w:rFonts w:asciiTheme="minorHAnsi" w:cs="Cavolini"/>
                <w:sz w:val="24"/>
                <w:szCs w:val="24"/>
              </w:rPr>
              <w:t>Colors: Red, White and Blue</w:t>
            </w:r>
          </w:p>
          <w:p w14:paraId="4C122B58" w14:textId="77777777" w:rsidR="005923B8" w:rsidRPr="00B42311" w:rsidRDefault="005923B8" w:rsidP="005923B8">
            <w:pPr>
              <w:pStyle w:val="ObjectAnchor"/>
              <w:rPr>
                <w:rFonts w:asciiTheme="minorHAnsi" w:cs="Cavolini"/>
                <w:sz w:val="24"/>
                <w:szCs w:val="24"/>
              </w:rPr>
            </w:pPr>
            <w:r w:rsidRPr="00B42311">
              <w:rPr>
                <w:rFonts w:asciiTheme="minorHAnsi" w:cs="Cavolini"/>
                <w:sz w:val="24"/>
                <w:szCs w:val="24"/>
              </w:rPr>
              <w:t>Flowers: Red Roses and Wildflowers</w:t>
            </w:r>
          </w:p>
          <w:p w14:paraId="6A77C825" w14:textId="082DD59E" w:rsidR="005923B8" w:rsidRDefault="005923B8" w:rsidP="005918F7">
            <w:pPr>
              <w:pStyle w:val="ObjectAnchor"/>
            </w:pPr>
            <w:r w:rsidRPr="00B42311">
              <w:rPr>
                <w:rFonts w:asciiTheme="minorHAnsi" w:cs="Cavolini"/>
                <w:sz w:val="24"/>
                <w:szCs w:val="24"/>
              </w:rPr>
              <w:t xml:space="preserve">Symbol: The Treble Clef </w:t>
            </w:r>
          </w:p>
        </w:tc>
      </w:tr>
      <w:tr w:rsidR="00624FC0" w14:paraId="08307DFF" w14:textId="77777777" w:rsidTr="00BE521F">
        <w:tc>
          <w:tcPr>
            <w:tcW w:w="2790" w:type="dxa"/>
            <w:shd w:val="clear" w:color="auto" w:fill="EAF1DD" w:themeFill="accent3" w:themeFillTint="33"/>
            <w:tcMar>
              <w:top w:w="86" w:type="dxa"/>
              <w:left w:w="216" w:type="dxa"/>
              <w:bottom w:w="115" w:type="dxa"/>
              <w:right w:w="216" w:type="dxa"/>
            </w:tcMar>
          </w:tcPr>
          <w:p w14:paraId="6E60A7D2" w14:textId="770544B8" w:rsidR="00624FC0" w:rsidRPr="00752F5F" w:rsidRDefault="00000000" w:rsidP="00DD692E">
            <w:pPr>
              <w:pStyle w:val="Heading2"/>
              <w:rPr>
                <w:rFonts w:ascii="Colonna MT" w:hAnsi="Colonna MT"/>
              </w:rPr>
            </w:pPr>
            <w:sdt>
              <w:sdtPr>
                <w:rPr>
                  <w:rFonts w:ascii="Colonna MT" w:hAnsi="Colonna MT"/>
                </w:rPr>
                <w:id w:val="-757056176"/>
                <w:placeholder>
                  <w:docPart w:val="B5D2DB1A8D6044DF8F04D4E1430B6486"/>
                </w:placeholder>
                <w15:appearance w15:val="hidden"/>
              </w:sdtPr>
              <w:sdtContent>
                <w:r w:rsidR="003D1118" w:rsidRPr="007A77F4">
                  <w:rPr>
                    <w:rFonts w:ascii="Colonna MT" w:hAnsi="Colonna MT"/>
                    <w:sz w:val="40"/>
                    <w:szCs w:val="40"/>
                  </w:rPr>
                  <w:t>Mark your Calendar</w:t>
                </w:r>
              </w:sdtContent>
            </w:sdt>
            <w:r w:rsidR="00DD692E" w:rsidRPr="00752F5F">
              <w:rPr>
                <w:rFonts w:ascii="Colonna MT" w:hAnsi="Colonna MT"/>
              </w:rPr>
              <w:t xml:space="preserve"> </w:t>
            </w:r>
          </w:p>
          <w:p w14:paraId="0D13145C" w14:textId="3460111A" w:rsidR="00624FC0" w:rsidRPr="007A77F4" w:rsidRDefault="00000000" w:rsidP="00BE521F">
            <w:pPr>
              <w:pStyle w:val="Byline"/>
              <w:rPr>
                <w:sz w:val="22"/>
              </w:rPr>
            </w:pPr>
            <w:sdt>
              <w:sdtPr>
                <w:rPr>
                  <w:rFonts w:ascii="Colonna MT" w:hAnsi="Colonna MT"/>
                  <w:sz w:val="22"/>
                </w:rPr>
                <w:id w:val="-1103487793"/>
                <w:placeholder>
                  <w:docPart w:val="7923B31D624A431E884FE411B5E92ECE"/>
                </w:placeholder>
                <w15:appearance w15:val="hidden"/>
              </w:sdtPr>
              <w:sdtContent>
                <w:r w:rsidR="003D1118" w:rsidRPr="007A77F4">
                  <w:rPr>
                    <w:rFonts w:ascii="Colonna MT" w:hAnsi="Colonna MT"/>
                    <w:sz w:val="22"/>
                  </w:rPr>
                  <w:t xml:space="preserve">Upcoming Events                      </w:t>
                </w:r>
                <w:r w:rsidR="007A77F4" w:rsidRPr="007A77F4">
                  <w:rPr>
                    <w:rFonts w:ascii="Colonna MT" w:hAnsi="Colonna MT"/>
                    <w:sz w:val="22"/>
                  </w:rPr>
                  <w:t>on</w:t>
                </w:r>
                <w:r w:rsidR="003D1118" w:rsidRPr="007A77F4">
                  <w:rPr>
                    <w:rFonts w:ascii="Colonna MT" w:hAnsi="Colonna MT"/>
                    <w:sz w:val="22"/>
                  </w:rPr>
                  <w:t xml:space="preserve"> the Website</w:t>
                </w:r>
              </w:sdtContent>
            </w:sdt>
            <w:r w:rsidR="00DD692E" w:rsidRPr="007A77F4">
              <w:rPr>
                <w:sz w:val="22"/>
              </w:rPr>
              <w:t xml:space="preserve"> </w:t>
            </w:r>
          </w:p>
        </w:tc>
        <w:tc>
          <w:tcPr>
            <w:tcW w:w="8010" w:type="dxa"/>
            <w:gridSpan w:val="3"/>
            <w:shd w:val="clear" w:color="auto" w:fill="EAF1DD" w:themeFill="accent3" w:themeFillTint="33"/>
            <w:tcMar>
              <w:top w:w="86" w:type="dxa"/>
              <w:left w:w="216" w:type="dxa"/>
              <w:bottom w:w="115" w:type="dxa"/>
              <w:right w:w="216" w:type="dxa"/>
            </w:tcMar>
          </w:tcPr>
          <w:sdt>
            <w:sdtPr>
              <w:rPr>
                <w:rFonts w:ascii="Perpetua" w:hAnsi="Perpetua"/>
              </w:rPr>
              <w:id w:val="-1587226249"/>
              <w:placeholder>
                <w:docPart w:val="C1E672F984D5482A9CC9B6F57856617E"/>
              </w:placeholder>
              <w15:appearance w15:val="hidden"/>
            </w:sdtPr>
            <w:sdtContent>
              <w:p w14:paraId="33A85580" w14:textId="77777777" w:rsidR="00752F5F" w:rsidRPr="00F250FC" w:rsidRDefault="00752F5F" w:rsidP="00752F5F">
                <w:pPr>
                  <w:pStyle w:val="NoSpacing"/>
                  <w:rPr>
                    <w:rFonts w:ascii="Perpetua" w:hAnsi="Perpetua"/>
                  </w:rPr>
                </w:pPr>
              </w:p>
              <w:p w14:paraId="047087C4" w14:textId="3CEEE3DC" w:rsidR="00752F5F" w:rsidRPr="00F250FC" w:rsidRDefault="00752F5F" w:rsidP="00752F5F">
                <w:pPr>
                  <w:pStyle w:val="NoSpacing"/>
                  <w:rPr>
                    <w:rFonts w:ascii="Perpetua" w:hAnsi="Perpetua"/>
                  </w:rPr>
                </w:pPr>
                <w:r w:rsidRPr="00F250FC">
                  <w:rPr>
                    <w:rFonts w:ascii="Perpetua" w:hAnsi="Perpetua"/>
                  </w:rPr>
                  <w:t>Denver Dream Home Open House September 20 – October 21</w:t>
                </w:r>
              </w:p>
              <w:p w14:paraId="2779E21D" w14:textId="50147C3C" w:rsidR="00752F5F" w:rsidRPr="00F250FC" w:rsidRDefault="00752F5F" w:rsidP="00752F5F">
                <w:pPr>
                  <w:pStyle w:val="NoSpacing"/>
                  <w:rPr>
                    <w:rFonts w:ascii="Perpetua" w:hAnsi="Perpetua"/>
                  </w:rPr>
                </w:pPr>
                <w:r w:rsidRPr="00F250FC">
                  <w:rPr>
                    <w:rFonts w:ascii="Perpetua" w:hAnsi="Perpetua"/>
                  </w:rPr>
                  <w:t xml:space="preserve">                                          Giveaway      October 23</w:t>
                </w:r>
              </w:p>
              <w:p w14:paraId="75ECF664" w14:textId="77777777" w:rsidR="00752F5F" w:rsidRPr="00F250FC" w:rsidRDefault="00752F5F" w:rsidP="00752F5F">
                <w:pPr>
                  <w:pStyle w:val="NoSpacing"/>
                  <w:rPr>
                    <w:rFonts w:ascii="Perpetua" w:hAnsi="Perpetua"/>
                  </w:rPr>
                </w:pPr>
              </w:p>
              <w:p w14:paraId="2AAD2FC7" w14:textId="41743F8E" w:rsidR="00752F5F" w:rsidRPr="00F250FC" w:rsidRDefault="00752F5F" w:rsidP="00752F5F">
                <w:pPr>
                  <w:pStyle w:val="NoSpacing"/>
                  <w:rPr>
                    <w:rFonts w:ascii="Perpetua" w:hAnsi="Perpetua"/>
                  </w:rPr>
                </w:pPr>
                <w:r w:rsidRPr="00F250FC">
                  <w:rPr>
                    <w:rFonts w:ascii="Perpetua" w:hAnsi="Perpetua"/>
                  </w:rPr>
                  <w:t xml:space="preserve">CSC Fall Fest   Salida CO   Sept 26 </w:t>
                </w:r>
                <w:r w:rsidR="00F250FC" w:rsidRPr="00F250FC">
                  <w:rPr>
                    <w:rFonts w:ascii="Perpetua" w:hAnsi="Perpetua"/>
                  </w:rPr>
                  <w:t>–</w:t>
                </w:r>
                <w:r w:rsidRPr="00F250FC">
                  <w:rPr>
                    <w:rFonts w:ascii="Perpetua" w:hAnsi="Perpetua"/>
                  </w:rPr>
                  <w:t xml:space="preserve"> 27</w:t>
                </w:r>
              </w:p>
              <w:p w14:paraId="66A6E97A" w14:textId="77777777" w:rsidR="00F250FC" w:rsidRPr="00F250FC" w:rsidRDefault="00F250FC" w:rsidP="00752F5F">
                <w:pPr>
                  <w:pStyle w:val="NoSpacing"/>
                  <w:rPr>
                    <w:rFonts w:ascii="Perpetua" w:hAnsi="Perpetua"/>
                  </w:rPr>
                </w:pPr>
              </w:p>
              <w:p w14:paraId="3DAD8CBB" w14:textId="36830EDF" w:rsidR="00F250FC" w:rsidRPr="00F250FC" w:rsidRDefault="00F250FC" w:rsidP="00752F5F">
                <w:pPr>
                  <w:pStyle w:val="NoSpacing"/>
                  <w:rPr>
                    <w:rFonts w:ascii="Perpetua" w:hAnsi="Perpetua"/>
                  </w:rPr>
                </w:pPr>
                <w:r w:rsidRPr="00F250FC">
                  <w:rPr>
                    <w:rFonts w:ascii="Perpetua" w:hAnsi="Perpetua"/>
                  </w:rPr>
                  <w:t>Tax Facts due online to ESA office by September 15</w:t>
                </w:r>
              </w:p>
              <w:p w14:paraId="2884C2C3" w14:textId="4B39D36B" w:rsidR="00624FC0" w:rsidRDefault="003D1118" w:rsidP="003D1118">
                <w:r w:rsidRPr="00F250FC">
                  <w:rPr>
                    <w:rFonts w:ascii="Perpetua" w:hAnsi="Perpetua"/>
                  </w:rPr>
                  <w:t xml:space="preserve"> </w:t>
                </w:r>
              </w:p>
            </w:sdtContent>
          </w:sdt>
        </w:tc>
      </w:tr>
    </w:tbl>
    <w:p w14:paraId="475E5A3B" w14:textId="77777777" w:rsidR="00197602" w:rsidRDefault="00197602" w:rsidP="00B97E24">
      <w:pPr>
        <w:pStyle w:val="ObjectAnchor"/>
      </w:pPr>
    </w:p>
    <w:p w14:paraId="7C6F1BAA" w14:textId="77777777" w:rsidR="005D708D" w:rsidRDefault="005D708D" w:rsidP="00B97E24">
      <w:pPr>
        <w:pStyle w:val="ObjectAnchor"/>
      </w:pPr>
    </w:p>
    <w:p w14:paraId="09CBFF78" w14:textId="77777777" w:rsidR="005D708D" w:rsidRDefault="005D708D" w:rsidP="00B97E24">
      <w:pPr>
        <w:pStyle w:val="ObjectAnchor"/>
      </w:pPr>
    </w:p>
    <w:p w14:paraId="0ECE8309" w14:textId="54263F7B" w:rsidR="005D708D" w:rsidRPr="00C93A83" w:rsidRDefault="00C93A83" w:rsidP="00B97E24">
      <w:pPr>
        <w:pStyle w:val="ObjectAnchor"/>
        <w:rPr>
          <w:sz w:val="20"/>
          <w:szCs w:val="20"/>
        </w:rPr>
      </w:pPr>
      <w:r>
        <w:rPr>
          <w:sz w:val="20"/>
          <w:szCs w:val="20"/>
        </w:rPr>
        <w:t xml:space="preserve">                                                                                                                  </w:t>
      </w:r>
      <w:r w:rsidRPr="00C93A83">
        <w:rPr>
          <w:sz w:val="20"/>
          <w:szCs w:val="20"/>
        </w:rPr>
        <w:t>Page 2</w:t>
      </w:r>
    </w:p>
    <w:p w14:paraId="4ADEB5C2" w14:textId="078FD039" w:rsidR="00F10257" w:rsidRDefault="00B42311" w:rsidP="001F4C40">
      <w:pPr>
        <w:pStyle w:val="ObjectAnchor"/>
        <w:rPr>
          <w:rFonts w:ascii="Congenial SemiBold" w:hAnsi="Congenial SemiBold" w:cs="Cavolini"/>
          <w:sz w:val="40"/>
          <w:szCs w:val="40"/>
        </w:rPr>
      </w:pPr>
      <w:r>
        <w:rPr>
          <w:sz w:val="18"/>
          <w:szCs w:val="18"/>
        </w:rPr>
        <w:lastRenderedPageBreak/>
        <w:t xml:space="preserve"> </w:t>
      </w:r>
      <w:r w:rsidR="00F10257">
        <w:rPr>
          <w:rFonts w:ascii="Cavolini" w:hAnsi="Cavolini" w:cs="Cavolini"/>
          <w:sz w:val="24"/>
          <w:szCs w:val="24"/>
        </w:rPr>
        <w:t xml:space="preserve">                         </w:t>
      </w:r>
    </w:p>
    <w:p w14:paraId="6F88A8BC" w14:textId="77777777" w:rsidR="00F10257" w:rsidRDefault="00F10257" w:rsidP="001F4C40">
      <w:pPr>
        <w:pStyle w:val="ObjectAnchor"/>
        <w:rPr>
          <w:rFonts w:ascii="Congenial SemiBold" w:hAnsi="Congenial SemiBold" w:cs="Cavolini"/>
          <w:sz w:val="40"/>
          <w:szCs w:val="40"/>
        </w:rPr>
      </w:pPr>
    </w:p>
    <w:p w14:paraId="6A511E36" w14:textId="13537C9D" w:rsidR="001F4C40" w:rsidRPr="001F4C40" w:rsidRDefault="00C93A83" w:rsidP="001F4C40">
      <w:pPr>
        <w:pStyle w:val="ObjectAnchor"/>
        <w:rPr>
          <w:rFonts w:ascii="Congenial SemiBold" w:hAnsi="Congenial SemiBold" w:cs="Cavolini"/>
          <w:sz w:val="40"/>
          <w:szCs w:val="40"/>
        </w:rPr>
      </w:pPr>
      <w:r>
        <w:rPr>
          <w:rFonts w:ascii="Congenial SemiBold" w:hAnsi="Congenial SemiBold" w:cs="Cavolini"/>
          <w:sz w:val="40"/>
          <w:szCs w:val="40"/>
        </w:rPr>
        <w:t>Message from the President</w:t>
      </w:r>
    </w:p>
    <w:p w14:paraId="4500E817" w14:textId="77777777" w:rsidR="001F4C40" w:rsidRPr="001F4C40" w:rsidRDefault="001F4C40" w:rsidP="001F4C40">
      <w:pPr>
        <w:pStyle w:val="ObjectAnchor"/>
        <w:rPr>
          <w:rFonts w:ascii="Cavolini" w:hAnsi="Cavolini" w:cs="Cavolini"/>
          <w:sz w:val="24"/>
          <w:szCs w:val="24"/>
        </w:rPr>
      </w:pPr>
    </w:p>
    <w:p w14:paraId="5E5DD403" w14:textId="77777777" w:rsidR="00C93A83" w:rsidRPr="004A0C89" w:rsidRDefault="00C93A83" w:rsidP="00C93A83">
      <w:pPr>
        <w:pStyle w:val="NoSpacing"/>
      </w:pPr>
      <w:r w:rsidRPr="004A0C89">
        <w:t>Hi All,</w:t>
      </w:r>
    </w:p>
    <w:p w14:paraId="509B5F77" w14:textId="77777777" w:rsidR="00C93A83" w:rsidRPr="004A0C89" w:rsidRDefault="00C93A83" w:rsidP="00C93A83">
      <w:pPr>
        <w:pStyle w:val="NoSpacing"/>
      </w:pPr>
      <w:r w:rsidRPr="004A0C89">
        <w:t xml:space="preserve">Summer is going by quickly. I am glad I didn’t do any gardening this year. Out here where we are, it takes a lot of watering, and it has been very hot and dry. The Black Canyon fire is at 52%. More down in the Canyon now. We have had some huge helicopters helping with the fire. The fire personnel have been stationed at </w:t>
      </w:r>
      <w:proofErr w:type="gramStart"/>
      <w:r w:rsidRPr="004A0C89">
        <w:t>the Montrose</w:t>
      </w:r>
      <w:proofErr w:type="gramEnd"/>
      <w:r w:rsidRPr="004A0C89">
        <w:t xml:space="preserve"> Fairgrounds.</w:t>
      </w:r>
    </w:p>
    <w:p w14:paraId="73AA330A" w14:textId="77777777" w:rsidR="00C93A83" w:rsidRPr="004A0C89" w:rsidRDefault="00C93A83" w:rsidP="00C93A83">
      <w:pPr>
        <w:pStyle w:val="NoSpacing"/>
      </w:pPr>
    </w:p>
    <w:p w14:paraId="63750C87" w14:textId="77777777" w:rsidR="00C93A83" w:rsidRPr="004A0C89" w:rsidRDefault="00C93A83" w:rsidP="00C93A83">
      <w:pPr>
        <w:pStyle w:val="NoSpacing"/>
      </w:pPr>
      <w:r w:rsidRPr="004A0C89">
        <w:t>My project will be centered on the Veterans and Active Military.</w:t>
      </w:r>
    </w:p>
    <w:p w14:paraId="1C6E87AA" w14:textId="77777777" w:rsidR="00C93A83" w:rsidRPr="004A0C89" w:rsidRDefault="00C93A83" w:rsidP="00C93A83">
      <w:pPr>
        <w:pStyle w:val="NoSpacing"/>
      </w:pPr>
    </w:p>
    <w:p w14:paraId="57573875" w14:textId="77777777" w:rsidR="00C93A83" w:rsidRPr="004A0C89" w:rsidRDefault="00C93A83" w:rsidP="00C93A83">
      <w:pPr>
        <w:pStyle w:val="NoSpacing"/>
      </w:pPr>
      <w:r w:rsidRPr="004A0C89">
        <w:t>● Wreaths Across America - is actively operating in 2025. Wreaths Across America is</w:t>
      </w:r>
    </w:p>
    <w:p w14:paraId="481DC715" w14:textId="77777777" w:rsidR="00C93A83" w:rsidRPr="004A0C89" w:rsidRDefault="00C93A83" w:rsidP="00C93A83">
      <w:pPr>
        <w:pStyle w:val="NoSpacing"/>
      </w:pPr>
      <w:r w:rsidRPr="004A0C89">
        <w:t>scheduled for Saturday Dec. 13, 2025. The organization continues its mission</w:t>
      </w:r>
    </w:p>
    <w:p w14:paraId="396B3DA8" w14:textId="77777777" w:rsidR="00C93A83" w:rsidRPr="004A0C89" w:rsidRDefault="00C93A83" w:rsidP="00C93A83">
      <w:pPr>
        <w:pStyle w:val="NoSpacing"/>
      </w:pPr>
      <w:r w:rsidRPr="004A0C89">
        <w:t>“Remember, Honor and Teach” through the placement of wreaths on veteran’s graves at</w:t>
      </w:r>
    </w:p>
    <w:p w14:paraId="62292561" w14:textId="77777777" w:rsidR="00C93A83" w:rsidRPr="004A0C89" w:rsidRDefault="00C93A83" w:rsidP="00C93A83">
      <w:pPr>
        <w:pStyle w:val="NoSpacing"/>
      </w:pPr>
      <w:r w:rsidRPr="004A0C89">
        <w:t>cemeteries and other locations nationwide. The 2025 Theme for the event is “Keep</w:t>
      </w:r>
    </w:p>
    <w:p w14:paraId="5F8BE1CA" w14:textId="77777777" w:rsidR="00C93A83" w:rsidRPr="004A0C89" w:rsidRDefault="00C93A83" w:rsidP="00C93A83">
      <w:pPr>
        <w:pStyle w:val="NoSpacing"/>
      </w:pPr>
      <w:r w:rsidRPr="004A0C89">
        <w:t>Moving Forward.” Please consider participating in this project. You can volunteer and</w:t>
      </w:r>
    </w:p>
    <w:p w14:paraId="1461DD46" w14:textId="77777777" w:rsidR="00C93A83" w:rsidRPr="004A0C89" w:rsidRDefault="00C93A83" w:rsidP="00C93A83">
      <w:pPr>
        <w:pStyle w:val="NoSpacing"/>
      </w:pPr>
      <w:r w:rsidRPr="004A0C89">
        <w:t>lay the wreaths at the Cemeteries on the designated date and if unable to volunteer you</w:t>
      </w:r>
    </w:p>
    <w:p w14:paraId="09728692" w14:textId="77777777" w:rsidR="00C93A83" w:rsidRPr="004A0C89" w:rsidRDefault="00C93A83" w:rsidP="00C93A83">
      <w:pPr>
        <w:pStyle w:val="NoSpacing"/>
      </w:pPr>
      <w:r w:rsidRPr="004A0C89">
        <w:t>can sponsor a wreath with a donation of $17.00. Here is the Link:</w:t>
      </w:r>
    </w:p>
    <w:p w14:paraId="09A1551A" w14:textId="77777777" w:rsidR="00C93A83" w:rsidRPr="004A0C89" w:rsidRDefault="00C93A83" w:rsidP="00C93A83">
      <w:pPr>
        <w:pStyle w:val="NoSpacing"/>
      </w:pPr>
      <w:r w:rsidRPr="004A0C89">
        <w:t>https://www.wreathsacrossamerica.org.</w:t>
      </w:r>
    </w:p>
    <w:p w14:paraId="0D4A738E" w14:textId="77777777" w:rsidR="00C93A83" w:rsidRPr="004A0C89" w:rsidRDefault="00C93A83" w:rsidP="00C93A83">
      <w:pPr>
        <w:pStyle w:val="NoSpacing"/>
      </w:pPr>
      <w:r w:rsidRPr="004A0C89">
        <w:t>● Other projects for the Veterans can include setting up a table at the VA Hospitals,</w:t>
      </w:r>
    </w:p>
    <w:p w14:paraId="7C3FCF65" w14:textId="77777777" w:rsidR="00C93A83" w:rsidRPr="004A0C89" w:rsidRDefault="00C93A83" w:rsidP="00C93A83">
      <w:pPr>
        <w:pStyle w:val="NoSpacing"/>
      </w:pPr>
      <w:r w:rsidRPr="004A0C89">
        <w:t>getting the name ESA out there, serving lunch. Ice cream bars/sandwiches or a menu of</w:t>
      </w:r>
    </w:p>
    <w:p w14:paraId="37045A77" w14:textId="77777777" w:rsidR="00C93A83" w:rsidRPr="004A0C89" w:rsidRDefault="00C93A83" w:rsidP="00C93A83">
      <w:pPr>
        <w:pStyle w:val="NoSpacing"/>
      </w:pPr>
      <w:r w:rsidRPr="004A0C89">
        <w:t>your choice. Get activity books for the veterans and books for them to read. Care</w:t>
      </w:r>
    </w:p>
    <w:p w14:paraId="3D0F5BFA" w14:textId="77777777" w:rsidR="00C93A83" w:rsidRPr="004A0C89" w:rsidRDefault="00C93A83" w:rsidP="00C93A83">
      <w:pPr>
        <w:pStyle w:val="NoSpacing"/>
      </w:pPr>
      <w:r w:rsidRPr="004A0C89">
        <w:t>packages and write cards. We will be writing Thank You cards at the Fall Fest but this</w:t>
      </w:r>
    </w:p>
    <w:p w14:paraId="11484A02" w14:textId="77777777" w:rsidR="00C93A83" w:rsidRPr="004A0C89" w:rsidRDefault="00C93A83" w:rsidP="00C93A83">
      <w:pPr>
        <w:pStyle w:val="NoSpacing"/>
      </w:pPr>
      <w:r w:rsidRPr="004A0C89">
        <w:t>project can be ongoing throughout the year. Especially for the Holidays. And don’t forget</w:t>
      </w:r>
    </w:p>
    <w:p w14:paraId="1D4BED72" w14:textId="77777777" w:rsidR="00C93A83" w:rsidRPr="004A0C89" w:rsidRDefault="00C93A83" w:rsidP="00C93A83">
      <w:pPr>
        <w:pStyle w:val="NoSpacing"/>
      </w:pPr>
      <w:r w:rsidRPr="004A0C89">
        <w:t>to keep on cutting coupons. Any questions please feel free to email or call me.</w:t>
      </w:r>
    </w:p>
    <w:p w14:paraId="04E0E32B" w14:textId="77777777" w:rsidR="00C93A83" w:rsidRPr="004A0C89" w:rsidRDefault="00C93A83" w:rsidP="00C93A83">
      <w:pPr>
        <w:pStyle w:val="NoSpacing"/>
      </w:pPr>
      <w:r w:rsidRPr="004A0C89">
        <w:t>● I would also like to ask that all chapters report the activities that they are doing</w:t>
      </w:r>
    </w:p>
    <w:p w14:paraId="4277974D" w14:textId="77777777" w:rsidR="00C93A83" w:rsidRPr="004A0C89" w:rsidRDefault="00C93A83" w:rsidP="00C93A83">
      <w:pPr>
        <w:pStyle w:val="NoSpacing"/>
      </w:pPr>
      <w:r w:rsidRPr="004A0C89">
        <w:t>for the Veterans and Active Military in the Golden Lamp. Send in pictures and use</w:t>
      </w:r>
    </w:p>
    <w:p w14:paraId="00F44509" w14:textId="77777777" w:rsidR="00C93A83" w:rsidRPr="004A0C89" w:rsidRDefault="00C93A83" w:rsidP="00C93A83">
      <w:pPr>
        <w:pStyle w:val="NoSpacing"/>
      </w:pPr>
      <w:r w:rsidRPr="004A0C89">
        <w:t>your Facebook.</w:t>
      </w:r>
    </w:p>
    <w:p w14:paraId="36091880" w14:textId="77777777" w:rsidR="00C93A83" w:rsidRPr="004A0C89" w:rsidRDefault="00C93A83" w:rsidP="00C93A83">
      <w:pPr>
        <w:pStyle w:val="NoSpacing"/>
      </w:pPr>
      <w:r w:rsidRPr="004A0C89">
        <w:t>● Fall Fest will be Sept. 26th and 27th 2025 in Salida, Colo. Looking forward to seeing</w:t>
      </w:r>
    </w:p>
    <w:p w14:paraId="15FDC31E" w14:textId="77777777" w:rsidR="00C93A83" w:rsidRPr="004A0C89" w:rsidRDefault="00C93A83" w:rsidP="00C93A83">
      <w:pPr>
        <w:pStyle w:val="NoSpacing"/>
      </w:pPr>
      <w:r w:rsidRPr="004A0C89">
        <w:t>everyone. Look for the flyer for registration and schedule. It should be a lot of fun.</w:t>
      </w:r>
    </w:p>
    <w:p w14:paraId="433301F5" w14:textId="77777777" w:rsidR="00C93A83" w:rsidRPr="004A0C89" w:rsidRDefault="00C93A83" w:rsidP="00C93A83">
      <w:pPr>
        <w:pStyle w:val="NoSpacing"/>
      </w:pPr>
      <w:r w:rsidRPr="004A0C89">
        <w:t>● This year’s IC Convention was a lot of fun. Total raised for St Jude Hospital for 2024 -</w:t>
      </w:r>
    </w:p>
    <w:p w14:paraId="16DEE65A" w14:textId="77777777" w:rsidR="00C93A83" w:rsidRPr="004A0C89" w:rsidRDefault="00C93A83" w:rsidP="00C93A83">
      <w:pPr>
        <w:pStyle w:val="NoSpacing"/>
      </w:pPr>
      <w:r w:rsidRPr="004A0C89">
        <w:t>$27,541,607. Colorado raised $2,977.177. Lifetime total - $410,908,553. IC President</w:t>
      </w:r>
    </w:p>
    <w:p w14:paraId="0037D614" w14:textId="77777777" w:rsidR="00C93A83" w:rsidRPr="004A0C89" w:rsidRDefault="00C93A83" w:rsidP="00C93A83">
      <w:pPr>
        <w:pStyle w:val="NoSpacing"/>
      </w:pPr>
      <w:r w:rsidRPr="004A0C89">
        <w:t>Celeste Webb Installation was just beautiful. Celeste’s Theme - Anchored in ESA. Mark</w:t>
      </w:r>
    </w:p>
    <w:p w14:paraId="791C6666" w14:textId="77777777" w:rsidR="00C93A83" w:rsidRPr="004A0C89" w:rsidRDefault="00C93A83" w:rsidP="00C93A83">
      <w:pPr>
        <w:pStyle w:val="NoSpacing"/>
      </w:pPr>
      <w:r w:rsidRPr="004A0C89">
        <w:t>your Calendar - July 12 - 19th 2026. Next year’s IC Convention will be in Norfolk, Virginia</w:t>
      </w:r>
    </w:p>
    <w:p w14:paraId="51914C8B" w14:textId="77777777" w:rsidR="00C93A83" w:rsidRPr="004A0C89" w:rsidRDefault="00C93A83" w:rsidP="00C93A83">
      <w:pPr>
        <w:pStyle w:val="NoSpacing"/>
      </w:pPr>
      <w:r w:rsidRPr="004A0C89">
        <w:t xml:space="preserve">and will be shortened to four days. Theme - “Sweet Virginia Breeze.” They are asking </w:t>
      </w:r>
    </w:p>
    <w:p w14:paraId="4E325187" w14:textId="77777777" w:rsidR="00C93A83" w:rsidRPr="004A0C89" w:rsidRDefault="00C93A83" w:rsidP="00C93A83">
      <w:pPr>
        <w:pStyle w:val="NoSpacing"/>
      </w:pPr>
      <w:r w:rsidRPr="004A0C89">
        <w:t>people to make it a family vacation trip and explore the area before or after the IC</w:t>
      </w:r>
    </w:p>
    <w:p w14:paraId="7B6E8A7F" w14:textId="77777777" w:rsidR="00C93A83" w:rsidRPr="004A0C89" w:rsidRDefault="00C93A83" w:rsidP="00C93A83">
      <w:pPr>
        <w:pStyle w:val="NoSpacing"/>
      </w:pPr>
      <w:r w:rsidRPr="004A0C89">
        <w:t>Convention. I think this is an awesome idea.</w:t>
      </w:r>
    </w:p>
    <w:p w14:paraId="5AC41DE6" w14:textId="77777777" w:rsidR="00C93A83" w:rsidRPr="004A0C89" w:rsidRDefault="00C93A83" w:rsidP="00C93A83">
      <w:pPr>
        <w:pStyle w:val="NoSpacing"/>
      </w:pPr>
      <w:r w:rsidRPr="004A0C89">
        <w:t>● If your chapter has not turned in an Officer Change update and send it to me, please</w:t>
      </w:r>
    </w:p>
    <w:p w14:paraId="30BBF2D2" w14:textId="77777777" w:rsidR="00C93A83" w:rsidRPr="004A0C89" w:rsidRDefault="00C93A83" w:rsidP="00C93A83">
      <w:pPr>
        <w:pStyle w:val="NoSpacing"/>
      </w:pPr>
      <w:r w:rsidRPr="004A0C89">
        <w:t>contact me so we can get your info in the yearbook correctly. And just a reminder to get</w:t>
      </w:r>
    </w:p>
    <w:p w14:paraId="355F3C34" w14:textId="77777777" w:rsidR="00C93A83" w:rsidRPr="004A0C89" w:rsidRDefault="00C93A83" w:rsidP="00C93A83">
      <w:pPr>
        <w:pStyle w:val="NoSpacing"/>
      </w:pPr>
      <w:r w:rsidRPr="004A0C89">
        <w:t>the form filled out and sent to Headquarters. ESA Headquarters has a new name called</w:t>
      </w:r>
    </w:p>
    <w:p w14:paraId="21956F88" w14:textId="77777777" w:rsidR="00C93A83" w:rsidRPr="004A0C89" w:rsidRDefault="00C93A83" w:rsidP="00C93A83">
      <w:pPr>
        <w:pStyle w:val="NoSpacing"/>
      </w:pPr>
      <w:r w:rsidRPr="004A0C89">
        <w:t>ESAMC.</w:t>
      </w:r>
    </w:p>
    <w:p w14:paraId="7CE489AC" w14:textId="77777777" w:rsidR="00C93A83" w:rsidRPr="004A0C89" w:rsidRDefault="00C93A83" w:rsidP="00C93A83">
      <w:pPr>
        <w:pStyle w:val="NoSpacing"/>
      </w:pPr>
      <w:r w:rsidRPr="004A0C89">
        <w:t>I’ll be reaching out to chapters and maybe we can set a zoom meeting or when we are in</w:t>
      </w:r>
    </w:p>
    <w:p w14:paraId="66828072" w14:textId="77777777" w:rsidR="00C93A83" w:rsidRPr="004A0C89" w:rsidRDefault="00C93A83" w:rsidP="00C93A83">
      <w:pPr>
        <w:pStyle w:val="NoSpacing"/>
      </w:pPr>
      <w:r w:rsidRPr="004A0C89">
        <w:t>Denver, I can let you know. I am going to try and attend events if I can.</w:t>
      </w:r>
    </w:p>
    <w:p w14:paraId="37868416" w14:textId="77777777" w:rsidR="00C93A83" w:rsidRPr="004A0C89" w:rsidRDefault="00C93A83" w:rsidP="00C93A83">
      <w:pPr>
        <w:pStyle w:val="NoSpacing"/>
      </w:pPr>
      <w:r w:rsidRPr="004A0C89">
        <w:t>That is all for now.</w:t>
      </w:r>
    </w:p>
    <w:p w14:paraId="3E85FE55" w14:textId="77777777" w:rsidR="00C93A83" w:rsidRDefault="00C93A83" w:rsidP="00C93A83">
      <w:pPr>
        <w:pStyle w:val="NoSpacing"/>
      </w:pPr>
      <w:r w:rsidRPr="004A0C89">
        <w:t>Thanks so much,</w:t>
      </w:r>
    </w:p>
    <w:p w14:paraId="357AE184" w14:textId="77777777" w:rsidR="00C93A83" w:rsidRPr="004A0C89" w:rsidRDefault="00C93A83" w:rsidP="00C93A83">
      <w:pPr>
        <w:pStyle w:val="NoSpacing"/>
      </w:pPr>
    </w:p>
    <w:p w14:paraId="462A483D" w14:textId="77777777" w:rsidR="00C93A83" w:rsidRPr="004A0C89" w:rsidRDefault="00C93A83" w:rsidP="00C93A83">
      <w:pPr>
        <w:pStyle w:val="NoSpacing"/>
      </w:pPr>
      <w:r w:rsidRPr="004A0C89">
        <w:t xml:space="preserve">Lori Anderson </w:t>
      </w:r>
      <w:proofErr w:type="spellStart"/>
      <w:r w:rsidRPr="004A0C89">
        <w:t>Havelick</w:t>
      </w:r>
      <w:proofErr w:type="spellEnd"/>
    </w:p>
    <w:p w14:paraId="5F222A58" w14:textId="77777777" w:rsidR="00C93A83" w:rsidRPr="004A0C89" w:rsidRDefault="00C93A83" w:rsidP="00C93A83">
      <w:pPr>
        <w:pStyle w:val="NoSpacing"/>
      </w:pPr>
      <w:r w:rsidRPr="004A0C89">
        <w:t>ESA CSC State President</w:t>
      </w:r>
    </w:p>
    <w:p w14:paraId="3CBF582C" w14:textId="77777777" w:rsidR="00C93A83" w:rsidRPr="004A0C89" w:rsidRDefault="00C93A83" w:rsidP="00C93A83">
      <w:pPr>
        <w:pStyle w:val="NoSpacing"/>
      </w:pPr>
      <w:r>
        <w:t xml:space="preserve"> </w:t>
      </w:r>
      <w:r w:rsidRPr="004A0C89">
        <w:t>Email: loriandersonhavelick@gamil.com</w:t>
      </w:r>
    </w:p>
    <w:p w14:paraId="13A66089" w14:textId="77777777" w:rsidR="00C93A83" w:rsidRPr="004A0C89" w:rsidRDefault="00C93A83" w:rsidP="00C93A83">
      <w:pPr>
        <w:pStyle w:val="NoSpacing"/>
      </w:pPr>
      <w:r w:rsidRPr="004A0C89">
        <w:t>Cell: 720 353 8839</w:t>
      </w:r>
    </w:p>
    <w:p w14:paraId="40239721" w14:textId="1B9881EA" w:rsidR="003339FD" w:rsidRPr="001F4C40" w:rsidRDefault="00C93A83" w:rsidP="001F4C40">
      <w:pPr>
        <w:pStyle w:val="ObjectAnchor"/>
        <w:rPr>
          <w:rFonts w:ascii="Cavolini" w:hAnsi="Cavolini" w:cs="Cavolini"/>
          <w:sz w:val="24"/>
          <w:szCs w:val="24"/>
        </w:rPr>
      </w:pPr>
      <w:r>
        <w:rPr>
          <w:rFonts w:ascii="Cavolini" w:hAnsi="Cavolini" w:cs="Cavolini"/>
          <w:sz w:val="24"/>
          <w:szCs w:val="24"/>
        </w:rPr>
        <w:t xml:space="preserve"> </w:t>
      </w:r>
    </w:p>
    <w:p w14:paraId="31826C6D" w14:textId="01F20235" w:rsidR="00F10257" w:rsidRPr="000350CB" w:rsidRDefault="00C93A83" w:rsidP="001F4C40">
      <w:pPr>
        <w:pStyle w:val="ObjectAnchor"/>
        <w:rPr>
          <w:rFonts w:asciiTheme="minorHAnsi" w:cs="Cavolini"/>
          <w:sz w:val="20"/>
          <w:szCs w:val="20"/>
        </w:rPr>
      </w:pPr>
      <w:r>
        <w:rPr>
          <w:rFonts w:ascii="Cavolini" w:hAnsi="Cavolini" w:cs="Cavolini"/>
          <w:sz w:val="24"/>
          <w:szCs w:val="24"/>
        </w:rPr>
        <w:t xml:space="preserve"> </w:t>
      </w:r>
      <w:r w:rsidR="005918F7">
        <w:rPr>
          <w:rFonts w:ascii="Cavolini" w:hAnsi="Cavolini" w:cs="Cavolini"/>
          <w:sz w:val="24"/>
          <w:szCs w:val="24"/>
        </w:rPr>
        <w:t xml:space="preserve">                                                </w:t>
      </w:r>
      <w:r w:rsidR="005918F7" w:rsidRPr="000350CB">
        <w:rPr>
          <w:rFonts w:asciiTheme="minorHAnsi" w:cs="Cavolini"/>
          <w:sz w:val="20"/>
          <w:szCs w:val="20"/>
        </w:rPr>
        <w:t>Page 3</w:t>
      </w:r>
    </w:p>
    <w:p w14:paraId="024E0D7B" w14:textId="77777777" w:rsidR="00F10257" w:rsidRDefault="00F10257" w:rsidP="001F4C40">
      <w:pPr>
        <w:pStyle w:val="ObjectAnchor"/>
        <w:rPr>
          <w:rFonts w:ascii="Cavolini" w:hAnsi="Cavolini" w:cs="Cavolini"/>
          <w:sz w:val="24"/>
          <w:szCs w:val="24"/>
        </w:rPr>
      </w:pPr>
    </w:p>
    <w:p w14:paraId="5FD02FEE" w14:textId="61AB0671" w:rsidR="003D1118" w:rsidRDefault="00440BAC" w:rsidP="00440BAC">
      <w:pPr>
        <w:pStyle w:val="ObjectAnchor"/>
        <w:rPr>
          <w:rFonts w:ascii="Cavolini" w:hAnsi="Cavolini" w:cs="Cavolini"/>
          <w:sz w:val="28"/>
          <w:szCs w:val="28"/>
        </w:rPr>
      </w:pPr>
      <w:r>
        <w:rPr>
          <w:rFonts w:asciiTheme="minorHAnsi" w:cs="Cavolini"/>
          <w:sz w:val="18"/>
          <w:szCs w:val="18"/>
        </w:rPr>
        <w:t xml:space="preserve">                            </w:t>
      </w:r>
      <w:r w:rsidR="007A77F4">
        <w:rPr>
          <w:rFonts w:ascii="Cavolini" w:hAnsi="Cavolini" w:cs="Cavolini"/>
          <w:sz w:val="28"/>
          <w:szCs w:val="28"/>
        </w:rPr>
        <w:t xml:space="preserve">Introducing your </w:t>
      </w:r>
      <w:r w:rsidR="007A77F4" w:rsidRPr="007A77F4">
        <w:rPr>
          <w:rFonts w:ascii="Cavolini" w:hAnsi="Cavolini" w:cs="Cavolini"/>
          <w:sz w:val="28"/>
          <w:szCs w:val="28"/>
        </w:rPr>
        <w:t xml:space="preserve">Colorado State Council </w:t>
      </w:r>
      <w:r w:rsidR="007A77F4">
        <w:rPr>
          <w:rFonts w:ascii="Cavolini" w:hAnsi="Cavolini" w:cs="Cavolini"/>
          <w:sz w:val="28"/>
          <w:szCs w:val="28"/>
        </w:rPr>
        <w:t>2025-2026!</w:t>
      </w:r>
    </w:p>
    <w:p w14:paraId="04AB8BF5" w14:textId="500BAD8F" w:rsidR="004C0376" w:rsidRDefault="004C0376" w:rsidP="007A77F4">
      <w:pPr>
        <w:pStyle w:val="ObjectAnchor"/>
        <w:jc w:val="center"/>
        <w:rPr>
          <w:rFonts w:ascii="Cavolini" w:hAnsi="Cavolini" w:cs="Cavolini"/>
          <w:sz w:val="28"/>
          <w:szCs w:val="28"/>
        </w:rPr>
      </w:pPr>
    </w:p>
    <w:p w14:paraId="186394EF" w14:textId="4DD3631E" w:rsidR="004C0376" w:rsidRDefault="004C0376" w:rsidP="007A77F4">
      <w:pPr>
        <w:pStyle w:val="ObjectAnchor"/>
        <w:jc w:val="center"/>
        <w:rPr>
          <w:rFonts w:ascii="Cavolini" w:hAnsi="Cavolini" w:cs="Cavolini"/>
          <w:sz w:val="28"/>
          <w:szCs w:val="28"/>
        </w:rPr>
      </w:pPr>
      <w:r>
        <w:rPr>
          <w:rFonts w:ascii="Cavolini" w:hAnsi="Cavolini" w:cs="Cavolini"/>
          <w:sz w:val="28"/>
          <w:szCs w:val="28"/>
        </w:rPr>
        <w:drawing>
          <wp:inline distT="0" distB="0" distL="0" distR="0" wp14:anchorId="418E4E17" wp14:editId="41F9CB05">
            <wp:extent cx="1504950" cy="1504950"/>
            <wp:effectExtent l="0" t="0" r="0" b="0"/>
            <wp:docPr id="646126570" name="Picture 6" descr="A heart shaped musical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6570" name="Picture 6" descr="A heart shaped musical symbo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03BE8CAA" w14:textId="77777777" w:rsidR="007A77F4" w:rsidRDefault="007A77F4" w:rsidP="007A77F4">
      <w:pPr>
        <w:pStyle w:val="ObjectAnchor"/>
        <w:jc w:val="center"/>
        <w:rPr>
          <w:rFonts w:ascii="Cavolini" w:hAnsi="Cavolini" w:cs="Cavolini"/>
          <w:sz w:val="28"/>
          <w:szCs w:val="28"/>
        </w:rPr>
      </w:pPr>
    </w:p>
    <w:p w14:paraId="08765EB5" w14:textId="78A597D4" w:rsidR="007A77F4" w:rsidRDefault="007A77F4" w:rsidP="007A77F4">
      <w:pPr>
        <w:pStyle w:val="ObjectAnchor"/>
        <w:jc w:val="center"/>
        <w:rPr>
          <w:rFonts w:ascii="Cavolini" w:hAnsi="Cavolini" w:cs="Cavolini"/>
          <w:sz w:val="28"/>
          <w:szCs w:val="28"/>
        </w:rPr>
      </w:pPr>
      <w:r>
        <w:rPr>
          <w:rFonts w:ascii="Cavolini" w:hAnsi="Cavolini" w:cs="Cavolini"/>
          <w:sz w:val="28"/>
          <w:szCs w:val="28"/>
        </w:rPr>
        <w:t>~</w:t>
      </w:r>
    </w:p>
    <w:p w14:paraId="6E13D069" w14:textId="77777777" w:rsidR="00696485" w:rsidRPr="00CB10E6" w:rsidRDefault="007A77F4"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 xml:space="preserve">President </w:t>
      </w:r>
    </w:p>
    <w:p w14:paraId="0AAE2FB3" w14:textId="48187A2C" w:rsidR="007A77F4" w:rsidRPr="00CB10E6" w:rsidRDefault="007A77F4" w:rsidP="007A77F4">
      <w:pPr>
        <w:pStyle w:val="ObjectAnchor"/>
        <w:jc w:val="center"/>
        <w:rPr>
          <w:rFonts w:ascii="Cavolini" w:hAnsi="Cavolini" w:cs="Cavolini"/>
          <w:sz w:val="44"/>
          <w:szCs w:val="44"/>
        </w:rPr>
      </w:pPr>
      <w:r w:rsidRPr="00CB10E6">
        <w:rPr>
          <w:rFonts w:ascii="Cavolini" w:hAnsi="Cavolini" w:cs="Cavolini"/>
          <w:sz w:val="44"/>
          <w:szCs w:val="44"/>
        </w:rPr>
        <w:t>Lori Anderson-Havelick</w:t>
      </w:r>
    </w:p>
    <w:p w14:paraId="69AC89E2" w14:textId="7E6785E8" w:rsidR="007A77F4" w:rsidRDefault="007A77F4" w:rsidP="007A77F4">
      <w:pPr>
        <w:pStyle w:val="ObjectAnchor"/>
        <w:jc w:val="center"/>
        <w:rPr>
          <w:rFonts w:ascii="Cavolini" w:hAnsi="Cavolini" w:cs="Cavolini"/>
          <w:sz w:val="28"/>
          <w:szCs w:val="28"/>
        </w:rPr>
      </w:pPr>
      <w:r>
        <w:rPr>
          <w:rFonts w:ascii="Cavolini" w:hAnsi="Cavolini" w:cs="Cavolini"/>
          <w:sz w:val="28"/>
          <w:szCs w:val="28"/>
        </w:rPr>
        <w:t>Alpha Phi #327 – Golden</w:t>
      </w:r>
    </w:p>
    <w:p w14:paraId="36CD7B1F" w14:textId="77777777" w:rsidR="007A77F4" w:rsidRDefault="007A77F4" w:rsidP="007A77F4">
      <w:pPr>
        <w:pStyle w:val="ObjectAnchor"/>
        <w:jc w:val="center"/>
        <w:rPr>
          <w:rFonts w:ascii="Cavolini" w:hAnsi="Cavolini" w:cs="Cavolini"/>
          <w:sz w:val="28"/>
          <w:szCs w:val="28"/>
        </w:rPr>
      </w:pPr>
    </w:p>
    <w:p w14:paraId="64F323BE" w14:textId="402717EB" w:rsidR="007A77F4" w:rsidRDefault="007A77F4" w:rsidP="007A77F4">
      <w:pPr>
        <w:pStyle w:val="ObjectAnchor"/>
        <w:jc w:val="center"/>
        <w:rPr>
          <w:rFonts w:ascii="Cavolini" w:hAnsi="Cavolini" w:cs="Cavolini"/>
          <w:sz w:val="28"/>
          <w:szCs w:val="28"/>
        </w:rPr>
      </w:pPr>
      <w:r>
        <w:rPr>
          <w:rFonts w:ascii="Cavolini" w:hAnsi="Cavolini" w:cs="Cavolini"/>
          <w:sz w:val="28"/>
          <w:szCs w:val="28"/>
        </w:rPr>
        <w:t>~</w:t>
      </w:r>
    </w:p>
    <w:p w14:paraId="0908B185" w14:textId="1F6DFEDE" w:rsidR="007A77F4" w:rsidRPr="00CB10E6" w:rsidRDefault="007A77F4"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President Elect / Membership Coordinator</w:t>
      </w:r>
    </w:p>
    <w:p w14:paraId="3300F195" w14:textId="6F3BA47F" w:rsidR="007A77F4" w:rsidRPr="00CB10E6" w:rsidRDefault="007A77F4" w:rsidP="007A77F4">
      <w:pPr>
        <w:pStyle w:val="ObjectAnchor"/>
        <w:jc w:val="center"/>
        <w:rPr>
          <w:rFonts w:ascii="Cavolini" w:hAnsi="Cavolini" w:cs="Cavolini"/>
          <w:sz w:val="40"/>
          <w:szCs w:val="40"/>
        </w:rPr>
      </w:pPr>
      <w:r w:rsidRPr="00CB10E6">
        <w:rPr>
          <w:rFonts w:ascii="Cavolini" w:hAnsi="Cavolini" w:cs="Cavolini"/>
          <w:sz w:val="40"/>
          <w:szCs w:val="40"/>
        </w:rPr>
        <w:t>Nancy Cameron</w:t>
      </w:r>
    </w:p>
    <w:p w14:paraId="30204151" w14:textId="77777777" w:rsidR="004C0376" w:rsidRDefault="007A77F4" w:rsidP="004C0376">
      <w:pPr>
        <w:pStyle w:val="ObjectAnchor"/>
        <w:jc w:val="center"/>
        <w:rPr>
          <w:rFonts w:ascii="Cavolini" w:hAnsi="Cavolini" w:cs="Cavolini"/>
          <w:sz w:val="28"/>
          <w:szCs w:val="28"/>
        </w:rPr>
      </w:pPr>
      <w:r>
        <w:rPr>
          <w:rFonts w:ascii="Cavolini" w:hAnsi="Cavolini" w:cs="Cavolini"/>
          <w:sz w:val="28"/>
          <w:szCs w:val="28"/>
        </w:rPr>
        <w:t>Kappa Iota #5442 – Golden</w:t>
      </w:r>
    </w:p>
    <w:p w14:paraId="3FA888E5" w14:textId="30A16797" w:rsidR="007A77F4" w:rsidRDefault="004C0376" w:rsidP="004C0376">
      <w:pPr>
        <w:pStyle w:val="ObjectAnchor"/>
        <w:jc w:val="center"/>
        <w:rPr>
          <w:rFonts w:ascii="Cavolini" w:hAnsi="Cavolini" w:cs="Cavolini"/>
          <w:sz w:val="28"/>
          <w:szCs w:val="28"/>
        </w:rPr>
      </w:pPr>
      <w:r>
        <w:rPr>
          <w:rFonts w:ascii="Cavolini" w:hAnsi="Cavolini" w:cs="Cavolini"/>
          <w:sz w:val="28"/>
          <w:szCs w:val="28"/>
        </w:rPr>
        <w:t xml:space="preserve">                                                                    </w:t>
      </w:r>
    </w:p>
    <w:p w14:paraId="0D4405BA" w14:textId="059C744F" w:rsidR="007A77F4" w:rsidRDefault="007A77F4" w:rsidP="007A77F4">
      <w:pPr>
        <w:pStyle w:val="ObjectAnchor"/>
        <w:jc w:val="center"/>
        <w:rPr>
          <w:rFonts w:ascii="Cavolini" w:hAnsi="Cavolini" w:cs="Cavolini"/>
          <w:sz w:val="28"/>
          <w:szCs w:val="28"/>
        </w:rPr>
      </w:pPr>
      <w:r>
        <w:rPr>
          <w:rFonts w:ascii="Cavolini" w:hAnsi="Cavolini" w:cs="Cavolini"/>
          <w:sz w:val="28"/>
          <w:szCs w:val="28"/>
        </w:rPr>
        <w:t>~</w:t>
      </w:r>
    </w:p>
    <w:p w14:paraId="0E1FB893" w14:textId="037AE3DD" w:rsidR="007A77F4"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Secretary</w:t>
      </w:r>
    </w:p>
    <w:p w14:paraId="16F154A8" w14:textId="2BA084EE"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Lisa Weeks</w:t>
      </w:r>
    </w:p>
    <w:p w14:paraId="728E9252" w14:textId="253407E3" w:rsidR="00696485" w:rsidRDefault="00696485" w:rsidP="007A77F4">
      <w:pPr>
        <w:pStyle w:val="ObjectAnchor"/>
        <w:jc w:val="center"/>
        <w:rPr>
          <w:rFonts w:ascii="Cavolini" w:hAnsi="Cavolini" w:cs="Cavolini"/>
          <w:sz w:val="28"/>
          <w:szCs w:val="28"/>
        </w:rPr>
      </w:pPr>
      <w:r>
        <w:rPr>
          <w:rFonts w:ascii="Cavolini" w:hAnsi="Cavolini" w:cs="Cavolini"/>
          <w:sz w:val="28"/>
          <w:szCs w:val="28"/>
        </w:rPr>
        <w:t>Gamma Chi #3668 – Loveland</w:t>
      </w:r>
    </w:p>
    <w:p w14:paraId="69479732" w14:textId="77777777" w:rsidR="00696485" w:rsidRDefault="00696485" w:rsidP="007A77F4">
      <w:pPr>
        <w:pStyle w:val="ObjectAnchor"/>
        <w:jc w:val="center"/>
        <w:rPr>
          <w:rFonts w:ascii="Cavolini" w:hAnsi="Cavolini" w:cs="Cavolini"/>
          <w:sz w:val="28"/>
          <w:szCs w:val="28"/>
        </w:rPr>
      </w:pPr>
    </w:p>
    <w:p w14:paraId="46B8F6C9" w14:textId="40E05A75"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2D71065D" w14:textId="1EF828B4"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Treasurer / Disaster Fund Chairman</w:t>
      </w:r>
    </w:p>
    <w:p w14:paraId="3DEE92BF" w14:textId="40EE47ED"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Susan Winton</w:t>
      </w:r>
    </w:p>
    <w:p w14:paraId="0584CE38" w14:textId="6B5B7BE9" w:rsidR="00696485" w:rsidRDefault="00696485" w:rsidP="007A77F4">
      <w:pPr>
        <w:pStyle w:val="ObjectAnchor"/>
        <w:jc w:val="center"/>
        <w:rPr>
          <w:rFonts w:ascii="Cavolini" w:hAnsi="Cavolini" w:cs="Cavolini"/>
          <w:sz w:val="28"/>
          <w:szCs w:val="28"/>
        </w:rPr>
      </w:pPr>
      <w:r>
        <w:rPr>
          <w:rFonts w:ascii="Cavolini" w:hAnsi="Cavolini" w:cs="Cavolini"/>
          <w:sz w:val="28"/>
          <w:szCs w:val="28"/>
        </w:rPr>
        <w:t>Alpha Phi #327 - Golden</w:t>
      </w:r>
    </w:p>
    <w:p w14:paraId="399E2114" w14:textId="77777777" w:rsidR="00696485" w:rsidRDefault="00696485" w:rsidP="007A77F4">
      <w:pPr>
        <w:pStyle w:val="ObjectAnchor"/>
        <w:jc w:val="center"/>
        <w:rPr>
          <w:rFonts w:ascii="Cavolini" w:hAnsi="Cavolini" w:cs="Cavolini"/>
          <w:sz w:val="28"/>
          <w:szCs w:val="28"/>
        </w:rPr>
      </w:pPr>
    </w:p>
    <w:p w14:paraId="6656A6EA" w14:textId="254E5BB1"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587733B5" w14:textId="6D03315C"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Parliamentarian</w:t>
      </w:r>
    </w:p>
    <w:p w14:paraId="6FD744B2" w14:textId="4A66BF71"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Rita Martin</w:t>
      </w:r>
    </w:p>
    <w:p w14:paraId="1F0B004B" w14:textId="00C9B5E5" w:rsidR="00CB10E6" w:rsidRDefault="00696485" w:rsidP="00CB10E6">
      <w:pPr>
        <w:pStyle w:val="ObjectAnchor"/>
        <w:jc w:val="center"/>
        <w:rPr>
          <w:rFonts w:ascii="Cavolini" w:hAnsi="Cavolini" w:cs="Cavolini"/>
          <w:sz w:val="28"/>
          <w:szCs w:val="28"/>
        </w:rPr>
      </w:pPr>
      <w:r>
        <w:rPr>
          <w:rFonts w:ascii="Cavolini" w:hAnsi="Cavolini" w:cs="Cavolini"/>
          <w:sz w:val="28"/>
          <w:szCs w:val="28"/>
        </w:rPr>
        <w:t xml:space="preserve">Chi Kappa #5129 </w:t>
      </w:r>
      <w:r w:rsidR="00CB10E6">
        <w:rPr>
          <w:rFonts w:ascii="Cavolini" w:hAnsi="Cavolini" w:cs="Cavolini"/>
          <w:sz w:val="28"/>
          <w:szCs w:val="28"/>
        </w:rPr>
        <w:t>–</w:t>
      </w:r>
      <w:r>
        <w:rPr>
          <w:rFonts w:ascii="Cavolini" w:hAnsi="Cavolini" w:cs="Cavolini"/>
          <w:sz w:val="28"/>
          <w:szCs w:val="28"/>
        </w:rPr>
        <w:t xml:space="preserve"> Denver</w:t>
      </w:r>
      <w:r w:rsidR="000350CB">
        <w:rPr>
          <w:rFonts w:ascii="Cavolini" w:hAnsi="Cavolini" w:cs="Cavolini"/>
          <w:sz w:val="28"/>
          <w:szCs w:val="28"/>
        </w:rPr>
        <w:t xml:space="preserve">       </w:t>
      </w:r>
    </w:p>
    <w:p w14:paraId="3BB8D8BC" w14:textId="0B5031F8" w:rsidR="004C7FD7" w:rsidRPr="004C7FD7" w:rsidRDefault="004C7FD7" w:rsidP="00CB10E6">
      <w:pPr>
        <w:pStyle w:val="ObjectAnchor"/>
        <w:jc w:val="center"/>
        <w:rPr>
          <w:rFonts w:asciiTheme="minorHAnsi" w:cs="Cavolini"/>
          <w:sz w:val="18"/>
          <w:szCs w:val="18"/>
        </w:rPr>
      </w:pPr>
      <w:r w:rsidRPr="004C7FD7">
        <w:rPr>
          <w:rFonts w:asciiTheme="minorHAnsi" w:cs="Cavolini"/>
          <w:sz w:val="18"/>
          <w:szCs w:val="18"/>
        </w:rPr>
        <w:t>Page 4</w:t>
      </w:r>
    </w:p>
    <w:p w14:paraId="1D589542" w14:textId="62D27013" w:rsidR="004C0376" w:rsidRDefault="000350CB" w:rsidP="00CB10E6">
      <w:pPr>
        <w:pStyle w:val="ObjectAnchor"/>
        <w:rPr>
          <w:rFonts w:ascii="Cavolini" w:hAnsi="Cavolini" w:cs="Cavolini"/>
          <w:sz w:val="28"/>
          <w:szCs w:val="28"/>
        </w:rPr>
      </w:pPr>
      <w:r>
        <w:rPr>
          <w:rFonts w:ascii="Cavolini" w:hAnsi="Cavolini" w:cs="Cavolini"/>
          <w:sz w:val="28"/>
          <w:szCs w:val="28"/>
        </w:rPr>
        <w:lastRenderedPageBreak/>
        <w:t xml:space="preserve">      </w:t>
      </w:r>
      <w:r w:rsidR="004C0376">
        <w:rPr>
          <w:rFonts w:ascii="Cavolini" w:hAnsi="Cavolini" w:cs="Cavolini"/>
          <w:sz w:val="28"/>
          <w:szCs w:val="28"/>
        </w:rPr>
        <w:t xml:space="preserve">             </w:t>
      </w:r>
      <w:r w:rsidR="00CB10E6">
        <w:rPr>
          <w:rFonts w:ascii="Cavolini" w:hAnsi="Cavolini" w:cs="Cavolini"/>
          <w:sz w:val="28"/>
          <w:szCs w:val="28"/>
        </w:rPr>
        <w:t xml:space="preserve">                                             </w:t>
      </w:r>
      <w:r w:rsidR="004C0376">
        <w:rPr>
          <w:rFonts w:ascii="Cavolini" w:hAnsi="Cavolini" w:cs="Cavolini"/>
          <w:sz w:val="28"/>
          <w:szCs w:val="28"/>
        </w:rPr>
        <w:t xml:space="preserve">                                 </w:t>
      </w:r>
      <w:r w:rsidR="00CB10E6">
        <w:rPr>
          <w:rFonts w:ascii="Cavolini" w:hAnsi="Cavolini" w:cs="Cavolini"/>
          <w:sz w:val="28"/>
          <w:szCs w:val="28"/>
        </w:rPr>
        <w:t xml:space="preserve">                                  </w:t>
      </w:r>
      <w:r w:rsidR="004C0376">
        <w:rPr>
          <w:rFonts w:ascii="Cavolini" w:hAnsi="Cavolini" w:cs="Cavolini"/>
          <w:sz w:val="28"/>
          <w:szCs w:val="28"/>
        </w:rPr>
        <w:t xml:space="preserve">  </w:t>
      </w:r>
    </w:p>
    <w:p w14:paraId="41AD11D2" w14:textId="73A50909"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5C90A4B3" w14:textId="5ABC32C9"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Past President / Awards Chair</w:t>
      </w:r>
    </w:p>
    <w:p w14:paraId="5B96F1EE" w14:textId="25BF00BE"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Susan Bloss</w:t>
      </w:r>
    </w:p>
    <w:p w14:paraId="3F48917F" w14:textId="1224289A" w:rsidR="00696485" w:rsidRDefault="00696485" w:rsidP="007A77F4">
      <w:pPr>
        <w:pStyle w:val="ObjectAnchor"/>
        <w:jc w:val="center"/>
        <w:rPr>
          <w:rFonts w:ascii="Cavolini" w:hAnsi="Cavolini" w:cs="Cavolini"/>
          <w:sz w:val="28"/>
          <w:szCs w:val="28"/>
        </w:rPr>
      </w:pPr>
      <w:r>
        <w:rPr>
          <w:rFonts w:ascii="Cavolini" w:hAnsi="Cavolini" w:cs="Cavolini"/>
          <w:sz w:val="28"/>
          <w:szCs w:val="28"/>
        </w:rPr>
        <w:t>Zeta Tau #2064 – Colorado Springs</w:t>
      </w:r>
    </w:p>
    <w:p w14:paraId="1B824BB9" w14:textId="77777777" w:rsidR="00696485" w:rsidRDefault="00696485" w:rsidP="007A77F4">
      <w:pPr>
        <w:pStyle w:val="ObjectAnchor"/>
        <w:jc w:val="center"/>
        <w:rPr>
          <w:rFonts w:ascii="Cavolini" w:hAnsi="Cavolini" w:cs="Cavolini"/>
          <w:sz w:val="28"/>
          <w:szCs w:val="28"/>
        </w:rPr>
      </w:pPr>
    </w:p>
    <w:p w14:paraId="3813F393" w14:textId="7074258B"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1D1907A4" w14:textId="22CECD83"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Chaplain</w:t>
      </w:r>
    </w:p>
    <w:p w14:paraId="3C7C764A" w14:textId="2C3EB842"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 xml:space="preserve">Margaret Ames </w:t>
      </w:r>
    </w:p>
    <w:p w14:paraId="22B365B5" w14:textId="0A75C763" w:rsidR="00696485" w:rsidRDefault="00696485" w:rsidP="007A77F4">
      <w:pPr>
        <w:pStyle w:val="ObjectAnchor"/>
        <w:jc w:val="center"/>
        <w:rPr>
          <w:rFonts w:ascii="Cavolini" w:hAnsi="Cavolini" w:cs="Cavolini"/>
          <w:sz w:val="28"/>
          <w:szCs w:val="28"/>
        </w:rPr>
      </w:pPr>
      <w:r>
        <w:rPr>
          <w:rFonts w:ascii="Cavolini" w:hAnsi="Cavolini" w:cs="Cavolini"/>
          <w:sz w:val="28"/>
          <w:szCs w:val="28"/>
        </w:rPr>
        <w:t>Zeta Tau #2064 – Colorado Springs</w:t>
      </w:r>
    </w:p>
    <w:p w14:paraId="35E4ECA4" w14:textId="77777777" w:rsidR="00696485" w:rsidRDefault="00696485" w:rsidP="007A77F4">
      <w:pPr>
        <w:pStyle w:val="ObjectAnchor"/>
        <w:jc w:val="center"/>
        <w:rPr>
          <w:rFonts w:ascii="Cavolini" w:hAnsi="Cavolini" w:cs="Cavolini"/>
          <w:sz w:val="28"/>
          <w:szCs w:val="28"/>
        </w:rPr>
      </w:pPr>
    </w:p>
    <w:p w14:paraId="6CF97E3F" w14:textId="3A6D33CB"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7052759C" w14:textId="0A47EE3F"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Educational Director / Golden Lamp Editor</w:t>
      </w:r>
    </w:p>
    <w:p w14:paraId="78BF49B3" w14:textId="5AB080FA"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Karen Addison</w:t>
      </w:r>
    </w:p>
    <w:p w14:paraId="79EE37B5" w14:textId="5BDBC7C3" w:rsidR="00696485" w:rsidRDefault="00696485" w:rsidP="007A77F4">
      <w:pPr>
        <w:pStyle w:val="ObjectAnchor"/>
        <w:jc w:val="center"/>
        <w:rPr>
          <w:rFonts w:ascii="Cavolini" w:hAnsi="Cavolini" w:cs="Cavolini"/>
          <w:sz w:val="28"/>
          <w:szCs w:val="28"/>
        </w:rPr>
      </w:pPr>
      <w:r>
        <w:rPr>
          <w:rFonts w:ascii="Cavolini" w:hAnsi="Cavolini" w:cs="Cavolini"/>
          <w:sz w:val="28"/>
          <w:szCs w:val="28"/>
        </w:rPr>
        <w:t>Zeta Nu #5608 – Colorado Springs</w:t>
      </w:r>
    </w:p>
    <w:p w14:paraId="0E992C3F" w14:textId="77777777" w:rsidR="00696485" w:rsidRDefault="00696485" w:rsidP="007A77F4">
      <w:pPr>
        <w:pStyle w:val="ObjectAnchor"/>
        <w:jc w:val="center"/>
        <w:rPr>
          <w:rFonts w:ascii="Cavolini" w:hAnsi="Cavolini" w:cs="Cavolini"/>
          <w:sz w:val="28"/>
          <w:szCs w:val="28"/>
        </w:rPr>
      </w:pPr>
    </w:p>
    <w:p w14:paraId="1AE16599" w14:textId="54036264"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2C2C39D1" w14:textId="787C2FAC"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Philanthropic Chairman</w:t>
      </w:r>
    </w:p>
    <w:p w14:paraId="0F2ED0CB" w14:textId="0B93195D"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Mary Humphrey</w:t>
      </w:r>
    </w:p>
    <w:p w14:paraId="407C21E8" w14:textId="1BC43E2A" w:rsidR="00696485" w:rsidRDefault="00696485" w:rsidP="007A77F4">
      <w:pPr>
        <w:pStyle w:val="ObjectAnchor"/>
        <w:jc w:val="center"/>
        <w:rPr>
          <w:rFonts w:ascii="Cavolini" w:hAnsi="Cavolini" w:cs="Cavolini"/>
          <w:sz w:val="28"/>
          <w:szCs w:val="28"/>
        </w:rPr>
      </w:pPr>
      <w:r>
        <w:rPr>
          <w:rFonts w:ascii="Cavolini" w:hAnsi="Cavolini" w:cs="Cavolini"/>
          <w:sz w:val="28"/>
          <w:szCs w:val="28"/>
        </w:rPr>
        <w:t>Beta Alpha #5416 - Aurora</w:t>
      </w:r>
    </w:p>
    <w:p w14:paraId="1831176B" w14:textId="77777777" w:rsidR="00696485" w:rsidRDefault="00696485" w:rsidP="007A77F4">
      <w:pPr>
        <w:pStyle w:val="ObjectAnchor"/>
        <w:jc w:val="center"/>
        <w:rPr>
          <w:rFonts w:ascii="Cavolini" w:hAnsi="Cavolini" w:cs="Cavolini"/>
          <w:sz w:val="28"/>
          <w:szCs w:val="28"/>
        </w:rPr>
      </w:pPr>
    </w:p>
    <w:p w14:paraId="1EA21B60" w14:textId="4C00FE4D" w:rsidR="00696485" w:rsidRDefault="00696485" w:rsidP="007A77F4">
      <w:pPr>
        <w:pStyle w:val="ObjectAnchor"/>
        <w:jc w:val="center"/>
        <w:rPr>
          <w:rFonts w:ascii="Cavolini" w:hAnsi="Cavolini" w:cs="Cavolini"/>
          <w:sz w:val="28"/>
          <w:szCs w:val="28"/>
        </w:rPr>
      </w:pPr>
      <w:r>
        <w:rPr>
          <w:rFonts w:ascii="Cavolini" w:hAnsi="Cavolini" w:cs="Cavolini"/>
          <w:sz w:val="28"/>
          <w:szCs w:val="28"/>
        </w:rPr>
        <w:t>~</w:t>
      </w:r>
    </w:p>
    <w:p w14:paraId="7D99D020" w14:textId="60B0A2E4" w:rsidR="00696485" w:rsidRPr="00CB10E6" w:rsidRDefault="00696485"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Easterseals Coordinator</w:t>
      </w:r>
    </w:p>
    <w:p w14:paraId="28218084" w14:textId="2DF998BE"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Ginger Dodge</w:t>
      </w:r>
    </w:p>
    <w:p w14:paraId="6133F5F7" w14:textId="0DF0744C" w:rsidR="00696485" w:rsidRDefault="00696485" w:rsidP="007A77F4">
      <w:pPr>
        <w:pStyle w:val="ObjectAnchor"/>
        <w:jc w:val="center"/>
        <w:rPr>
          <w:rFonts w:ascii="Cavolini" w:hAnsi="Cavolini" w:cs="Cavolini"/>
          <w:sz w:val="28"/>
          <w:szCs w:val="28"/>
        </w:rPr>
      </w:pPr>
      <w:r>
        <w:rPr>
          <w:rFonts w:ascii="Cavolini" w:hAnsi="Cavolini" w:cs="Cavolini"/>
          <w:sz w:val="28"/>
          <w:szCs w:val="28"/>
        </w:rPr>
        <w:t>Sigma Rho #5014 – Loveland</w:t>
      </w:r>
    </w:p>
    <w:p w14:paraId="62C444C0" w14:textId="77777777" w:rsidR="000350CB" w:rsidRDefault="000350CB" w:rsidP="007A77F4">
      <w:pPr>
        <w:pStyle w:val="ObjectAnchor"/>
        <w:jc w:val="center"/>
        <w:rPr>
          <w:rFonts w:ascii="Cavolini" w:hAnsi="Cavolini" w:cs="Cavolini"/>
          <w:sz w:val="28"/>
          <w:szCs w:val="28"/>
        </w:rPr>
      </w:pPr>
    </w:p>
    <w:p w14:paraId="5543785D" w14:textId="77777777" w:rsidR="000350CB" w:rsidRDefault="000350CB" w:rsidP="007A77F4">
      <w:pPr>
        <w:pStyle w:val="ObjectAnchor"/>
        <w:jc w:val="center"/>
        <w:rPr>
          <w:rFonts w:ascii="Cavolini" w:hAnsi="Cavolini" w:cs="Cavolini"/>
          <w:sz w:val="28"/>
          <w:szCs w:val="28"/>
        </w:rPr>
      </w:pPr>
    </w:p>
    <w:p w14:paraId="2CF1E542" w14:textId="202DD8FD" w:rsidR="00696485" w:rsidRDefault="004C0376" w:rsidP="007A77F4">
      <w:pPr>
        <w:pStyle w:val="ObjectAnchor"/>
        <w:jc w:val="center"/>
        <w:rPr>
          <w:rFonts w:ascii="Cavolini" w:hAnsi="Cavolini" w:cs="Cavolini"/>
          <w:sz w:val="28"/>
          <w:szCs w:val="28"/>
        </w:rPr>
      </w:pPr>
      <w:r>
        <w:drawing>
          <wp:inline distT="0" distB="0" distL="0" distR="0" wp14:anchorId="19EA36BB" wp14:editId="08D5D407">
            <wp:extent cx="1905000" cy="1177692"/>
            <wp:effectExtent l="0" t="0" r="0" b="3810"/>
            <wp:docPr id="1029490917" name="Picture 1029490917" descr="Musical Note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Notes Images - Free Download on Freep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472" cy="1182930"/>
                    </a:xfrm>
                    <a:prstGeom prst="rect">
                      <a:avLst/>
                    </a:prstGeom>
                    <a:noFill/>
                    <a:ln>
                      <a:noFill/>
                    </a:ln>
                  </pic:spPr>
                </pic:pic>
              </a:graphicData>
            </a:graphic>
          </wp:inline>
        </w:drawing>
      </w:r>
    </w:p>
    <w:p w14:paraId="6392A149" w14:textId="27BFEE16" w:rsidR="004C0376" w:rsidRDefault="004C0376" w:rsidP="004C0376">
      <w:pPr>
        <w:pStyle w:val="ObjectAnchor"/>
        <w:rPr>
          <w:rFonts w:ascii="Cavolini" w:hAnsi="Cavolini" w:cs="Cavolini"/>
          <w:sz w:val="28"/>
          <w:szCs w:val="28"/>
        </w:rPr>
      </w:pPr>
      <w:r>
        <w:rPr>
          <w:rFonts w:ascii="Cavolini" w:hAnsi="Cavolini" w:cs="Cavolini"/>
          <w:sz w:val="28"/>
          <w:szCs w:val="28"/>
        </w:rPr>
        <w:t xml:space="preserve">                                 </w:t>
      </w:r>
      <w:r w:rsidR="00CB10E6">
        <w:rPr>
          <w:rFonts w:ascii="Cavolini" w:hAnsi="Cavolini" w:cs="Cavolini"/>
          <w:sz w:val="28"/>
          <w:szCs w:val="28"/>
        </w:rPr>
        <w:t xml:space="preserve">                </w:t>
      </w:r>
      <w:r>
        <w:rPr>
          <w:rFonts w:ascii="Cavolini" w:hAnsi="Cavolini" w:cs="Cavolini"/>
          <w:sz w:val="28"/>
          <w:szCs w:val="28"/>
        </w:rPr>
        <w:t>~</w:t>
      </w:r>
    </w:p>
    <w:p w14:paraId="315AF4A6" w14:textId="77777777" w:rsidR="004421AC" w:rsidRDefault="004C0376" w:rsidP="004C0376">
      <w:pPr>
        <w:pStyle w:val="ObjectAnchor"/>
        <w:rPr>
          <w:rFonts w:ascii="Cavolini" w:hAnsi="Cavolini" w:cs="Cavolini"/>
          <w:sz w:val="28"/>
          <w:szCs w:val="28"/>
        </w:rPr>
      </w:pPr>
      <w:r>
        <w:rPr>
          <w:rFonts w:ascii="Cavolini" w:hAnsi="Cavolini" w:cs="Cavolini"/>
          <w:sz w:val="28"/>
          <w:szCs w:val="28"/>
        </w:rPr>
        <w:t xml:space="preserve">                      </w:t>
      </w:r>
    </w:p>
    <w:p w14:paraId="03E1494F" w14:textId="77777777" w:rsidR="004421AC" w:rsidRDefault="004421AC" w:rsidP="004C0376">
      <w:pPr>
        <w:pStyle w:val="ObjectAnchor"/>
        <w:rPr>
          <w:rFonts w:ascii="Cavolini" w:hAnsi="Cavolini" w:cs="Cavolini"/>
          <w:sz w:val="28"/>
          <w:szCs w:val="28"/>
        </w:rPr>
      </w:pPr>
    </w:p>
    <w:p w14:paraId="00AFF0FE" w14:textId="431896E9" w:rsidR="00696485" w:rsidRPr="00CB10E6" w:rsidRDefault="004421AC" w:rsidP="004C0376">
      <w:pPr>
        <w:pStyle w:val="ObjectAnchor"/>
        <w:rPr>
          <w:rFonts w:ascii="Cavolini" w:hAnsi="Cavolini" w:cs="Cavolini"/>
          <w:sz w:val="28"/>
          <w:szCs w:val="28"/>
          <w:u w:val="single"/>
        </w:rPr>
      </w:pPr>
      <w:r>
        <w:rPr>
          <w:rFonts w:ascii="Cavolini" w:hAnsi="Cavolini" w:cs="Cavolini"/>
          <w:sz w:val="28"/>
          <w:szCs w:val="28"/>
        </w:rPr>
        <w:lastRenderedPageBreak/>
        <w:t xml:space="preserve">                        </w:t>
      </w:r>
      <w:r w:rsidR="004C0376">
        <w:rPr>
          <w:rFonts w:ascii="Cavolini" w:hAnsi="Cavolini" w:cs="Cavolini"/>
          <w:sz w:val="28"/>
          <w:szCs w:val="28"/>
        </w:rPr>
        <w:t xml:space="preserve">       </w:t>
      </w:r>
      <w:r w:rsidR="00696485" w:rsidRPr="00CB10E6">
        <w:rPr>
          <w:rFonts w:ascii="Cavolini" w:hAnsi="Cavolini" w:cs="Cavolini"/>
          <w:sz w:val="28"/>
          <w:szCs w:val="28"/>
          <w:u w:val="single"/>
        </w:rPr>
        <w:t xml:space="preserve">ESA for St Jude Coordinator </w:t>
      </w:r>
    </w:p>
    <w:p w14:paraId="34D72352" w14:textId="2C20C2D2" w:rsidR="00696485" w:rsidRPr="00CB10E6" w:rsidRDefault="00696485" w:rsidP="007A77F4">
      <w:pPr>
        <w:pStyle w:val="ObjectAnchor"/>
        <w:jc w:val="center"/>
        <w:rPr>
          <w:rFonts w:ascii="Cavolini" w:hAnsi="Cavolini" w:cs="Cavolini"/>
          <w:sz w:val="40"/>
          <w:szCs w:val="40"/>
        </w:rPr>
      </w:pPr>
      <w:r w:rsidRPr="00CB10E6">
        <w:rPr>
          <w:rFonts w:ascii="Cavolini" w:hAnsi="Cavolini" w:cs="Cavolini"/>
          <w:sz w:val="40"/>
          <w:szCs w:val="40"/>
        </w:rPr>
        <w:t>Pam McGee</w:t>
      </w:r>
    </w:p>
    <w:p w14:paraId="0381BDCD" w14:textId="0641EEB0" w:rsidR="008A5042" w:rsidRDefault="008A5042" w:rsidP="007A77F4">
      <w:pPr>
        <w:pStyle w:val="ObjectAnchor"/>
        <w:jc w:val="center"/>
        <w:rPr>
          <w:rFonts w:ascii="Cavolini" w:hAnsi="Cavolini" w:cs="Cavolini"/>
          <w:sz w:val="28"/>
          <w:szCs w:val="28"/>
        </w:rPr>
      </w:pPr>
      <w:r>
        <w:rPr>
          <w:rFonts w:ascii="Cavolini" w:hAnsi="Cavolini" w:cs="Cavolini"/>
          <w:sz w:val="28"/>
          <w:szCs w:val="28"/>
        </w:rPr>
        <w:t>Gamma Chi #3668 – Loveland</w:t>
      </w:r>
    </w:p>
    <w:p w14:paraId="6BE2ACF7" w14:textId="6DC93770" w:rsidR="008A5042" w:rsidRDefault="008A5042" w:rsidP="004C0376">
      <w:pPr>
        <w:pStyle w:val="ObjectAnchor"/>
        <w:rPr>
          <w:rFonts w:ascii="Cavolini" w:hAnsi="Cavolini" w:cs="Cavolini"/>
          <w:sz w:val="28"/>
          <w:szCs w:val="28"/>
        </w:rPr>
      </w:pPr>
    </w:p>
    <w:p w14:paraId="2A7203FC" w14:textId="4F351D43" w:rsidR="004C0376" w:rsidRDefault="004C0376" w:rsidP="004C0376">
      <w:pPr>
        <w:pStyle w:val="ObjectAnchor"/>
        <w:rPr>
          <w:rFonts w:ascii="Cavolini" w:hAnsi="Cavolini" w:cs="Cavolini"/>
          <w:sz w:val="28"/>
          <w:szCs w:val="28"/>
        </w:rPr>
      </w:pPr>
      <w:r>
        <w:rPr>
          <w:rFonts w:ascii="Cavolini" w:hAnsi="Cavolini" w:cs="Cavolini"/>
          <w:sz w:val="28"/>
          <w:szCs w:val="28"/>
        </w:rPr>
        <w:t xml:space="preserve">                                                 ~</w:t>
      </w:r>
    </w:p>
    <w:p w14:paraId="19FB6CDC" w14:textId="5B9E0AC1" w:rsidR="008A5042" w:rsidRPr="00CB10E6" w:rsidRDefault="008A5042"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Hope for Heroes Chair</w:t>
      </w:r>
    </w:p>
    <w:p w14:paraId="43387D97" w14:textId="50D51ACA" w:rsidR="008A5042" w:rsidRPr="00CB10E6" w:rsidRDefault="008A5042" w:rsidP="007A77F4">
      <w:pPr>
        <w:pStyle w:val="ObjectAnchor"/>
        <w:jc w:val="center"/>
        <w:rPr>
          <w:rFonts w:ascii="Cavolini" w:hAnsi="Cavolini" w:cs="Cavolini"/>
          <w:sz w:val="40"/>
          <w:szCs w:val="40"/>
        </w:rPr>
      </w:pPr>
      <w:r w:rsidRPr="00CB10E6">
        <w:rPr>
          <w:rFonts w:ascii="Cavolini" w:hAnsi="Cavolini" w:cs="Cavolini"/>
          <w:sz w:val="40"/>
          <w:szCs w:val="40"/>
        </w:rPr>
        <w:t>Deanna Sloat</w:t>
      </w:r>
    </w:p>
    <w:p w14:paraId="1546E211" w14:textId="7F5B5541" w:rsidR="008A5042" w:rsidRDefault="008A5042" w:rsidP="007A77F4">
      <w:pPr>
        <w:pStyle w:val="ObjectAnchor"/>
        <w:jc w:val="center"/>
        <w:rPr>
          <w:rFonts w:ascii="Cavolini" w:hAnsi="Cavolini" w:cs="Cavolini"/>
          <w:sz w:val="28"/>
          <w:szCs w:val="28"/>
        </w:rPr>
      </w:pPr>
      <w:r>
        <w:rPr>
          <w:rFonts w:ascii="Cavolini" w:hAnsi="Cavolini" w:cs="Cavolini"/>
          <w:sz w:val="28"/>
          <w:szCs w:val="28"/>
        </w:rPr>
        <w:t>Sigma Rho #5014 - Loveland</w:t>
      </w:r>
    </w:p>
    <w:p w14:paraId="2E192CE2" w14:textId="77777777" w:rsidR="008A5042" w:rsidRDefault="008A5042" w:rsidP="007A77F4">
      <w:pPr>
        <w:pStyle w:val="ObjectAnchor"/>
        <w:jc w:val="center"/>
        <w:rPr>
          <w:rFonts w:ascii="Cavolini" w:hAnsi="Cavolini" w:cs="Cavolini"/>
          <w:sz w:val="28"/>
          <w:szCs w:val="28"/>
        </w:rPr>
      </w:pPr>
    </w:p>
    <w:p w14:paraId="02291D8B" w14:textId="7E5F0355" w:rsidR="008A5042" w:rsidRDefault="008A5042" w:rsidP="007A77F4">
      <w:pPr>
        <w:pStyle w:val="ObjectAnchor"/>
        <w:jc w:val="center"/>
        <w:rPr>
          <w:rFonts w:ascii="Cavolini" w:hAnsi="Cavolini" w:cs="Cavolini"/>
          <w:sz w:val="28"/>
          <w:szCs w:val="28"/>
        </w:rPr>
      </w:pPr>
      <w:r>
        <w:rPr>
          <w:rFonts w:ascii="Cavolini" w:hAnsi="Cavolini" w:cs="Cavolini"/>
          <w:sz w:val="28"/>
          <w:szCs w:val="28"/>
        </w:rPr>
        <w:t>~</w:t>
      </w:r>
    </w:p>
    <w:p w14:paraId="5EB8845A" w14:textId="60A1B215" w:rsidR="008A5042" w:rsidRPr="00CB10E6" w:rsidRDefault="008A5042"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ESA Foundation Counselor</w:t>
      </w:r>
    </w:p>
    <w:p w14:paraId="614BE28B" w14:textId="1CD68264" w:rsidR="008A5042" w:rsidRPr="00CB10E6" w:rsidRDefault="008A5042" w:rsidP="007A77F4">
      <w:pPr>
        <w:pStyle w:val="ObjectAnchor"/>
        <w:jc w:val="center"/>
        <w:rPr>
          <w:rFonts w:ascii="Cavolini" w:hAnsi="Cavolini" w:cs="Cavolini"/>
          <w:sz w:val="40"/>
          <w:szCs w:val="40"/>
        </w:rPr>
      </w:pPr>
      <w:r w:rsidRPr="00CB10E6">
        <w:rPr>
          <w:rFonts w:ascii="Cavolini" w:hAnsi="Cavolini" w:cs="Cavolini"/>
          <w:sz w:val="40"/>
          <w:szCs w:val="40"/>
        </w:rPr>
        <w:t>Sandy Alexander</w:t>
      </w:r>
    </w:p>
    <w:p w14:paraId="13B0D1F2" w14:textId="279B0C8F" w:rsidR="008A5042" w:rsidRDefault="008A5042" w:rsidP="007A77F4">
      <w:pPr>
        <w:pStyle w:val="ObjectAnchor"/>
        <w:jc w:val="center"/>
        <w:rPr>
          <w:rFonts w:ascii="Cavolini" w:hAnsi="Cavolini" w:cs="Cavolini"/>
          <w:sz w:val="28"/>
          <w:szCs w:val="28"/>
        </w:rPr>
      </w:pPr>
      <w:r>
        <w:rPr>
          <w:rFonts w:ascii="Cavolini" w:hAnsi="Cavolini" w:cs="Cavolini"/>
          <w:sz w:val="28"/>
          <w:szCs w:val="28"/>
        </w:rPr>
        <w:t>Alpha Phi #327 – Golden</w:t>
      </w:r>
    </w:p>
    <w:p w14:paraId="18319424" w14:textId="77777777" w:rsidR="008A5042" w:rsidRDefault="008A5042" w:rsidP="007A77F4">
      <w:pPr>
        <w:pStyle w:val="ObjectAnchor"/>
        <w:jc w:val="center"/>
        <w:rPr>
          <w:rFonts w:ascii="Cavolini" w:hAnsi="Cavolini" w:cs="Cavolini"/>
          <w:sz w:val="28"/>
          <w:szCs w:val="28"/>
        </w:rPr>
      </w:pPr>
    </w:p>
    <w:p w14:paraId="0EB6511B" w14:textId="0352301D" w:rsidR="008A5042" w:rsidRDefault="008A5042" w:rsidP="007A77F4">
      <w:pPr>
        <w:pStyle w:val="ObjectAnchor"/>
        <w:jc w:val="center"/>
        <w:rPr>
          <w:rFonts w:ascii="Cavolini" w:hAnsi="Cavolini" w:cs="Cavolini"/>
          <w:sz w:val="28"/>
          <w:szCs w:val="28"/>
        </w:rPr>
      </w:pPr>
      <w:r>
        <w:rPr>
          <w:rFonts w:ascii="Cavolini" w:hAnsi="Cavolini" w:cs="Cavolini"/>
          <w:sz w:val="28"/>
          <w:szCs w:val="28"/>
        </w:rPr>
        <w:t>~</w:t>
      </w:r>
    </w:p>
    <w:p w14:paraId="0EFBC7EB" w14:textId="6BDF6211" w:rsidR="008A5042" w:rsidRPr="00CB10E6" w:rsidRDefault="008A5042"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 xml:space="preserve">Communication Coordinator </w:t>
      </w:r>
    </w:p>
    <w:p w14:paraId="7A52A877" w14:textId="25798144" w:rsidR="008A5042" w:rsidRPr="00CB10E6" w:rsidRDefault="008A5042" w:rsidP="007A77F4">
      <w:pPr>
        <w:pStyle w:val="ObjectAnchor"/>
        <w:jc w:val="center"/>
        <w:rPr>
          <w:rFonts w:ascii="Cavolini" w:hAnsi="Cavolini" w:cs="Cavolini"/>
          <w:sz w:val="40"/>
          <w:szCs w:val="40"/>
        </w:rPr>
      </w:pPr>
      <w:r w:rsidRPr="00CB10E6">
        <w:rPr>
          <w:rFonts w:ascii="Cavolini" w:hAnsi="Cavolini" w:cs="Cavolini"/>
          <w:sz w:val="40"/>
          <w:szCs w:val="40"/>
        </w:rPr>
        <w:t>Eric Havelick</w:t>
      </w:r>
    </w:p>
    <w:p w14:paraId="38C0094C" w14:textId="0361AD27" w:rsidR="008A5042" w:rsidRDefault="008A5042" w:rsidP="007A77F4">
      <w:pPr>
        <w:pStyle w:val="ObjectAnchor"/>
        <w:jc w:val="center"/>
        <w:rPr>
          <w:rFonts w:ascii="Cavolini" w:hAnsi="Cavolini" w:cs="Cavolini"/>
          <w:sz w:val="28"/>
          <w:szCs w:val="28"/>
        </w:rPr>
      </w:pPr>
      <w:r>
        <w:rPr>
          <w:rFonts w:ascii="Cavolini" w:hAnsi="Cavolini" w:cs="Cavolini"/>
          <w:sz w:val="28"/>
          <w:szCs w:val="28"/>
        </w:rPr>
        <w:t>Alpha Phi #327 – Golden</w:t>
      </w:r>
    </w:p>
    <w:p w14:paraId="67BA5FBD" w14:textId="77777777" w:rsidR="008A5042" w:rsidRDefault="008A5042" w:rsidP="007A77F4">
      <w:pPr>
        <w:pStyle w:val="ObjectAnchor"/>
        <w:jc w:val="center"/>
        <w:rPr>
          <w:rFonts w:ascii="Cavolini" w:hAnsi="Cavolini" w:cs="Cavolini"/>
          <w:sz w:val="28"/>
          <w:szCs w:val="28"/>
        </w:rPr>
      </w:pPr>
    </w:p>
    <w:p w14:paraId="0B43C4B8" w14:textId="41DE6CAF" w:rsidR="008A5042" w:rsidRDefault="008A5042" w:rsidP="007A77F4">
      <w:pPr>
        <w:pStyle w:val="ObjectAnchor"/>
        <w:jc w:val="center"/>
        <w:rPr>
          <w:rFonts w:ascii="Cavolini" w:hAnsi="Cavolini" w:cs="Cavolini"/>
          <w:sz w:val="28"/>
          <w:szCs w:val="28"/>
        </w:rPr>
      </w:pPr>
      <w:r>
        <w:rPr>
          <w:rFonts w:ascii="Cavolini" w:hAnsi="Cavolini" w:cs="Cavolini"/>
          <w:sz w:val="28"/>
          <w:szCs w:val="28"/>
        </w:rPr>
        <w:t>~</w:t>
      </w:r>
    </w:p>
    <w:p w14:paraId="44EFD928" w14:textId="53902775" w:rsidR="008A5042" w:rsidRPr="00CB10E6" w:rsidRDefault="008A5042"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Webmaster</w:t>
      </w:r>
    </w:p>
    <w:p w14:paraId="1D2A124B" w14:textId="15C03A03" w:rsidR="008A5042" w:rsidRPr="00CB10E6" w:rsidRDefault="008A5042" w:rsidP="007A77F4">
      <w:pPr>
        <w:pStyle w:val="ObjectAnchor"/>
        <w:jc w:val="center"/>
        <w:rPr>
          <w:rFonts w:ascii="Cavolini" w:hAnsi="Cavolini" w:cs="Cavolini"/>
          <w:sz w:val="40"/>
          <w:szCs w:val="40"/>
        </w:rPr>
      </w:pPr>
      <w:r w:rsidRPr="00CB10E6">
        <w:rPr>
          <w:rFonts w:ascii="Cavolini" w:hAnsi="Cavolini" w:cs="Cavolini"/>
          <w:sz w:val="40"/>
          <w:szCs w:val="40"/>
        </w:rPr>
        <w:t xml:space="preserve">Candie Patino </w:t>
      </w:r>
    </w:p>
    <w:p w14:paraId="2B85B3B9" w14:textId="7C9754F4" w:rsidR="008A5042" w:rsidRDefault="008A5042" w:rsidP="007A77F4">
      <w:pPr>
        <w:pStyle w:val="ObjectAnchor"/>
        <w:jc w:val="center"/>
        <w:rPr>
          <w:rFonts w:ascii="Cavolini" w:hAnsi="Cavolini" w:cs="Cavolini"/>
          <w:sz w:val="28"/>
          <w:szCs w:val="28"/>
        </w:rPr>
      </w:pPr>
      <w:r>
        <w:rPr>
          <w:rFonts w:ascii="Cavolini" w:hAnsi="Cavolini" w:cs="Cavolini"/>
          <w:sz w:val="28"/>
          <w:szCs w:val="28"/>
        </w:rPr>
        <w:t>Beta Xi #4398 – Berthoud</w:t>
      </w:r>
    </w:p>
    <w:p w14:paraId="7F09658A" w14:textId="77777777" w:rsidR="008A5042" w:rsidRDefault="008A5042" w:rsidP="007A77F4">
      <w:pPr>
        <w:pStyle w:val="ObjectAnchor"/>
        <w:jc w:val="center"/>
        <w:rPr>
          <w:rFonts w:ascii="Cavolini" w:hAnsi="Cavolini" w:cs="Cavolini"/>
          <w:sz w:val="28"/>
          <w:szCs w:val="28"/>
        </w:rPr>
      </w:pPr>
    </w:p>
    <w:p w14:paraId="10B984E7" w14:textId="2925D81D" w:rsidR="008A5042" w:rsidRDefault="008A5042" w:rsidP="007A77F4">
      <w:pPr>
        <w:pStyle w:val="ObjectAnchor"/>
        <w:jc w:val="center"/>
        <w:rPr>
          <w:rFonts w:ascii="Cavolini" w:hAnsi="Cavolini" w:cs="Cavolini"/>
          <w:sz w:val="28"/>
          <w:szCs w:val="28"/>
        </w:rPr>
      </w:pPr>
      <w:r>
        <w:rPr>
          <w:rFonts w:ascii="Cavolini" w:hAnsi="Cavolini" w:cs="Cavolini"/>
          <w:sz w:val="28"/>
          <w:szCs w:val="28"/>
        </w:rPr>
        <w:t>~</w:t>
      </w:r>
    </w:p>
    <w:p w14:paraId="6300CD0C" w14:textId="3A1A24C0" w:rsidR="008A5042" w:rsidRPr="00CB10E6" w:rsidRDefault="008A5042" w:rsidP="007A77F4">
      <w:pPr>
        <w:pStyle w:val="ObjectAnchor"/>
        <w:jc w:val="center"/>
        <w:rPr>
          <w:rFonts w:ascii="Cavolini" w:hAnsi="Cavolini" w:cs="Cavolini"/>
          <w:sz w:val="28"/>
          <w:szCs w:val="28"/>
          <w:u w:val="single"/>
        </w:rPr>
      </w:pPr>
      <w:r w:rsidRPr="00CB10E6">
        <w:rPr>
          <w:rFonts w:ascii="Cavolini" w:hAnsi="Cavolini" w:cs="Cavolini"/>
          <w:sz w:val="28"/>
          <w:szCs w:val="28"/>
          <w:u w:val="single"/>
        </w:rPr>
        <w:t>Lamplighter President</w:t>
      </w:r>
    </w:p>
    <w:p w14:paraId="6C8969F3" w14:textId="17ABF0C8" w:rsidR="008A5042" w:rsidRPr="00CB10E6" w:rsidRDefault="008A5042" w:rsidP="007A77F4">
      <w:pPr>
        <w:pStyle w:val="ObjectAnchor"/>
        <w:jc w:val="center"/>
        <w:rPr>
          <w:rFonts w:ascii="Cavolini" w:hAnsi="Cavolini" w:cs="Cavolini"/>
          <w:sz w:val="40"/>
          <w:szCs w:val="40"/>
        </w:rPr>
      </w:pPr>
      <w:r w:rsidRPr="00CB10E6">
        <w:rPr>
          <w:rFonts w:ascii="Cavolini" w:hAnsi="Cavolini" w:cs="Cavolini"/>
          <w:sz w:val="40"/>
          <w:szCs w:val="40"/>
        </w:rPr>
        <w:t>Rita Martin</w:t>
      </w:r>
    </w:p>
    <w:p w14:paraId="4F1B559F" w14:textId="3BFDC49E" w:rsidR="00CB10E6" w:rsidRDefault="008A5042" w:rsidP="00CB10E6">
      <w:pPr>
        <w:pStyle w:val="ObjectAnchor"/>
        <w:jc w:val="center"/>
        <w:rPr>
          <w:rFonts w:ascii="Cavolini" w:hAnsi="Cavolini" w:cs="Cavolini"/>
          <w:sz w:val="28"/>
          <w:szCs w:val="28"/>
        </w:rPr>
      </w:pPr>
      <w:r>
        <w:rPr>
          <w:rFonts w:ascii="Cavolini" w:hAnsi="Cavolini" w:cs="Cavolini"/>
          <w:sz w:val="28"/>
          <w:szCs w:val="28"/>
        </w:rPr>
        <w:t xml:space="preserve">Chi Kappa #5129 </w:t>
      </w:r>
      <w:r w:rsidR="00CB10E6">
        <w:rPr>
          <w:rFonts w:ascii="Cavolini" w:hAnsi="Cavolini" w:cs="Cavolini"/>
          <w:sz w:val="28"/>
          <w:szCs w:val="28"/>
        </w:rPr>
        <w:t>–</w:t>
      </w:r>
      <w:r>
        <w:rPr>
          <w:rFonts w:ascii="Cavolini" w:hAnsi="Cavolini" w:cs="Cavolini"/>
          <w:sz w:val="28"/>
          <w:szCs w:val="28"/>
        </w:rPr>
        <w:t xml:space="preserve"> Denve</w:t>
      </w:r>
      <w:r w:rsidR="00CB10E6">
        <w:rPr>
          <w:rFonts w:ascii="Cavolini" w:hAnsi="Cavolini" w:cs="Cavolini"/>
          <w:sz w:val="28"/>
          <w:szCs w:val="28"/>
        </w:rPr>
        <w:t>r</w:t>
      </w:r>
    </w:p>
    <w:p w14:paraId="4C2C76EA" w14:textId="77777777" w:rsidR="000350CB" w:rsidRDefault="000350CB" w:rsidP="00CB10E6">
      <w:pPr>
        <w:pStyle w:val="ObjectAnchor"/>
        <w:jc w:val="center"/>
        <w:rPr>
          <w:rFonts w:ascii="Cavolini" w:hAnsi="Cavolini" w:cs="Cavolini"/>
          <w:sz w:val="28"/>
          <w:szCs w:val="28"/>
        </w:rPr>
      </w:pPr>
    </w:p>
    <w:p w14:paraId="20241BBF" w14:textId="244938F1" w:rsidR="000350CB" w:rsidRDefault="000350CB" w:rsidP="00CB10E6">
      <w:pPr>
        <w:pStyle w:val="ObjectAnchor"/>
        <w:jc w:val="center"/>
        <w:rPr>
          <w:rFonts w:ascii="Cavolini" w:hAnsi="Cavolini" w:cs="Cavolini"/>
          <w:sz w:val="28"/>
          <w:szCs w:val="28"/>
        </w:rPr>
      </w:pPr>
      <w:r>
        <w:drawing>
          <wp:inline distT="0" distB="0" distL="0" distR="0" wp14:anchorId="281A4520" wp14:editId="6E8B4D9B">
            <wp:extent cx="914400" cy="914400"/>
            <wp:effectExtent l="0" t="0" r="0" b="0"/>
            <wp:docPr id="1370475239" name="Picture 1370475239" descr="4,200+ Gold Music Notes Stock Photos, Pictures &amp; Royalty-Free Images -  iStock |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0+ Gold Music Notes Stock Photos, Pictures &amp; Royalty-Free Images -  iStock | Micropho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2581058" w14:textId="3782AEE8" w:rsidR="00CB10E6" w:rsidRDefault="00CB10E6" w:rsidP="00CB10E6">
      <w:pPr>
        <w:pStyle w:val="ObjectAnchor"/>
      </w:pPr>
    </w:p>
    <w:p w14:paraId="1462727C" w14:textId="77777777" w:rsidR="00E11FA3" w:rsidRDefault="00E11FA3" w:rsidP="00CB10E6">
      <w:pPr>
        <w:pStyle w:val="ObjectAnchor"/>
      </w:pPr>
    </w:p>
    <w:p w14:paraId="0F1763DE" w14:textId="05CCD7B2" w:rsidR="00011830" w:rsidRPr="00011830" w:rsidRDefault="004C7FD7" w:rsidP="00011830">
      <w:pPr>
        <w:shd w:val="clear" w:color="auto" w:fill="FFFFFF"/>
        <w:spacing w:before="0" w:line="240" w:lineRule="auto"/>
        <w:rPr>
          <w:rFonts w:ascii="Aptos" w:eastAsia="Times New Roman" w:hAnsi="Aptos" w:cs="Times New Roman"/>
          <w:color w:val="000000"/>
          <w:sz w:val="24"/>
          <w:szCs w:val="24"/>
        </w:rPr>
      </w:pPr>
      <w:r>
        <w:rPr>
          <w:rFonts w:ascii="Aptos" w:eastAsia="Times New Roman" w:hAnsi="Aptos" w:cs="Times New Roman"/>
          <w:color w:val="000000"/>
          <w:sz w:val="24"/>
          <w:szCs w:val="24"/>
        </w:rPr>
        <w:t xml:space="preserve"> </w:t>
      </w:r>
    </w:p>
    <w:p w14:paraId="0F5EE4F0"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4429BF07" w14:textId="77777777" w:rsidR="000350CB" w:rsidRDefault="000350CB" w:rsidP="00011830">
      <w:pPr>
        <w:shd w:val="clear" w:color="auto" w:fill="FFFFFF"/>
        <w:spacing w:before="0" w:line="240" w:lineRule="auto"/>
        <w:rPr>
          <w:rFonts w:ascii="Arial Rounded MT Bold" w:eastAsia="Times New Roman" w:hAnsi="Arial Rounded MT Bold" w:cs="Times New Roman"/>
          <w:color w:val="000000"/>
          <w:sz w:val="36"/>
          <w:szCs w:val="36"/>
        </w:rPr>
      </w:pPr>
    </w:p>
    <w:p w14:paraId="7D7829BE" w14:textId="1AD8B9A7" w:rsidR="00011830" w:rsidRPr="00011830" w:rsidRDefault="00011830" w:rsidP="00011830">
      <w:pPr>
        <w:shd w:val="clear" w:color="auto" w:fill="FFFFFF"/>
        <w:spacing w:before="0" w:line="240" w:lineRule="auto"/>
        <w:rPr>
          <w:rFonts w:ascii="Arial Rounded MT Bold" w:eastAsia="Times New Roman" w:hAnsi="Arial Rounded MT Bold" w:cs="Times New Roman"/>
          <w:color w:val="000000"/>
          <w:sz w:val="36"/>
          <w:szCs w:val="36"/>
        </w:rPr>
      </w:pPr>
      <w:r w:rsidRPr="00011830">
        <w:rPr>
          <w:rFonts w:ascii="Arial Rounded MT Bold" w:eastAsia="Times New Roman" w:hAnsi="Arial Rounded MT Bold" w:cs="Times New Roman"/>
          <w:color w:val="000000"/>
          <w:sz w:val="36"/>
          <w:szCs w:val="36"/>
        </w:rPr>
        <w:t>A note from your IC President</w:t>
      </w:r>
    </w:p>
    <w:p w14:paraId="131E76FC"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p>
    <w:p w14:paraId="6F4FA48B" w14:textId="1018666F"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 xml:space="preserve">Hello, Captains. </w:t>
      </w:r>
    </w:p>
    <w:p w14:paraId="05BC25D8"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p>
    <w:p w14:paraId="468181E3" w14:textId="05E64E1F"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For those of you who attended the IC Convention in Cary, I hope you have rested up. To those of you who missed the convention you were missed. It was a fun week with all of the things we love in ESA, the friends, the monies raised for St Jude, the workshops. Just a fun week.  I am going to try to send an e-mail to all of you every Sunday. Suzy Winters did this when I was one of her state presidents and it was interesting to get to know Suzy a little better plus she gave us some inside info. </w:t>
      </w:r>
    </w:p>
    <w:p w14:paraId="2F42A286"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7160ABDE"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It is hotter than ever here in central Illinois.  There is a heat advisory until 9 tonight and we have been under advisement for several days. It is calling for rain and the chance to cool off later this week.  That is good as the Mattoon to Peoria St Jude Run is Friday. I have coordinated this run for the past 15 years and this year will be my last. I will be at the kickoff Friday morning but will not be traveling to Peoria. The run is leapfrog style for 143 miles; we get into Peoria on Saturday.  I love this run and have put my heart and soul into it for 15 years, but it is time to pass the baton. We need to all be able to say no once in awhile and not feel guilty. Delegate some of the things on your list. </w:t>
      </w:r>
    </w:p>
    <w:p w14:paraId="05227ECF"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24AE4BA7"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As I mentioned in my speech, next year's convention will be 4 days, starting on Thursday and ending Saturday night. Hopefully, this will make it more affordable. Also, folks will be willing to take the family as there will be time to sightsee and enjoy the area. Please encourage your members to try to attend as Virginia will still be putting in a lot of work. </w:t>
      </w:r>
    </w:p>
    <w:p w14:paraId="7A874C97"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4D98FDA4"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Speaking of vacations, I will be traveling to Australia in April to attend the Australia convention on May 1</w:t>
      </w:r>
      <w:r w:rsidRPr="00011830">
        <w:rPr>
          <w:rFonts w:ascii="Aptos" w:eastAsia="Times New Roman" w:hAnsi="Aptos" w:cs="Times New Roman"/>
          <w:color w:val="000000"/>
          <w:sz w:val="24"/>
          <w:szCs w:val="24"/>
          <w:vertAlign w:val="superscript"/>
        </w:rPr>
        <w:t>st</w:t>
      </w:r>
      <w:r w:rsidRPr="00011830">
        <w:rPr>
          <w:rFonts w:ascii="Aptos" w:eastAsia="Times New Roman" w:hAnsi="Aptos" w:cs="Times New Roman"/>
          <w:color w:val="000000"/>
          <w:sz w:val="24"/>
          <w:szCs w:val="24"/>
        </w:rPr>
        <w:t> thru the 3</w:t>
      </w:r>
      <w:r w:rsidRPr="00011830">
        <w:rPr>
          <w:rFonts w:ascii="Aptos" w:eastAsia="Times New Roman" w:hAnsi="Aptos" w:cs="Times New Roman"/>
          <w:color w:val="000000"/>
          <w:sz w:val="24"/>
          <w:szCs w:val="24"/>
          <w:vertAlign w:val="superscript"/>
        </w:rPr>
        <w:t>rd</w:t>
      </w:r>
      <w:r w:rsidRPr="00011830">
        <w:rPr>
          <w:rFonts w:ascii="Aptos" w:eastAsia="Times New Roman" w:hAnsi="Aptos" w:cs="Times New Roman"/>
          <w:color w:val="000000"/>
          <w:sz w:val="24"/>
          <w:szCs w:val="24"/>
        </w:rPr>
        <w:t> in Redcliffe. I am inviting all of ESA to travel with me. I will be going to a travel agent this week to discuss the itinerary and cost so stay tuned for more info.  Start saving and spread the word. </w:t>
      </w:r>
    </w:p>
    <w:p w14:paraId="0CE6D2A5"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01474A5C" w14:textId="77777777" w:rsid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We are all working on membership, I hope. The St Jude mom who spoke to us at the banquet sang the praises of ESA. Afterwards, it is my understanding, that Cindy Norman from Indiana asked if she was a member and she said no, no one had ever asked her to join. Cindy hooked her up with TN where she lives.  We have to ask, invite them to the fun things, the socials, the bingos. Show them how amazing we are! Wear your ESA shirts once a week, be prepared to give your "elevator speech" when asked what is ESA.  Sign up your grands as Elons, put them to work on your events. They will have fun and you will have added help.</w:t>
      </w:r>
    </w:p>
    <w:p w14:paraId="3E3C74A3"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p>
    <w:p w14:paraId="26FC4D5E"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Feel free to reach out to me with your ideas or concerns. Kate Sala asked for a zoom meeting as she needed a sounding board. That is what I am here for, to listen, to help if I can.  Deana Reen from Virginia has sent me an idea about Elons which I passed on to the staff. Share my e-mail with your state members, I'm open to suggestions and ideas and sometimes I need to reconsider a different viewpoint. </w:t>
      </w:r>
    </w:p>
    <w:p w14:paraId="3830CD7E"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Have a great week, stay safe. Celeste</w:t>
      </w:r>
    </w:p>
    <w:p w14:paraId="40C8B2D5"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br/>
        <w:t>Celeste Webb</w:t>
      </w:r>
    </w:p>
    <w:p w14:paraId="6E816447"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r w:rsidRPr="00011830">
        <w:rPr>
          <w:rFonts w:ascii="Aptos" w:eastAsia="Times New Roman" w:hAnsi="Aptos" w:cs="Times New Roman"/>
          <w:color w:val="000000"/>
          <w:sz w:val="24"/>
          <w:szCs w:val="24"/>
        </w:rPr>
        <w:t>International Council President </w:t>
      </w:r>
    </w:p>
    <w:p w14:paraId="74F0DBE5" w14:textId="77777777" w:rsidR="00011830" w:rsidRPr="00011830" w:rsidRDefault="00011830" w:rsidP="00011830">
      <w:pPr>
        <w:shd w:val="clear" w:color="auto" w:fill="FFFFFF"/>
        <w:spacing w:before="0" w:line="240" w:lineRule="auto"/>
        <w:rPr>
          <w:rFonts w:ascii="Aptos" w:eastAsia="Times New Roman" w:hAnsi="Aptos" w:cs="Times New Roman"/>
          <w:color w:val="000000"/>
          <w:sz w:val="24"/>
          <w:szCs w:val="24"/>
        </w:rPr>
      </w:pPr>
      <w:hyperlink r:id="rId18" w:tgtFrame="_blank" w:history="1">
        <w:r w:rsidRPr="00011830">
          <w:rPr>
            <w:rFonts w:ascii="Aptos" w:eastAsia="Times New Roman" w:hAnsi="Aptos" w:cs="Times New Roman"/>
            <w:color w:val="1155CC"/>
            <w:sz w:val="24"/>
            <w:szCs w:val="24"/>
            <w:u w:val="single"/>
          </w:rPr>
          <w:t>epsilonsigmaalpha.org</w:t>
        </w:r>
      </w:hyperlink>
    </w:p>
    <w:p w14:paraId="5730D3CE" w14:textId="2A1255E3" w:rsidR="00011830" w:rsidRDefault="004C7FD7" w:rsidP="00011830">
      <w:pPr>
        <w:shd w:val="clear" w:color="auto" w:fill="FFFFFF"/>
        <w:spacing w:before="0" w:line="240" w:lineRule="auto"/>
        <w:rPr>
          <w:rFonts w:ascii="Aptos" w:eastAsia="Times New Roman" w:hAnsi="Aptos" w:cs="Times New Roman"/>
          <w:color w:val="000000"/>
          <w:sz w:val="24"/>
          <w:szCs w:val="24"/>
        </w:rPr>
      </w:pPr>
      <w:r>
        <w:rPr>
          <w:rFonts w:ascii="Aptos" w:eastAsia="Times New Roman" w:hAnsi="Aptos" w:cs="Times New Roman"/>
          <w:color w:val="000000"/>
          <w:sz w:val="24"/>
          <w:szCs w:val="24"/>
        </w:rPr>
        <w:t xml:space="preserve"> </w:t>
      </w:r>
    </w:p>
    <w:p w14:paraId="6B3070E7" w14:textId="7560C0CA" w:rsidR="004C7FD7" w:rsidRPr="004C7FD7" w:rsidRDefault="004C7FD7" w:rsidP="00011830">
      <w:pPr>
        <w:shd w:val="clear" w:color="auto" w:fill="FFFFFF"/>
        <w:spacing w:before="0" w:line="240" w:lineRule="auto"/>
        <w:rPr>
          <w:rFonts w:eastAsia="Times New Roman" w:cs="Times New Roman"/>
          <w:color w:val="000000"/>
          <w:sz w:val="20"/>
          <w:szCs w:val="20"/>
        </w:rPr>
      </w:pPr>
      <w:r>
        <w:rPr>
          <w:rFonts w:eastAsia="Times New Roman" w:cs="Times New Roman"/>
          <w:color w:val="000000"/>
          <w:sz w:val="20"/>
          <w:szCs w:val="20"/>
        </w:rPr>
        <w:t xml:space="preserve">                                                                                                                        </w:t>
      </w:r>
      <w:r w:rsidRPr="004C7FD7">
        <w:rPr>
          <w:rFonts w:eastAsia="Times New Roman" w:cs="Times New Roman"/>
          <w:color w:val="000000"/>
          <w:sz w:val="20"/>
          <w:szCs w:val="20"/>
        </w:rPr>
        <w:t>Page 7</w:t>
      </w:r>
    </w:p>
    <w:p w14:paraId="358F4C25" w14:textId="77777777" w:rsidR="00E11FA3" w:rsidRDefault="00E11FA3" w:rsidP="00CB10E6">
      <w:pPr>
        <w:pStyle w:val="ObjectAnchor"/>
      </w:pPr>
    </w:p>
    <w:p w14:paraId="5AEABAFF" w14:textId="77777777" w:rsidR="00724E22" w:rsidRDefault="00724E22" w:rsidP="00CB10E6">
      <w:pPr>
        <w:pStyle w:val="ObjectAnchor"/>
        <w:rPr>
          <w:rFonts w:ascii="Cavolini" w:hAnsi="Cavolini" w:cs="Cavolini"/>
          <w:sz w:val="28"/>
          <w:szCs w:val="28"/>
        </w:rPr>
      </w:pPr>
    </w:p>
    <w:p w14:paraId="4DB7F4E8" w14:textId="268D6E80" w:rsidR="00AF7BB7" w:rsidRPr="00AF7BB7" w:rsidRDefault="00AF7BB7">
      <w:pPr>
        <w:rPr>
          <w:b/>
          <w:bCs/>
          <w:sz w:val="44"/>
          <w:szCs w:val="44"/>
        </w:rPr>
      </w:pPr>
      <w:r w:rsidRPr="00AF7BB7">
        <w:rPr>
          <w:b/>
          <w:bCs/>
          <w:sz w:val="44"/>
          <w:szCs w:val="44"/>
        </w:rPr>
        <w:t xml:space="preserve">International Convention Awards </w:t>
      </w:r>
    </w:p>
    <w:p w14:paraId="72535CD7" w14:textId="1636C1DD" w:rsidR="004C7FD7" w:rsidRDefault="004C7FD7">
      <w:r>
        <w:t>Hello Colorado ESA</w:t>
      </w:r>
    </w:p>
    <w:p w14:paraId="031DAA62" w14:textId="77777777" w:rsidR="004C7FD7" w:rsidRDefault="004C7FD7">
      <w:r>
        <w:t>As your past president, I was honored and thrilled to be able to collect Colorado ESA Awards at IC. ESA Colorado you should be proud!</w:t>
      </w:r>
    </w:p>
    <w:p w14:paraId="241E11E6" w14:textId="77777777" w:rsidR="004C7FD7" w:rsidRDefault="004C7FD7">
      <w:r>
        <w:t>Our awards for 2025:</w:t>
      </w:r>
    </w:p>
    <w:p w14:paraId="30A1630C" w14:textId="77777777" w:rsidR="004C7FD7" w:rsidRPr="00022F8F" w:rsidRDefault="004C7FD7" w:rsidP="00022F8F">
      <w:pPr>
        <w:shd w:val="clear" w:color="auto" w:fill="FFFFFF"/>
        <w:rPr>
          <w:rFonts w:ascii="Arial" w:eastAsia="Times New Roman" w:hAnsi="Arial" w:cs="Arial"/>
          <w:color w:val="222222"/>
        </w:rPr>
      </w:pPr>
      <w:r>
        <w:t xml:space="preserve"> </w:t>
      </w:r>
      <w:r w:rsidRPr="00022F8F">
        <w:rPr>
          <w:rFonts w:ascii="Arial" w:eastAsia="Times New Roman" w:hAnsi="Arial" w:cs="Arial"/>
          <w:color w:val="222222"/>
        </w:rPr>
        <w:t>Educational Gold Seal Merit Awards:</w:t>
      </w:r>
    </w:p>
    <w:p w14:paraId="3A61A092"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Zeta Tau 2064, Kevin Richards</w:t>
      </w:r>
    </w:p>
    <w:p w14:paraId="67F53DFF" w14:textId="6E2F8E7F"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Alpha Phi 327, Eric Havelick</w:t>
      </w:r>
    </w:p>
    <w:p w14:paraId="426B05F1" w14:textId="24FA5F2B" w:rsidR="004C7FD7"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Easterseals: 2nd Place for State Hours, Deena Greg</w:t>
      </w:r>
      <w:r w:rsidR="00B42311">
        <w:rPr>
          <w:rFonts w:ascii="Arial" w:eastAsia="Times New Roman" w:hAnsi="Arial" w:cs="Arial"/>
          <w:color w:val="222222"/>
        </w:rPr>
        <w:t>o</w:t>
      </w:r>
      <w:r w:rsidRPr="00022F8F">
        <w:rPr>
          <w:rFonts w:ascii="Arial" w:eastAsia="Times New Roman" w:hAnsi="Arial" w:cs="Arial"/>
          <w:color w:val="222222"/>
        </w:rPr>
        <w:t>ry (Gamma Chi 3668), CSC Easterseal</w:t>
      </w:r>
      <w:r>
        <w:rPr>
          <w:rFonts w:ascii="Arial" w:eastAsia="Times New Roman" w:hAnsi="Arial" w:cs="Arial"/>
          <w:color w:val="222222"/>
        </w:rPr>
        <w:t>s</w:t>
      </w:r>
      <w:r w:rsidRPr="00022F8F">
        <w:rPr>
          <w:rFonts w:ascii="Arial" w:eastAsia="Times New Roman" w:hAnsi="Arial" w:cs="Arial"/>
          <w:color w:val="222222"/>
        </w:rPr>
        <w:t> </w:t>
      </w:r>
      <w:r>
        <w:rPr>
          <w:rFonts w:ascii="Arial" w:eastAsia="Times New Roman" w:hAnsi="Arial" w:cs="Arial"/>
          <w:color w:val="222222"/>
        </w:rPr>
        <w:t>C</w:t>
      </w:r>
      <w:r w:rsidRPr="00022F8F">
        <w:rPr>
          <w:rFonts w:ascii="Arial" w:eastAsia="Times New Roman" w:hAnsi="Arial" w:cs="Arial"/>
          <w:color w:val="222222"/>
        </w:rPr>
        <w:t>oordinator</w:t>
      </w:r>
    </w:p>
    <w:p w14:paraId="1ECFB403"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St Jude Awards:</w:t>
      </w:r>
    </w:p>
    <w:p w14:paraId="2139992E"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Pinnacle Award: For raising $1 Million in one year</w:t>
      </w:r>
    </w:p>
    <w:p w14:paraId="39B63521" w14:textId="77777777" w:rsidR="004C7FD7"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DANNY'S DREAM AWARD: For reaching the $31 Million mark</w:t>
      </w:r>
    </w:p>
    <w:p w14:paraId="75324FF8" w14:textId="483BBFCD" w:rsidR="004C7FD7" w:rsidRPr="00022F8F" w:rsidRDefault="004C7FD7" w:rsidP="00022F8F">
      <w:pPr>
        <w:shd w:val="clear" w:color="auto" w:fill="FFFFFF"/>
        <w:spacing w:line="240" w:lineRule="auto"/>
        <w:rPr>
          <w:rFonts w:ascii="Arial" w:eastAsia="Times New Roman" w:hAnsi="Arial" w:cs="Arial"/>
          <w:color w:val="222222"/>
        </w:rPr>
      </w:pPr>
      <w:r>
        <w:rPr>
          <w:rFonts w:ascii="Arial" w:eastAsia="Times New Roman" w:hAnsi="Arial" w:cs="Arial"/>
          <w:color w:val="222222"/>
        </w:rPr>
        <w:t xml:space="preserve">     ESA for St. Jude-Largest Individual Event, Second Place to Colorado State Council</w:t>
      </w:r>
    </w:p>
    <w:p w14:paraId="2632D308"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Philanthropic</w:t>
      </w:r>
    </w:p>
    <w:p w14:paraId="06D6B027"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2nd Place Philanthropic Donated Goods</w:t>
      </w:r>
    </w:p>
    <w:p w14:paraId="75307E43" w14:textId="77777777" w:rsidR="004C7FD7" w:rsidRPr="00022F8F"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2nd Place Philanthropic State Monies</w:t>
      </w:r>
    </w:p>
    <w:p w14:paraId="30E9ECAD" w14:textId="3739F0BE" w:rsidR="004C7FD7" w:rsidRDefault="004C7FD7" w:rsidP="00022F8F">
      <w:pPr>
        <w:shd w:val="clear" w:color="auto" w:fill="FFFFFF"/>
        <w:spacing w:line="240" w:lineRule="auto"/>
        <w:rPr>
          <w:rFonts w:ascii="Arial" w:eastAsia="Times New Roman" w:hAnsi="Arial" w:cs="Arial"/>
          <w:color w:val="222222"/>
        </w:rPr>
      </w:pPr>
      <w:r w:rsidRPr="00022F8F">
        <w:rPr>
          <w:rFonts w:ascii="Arial" w:eastAsia="Times New Roman" w:hAnsi="Arial" w:cs="Arial"/>
          <w:color w:val="222222"/>
        </w:rPr>
        <w:t>     2nd Place Philanthropic Grand Total</w:t>
      </w:r>
    </w:p>
    <w:p w14:paraId="640C7F35" w14:textId="2F2C00C6" w:rsidR="004C7FD7" w:rsidRDefault="004C7FD7" w:rsidP="00022F8F">
      <w:pPr>
        <w:shd w:val="clear" w:color="auto" w:fill="FFFFFF"/>
        <w:spacing w:line="240" w:lineRule="auto"/>
        <w:rPr>
          <w:rFonts w:ascii="Arial" w:eastAsia="Times New Roman" w:hAnsi="Arial" w:cs="Arial"/>
          <w:color w:val="222222"/>
        </w:rPr>
      </w:pPr>
      <w:r>
        <w:rPr>
          <w:rFonts w:ascii="Arial" w:eastAsia="Times New Roman" w:hAnsi="Arial" w:cs="Arial"/>
          <w:color w:val="222222"/>
        </w:rPr>
        <w:t>Also</w:t>
      </w:r>
      <w:r w:rsidR="00B42311">
        <w:rPr>
          <w:rFonts w:ascii="Arial" w:eastAsia="Times New Roman" w:hAnsi="Arial" w:cs="Arial"/>
          <w:color w:val="222222"/>
        </w:rPr>
        <w:t>,</w:t>
      </w:r>
      <w:r>
        <w:rPr>
          <w:rFonts w:ascii="Arial" w:eastAsia="Times New Roman" w:hAnsi="Arial" w:cs="Arial"/>
          <w:color w:val="222222"/>
        </w:rPr>
        <w:t xml:space="preserve"> at IC a new Mission Statement was presented. I’m proud to say I was part of the team who worked on this project--- and hope it will help ESA grow and thrive.</w:t>
      </w:r>
    </w:p>
    <w:p w14:paraId="15354823" w14:textId="54172016" w:rsidR="004C7FD7" w:rsidRDefault="004C7FD7" w:rsidP="00AF7BB7">
      <w:pPr>
        <w:shd w:val="clear" w:color="auto" w:fill="FFFFFF"/>
        <w:spacing w:line="240" w:lineRule="auto"/>
        <w:jc w:val="center"/>
        <w:rPr>
          <w:rFonts w:ascii="Arial" w:eastAsia="Times New Roman" w:hAnsi="Arial" w:cs="Arial"/>
          <w:color w:val="222222"/>
        </w:rPr>
      </w:pPr>
      <w:r w:rsidRPr="00022F8F">
        <w:rPr>
          <w:rFonts w:ascii="Arial" w:eastAsia="Times New Roman" w:hAnsi="Arial" w:cs="Arial"/>
          <w:b/>
          <w:bCs/>
          <w:color w:val="222222"/>
          <w:sz w:val="32"/>
          <w:szCs w:val="32"/>
        </w:rPr>
        <w:t>ESA Mission Statement</w:t>
      </w:r>
    </w:p>
    <w:p w14:paraId="381D2428" w14:textId="75112E59" w:rsidR="004C7FD7" w:rsidRDefault="004C7FD7" w:rsidP="00022F8F">
      <w:pPr>
        <w:shd w:val="clear" w:color="auto" w:fill="FFFFFF"/>
        <w:spacing w:line="240" w:lineRule="auto"/>
        <w:rPr>
          <w:rFonts w:ascii="Arial" w:eastAsia="Times New Roman" w:hAnsi="Arial" w:cs="Arial"/>
          <w:b/>
          <w:bCs/>
          <w:color w:val="222222"/>
          <w:sz w:val="28"/>
          <w:szCs w:val="28"/>
        </w:rPr>
      </w:pPr>
      <w:r w:rsidRPr="00022F8F">
        <w:rPr>
          <w:rFonts w:ascii="Arial" w:eastAsia="Times New Roman" w:hAnsi="Arial" w:cs="Arial"/>
          <w:b/>
          <w:bCs/>
          <w:color w:val="222222"/>
          <w:sz w:val="28"/>
          <w:szCs w:val="28"/>
        </w:rPr>
        <w:t xml:space="preserve">Epsilon Sigma Alpha inspires a culture of authenticity, respect, and confidence, building strong community connections and empowering every member to flourish </w:t>
      </w:r>
      <w:r w:rsidR="00B42311" w:rsidRPr="00022F8F">
        <w:rPr>
          <w:rFonts w:ascii="Arial" w:eastAsia="Times New Roman" w:hAnsi="Arial" w:cs="Arial"/>
          <w:b/>
          <w:bCs/>
          <w:color w:val="222222"/>
          <w:sz w:val="28"/>
          <w:szCs w:val="28"/>
        </w:rPr>
        <w:t>through</w:t>
      </w:r>
      <w:r w:rsidRPr="00022F8F">
        <w:rPr>
          <w:rFonts w:ascii="Arial" w:eastAsia="Times New Roman" w:hAnsi="Arial" w:cs="Arial"/>
          <w:b/>
          <w:bCs/>
          <w:color w:val="222222"/>
          <w:sz w:val="28"/>
          <w:szCs w:val="28"/>
        </w:rPr>
        <w:t xml:space="preserve"> purposeful service, bold leadership, meaningful networking and lifelong learning.</w:t>
      </w:r>
    </w:p>
    <w:p w14:paraId="2B284DCE" w14:textId="437F2639" w:rsidR="004C7FD7" w:rsidRDefault="004C7FD7">
      <w:pPr>
        <w:rPr>
          <w:rFonts w:ascii="Arial" w:eastAsia="Times New Roman" w:hAnsi="Arial" w:cs="Arial"/>
          <w:color w:val="222222"/>
        </w:rPr>
      </w:pPr>
      <w:r>
        <w:rPr>
          <w:rFonts w:ascii="Arial" w:eastAsia="Times New Roman" w:hAnsi="Arial" w:cs="Arial"/>
          <w:color w:val="222222"/>
        </w:rPr>
        <w:t>As Past President, I will be your Awards Chair this year. Call me anytime if you have questions.</w:t>
      </w:r>
    </w:p>
    <w:p w14:paraId="443DB186" w14:textId="77777777" w:rsidR="004C7FD7" w:rsidRDefault="004C7FD7">
      <w:pPr>
        <w:rPr>
          <w:rFonts w:ascii="Arial" w:eastAsia="Times New Roman" w:hAnsi="Arial" w:cs="Arial"/>
          <w:color w:val="222222"/>
        </w:rPr>
      </w:pPr>
      <w:r>
        <w:rPr>
          <w:rFonts w:ascii="Arial" w:eastAsia="Times New Roman" w:hAnsi="Arial" w:cs="Arial"/>
          <w:color w:val="222222"/>
        </w:rPr>
        <w:t>Enjoy a few pics from IC in Cary, North Carolina!</w:t>
      </w:r>
    </w:p>
    <w:p w14:paraId="0DD04BC8" w14:textId="77777777" w:rsidR="004C7FD7" w:rsidRDefault="004C7FD7">
      <w:pPr>
        <w:rPr>
          <w:rFonts w:ascii="Arial" w:eastAsia="Times New Roman" w:hAnsi="Arial" w:cs="Arial"/>
          <w:color w:val="222222"/>
        </w:rPr>
      </w:pPr>
      <w:r>
        <w:rPr>
          <w:rFonts w:ascii="Arial" w:eastAsia="Times New Roman" w:hAnsi="Arial" w:cs="Arial"/>
          <w:color w:val="222222"/>
        </w:rPr>
        <w:t>Susan Bloss</w:t>
      </w:r>
    </w:p>
    <w:p w14:paraId="0AF7F2EE" w14:textId="77777777" w:rsidR="004C7FD7" w:rsidRDefault="004C7FD7">
      <w:pPr>
        <w:rPr>
          <w:rFonts w:ascii="Arial" w:eastAsia="Times New Roman" w:hAnsi="Arial" w:cs="Arial"/>
          <w:color w:val="222222"/>
        </w:rPr>
      </w:pPr>
      <w:r>
        <w:rPr>
          <w:rFonts w:ascii="Arial" w:eastAsia="Times New Roman" w:hAnsi="Arial" w:cs="Arial"/>
          <w:color w:val="222222"/>
        </w:rPr>
        <w:t>CSC Past President/Awards Chairman</w:t>
      </w:r>
    </w:p>
    <w:p w14:paraId="34A6F218" w14:textId="7AA7DB43" w:rsidR="004C7FD7" w:rsidRPr="00AF7BB7" w:rsidRDefault="00AF7BB7">
      <w:pPr>
        <w:rPr>
          <w:sz w:val="20"/>
          <w:szCs w:val="20"/>
        </w:rPr>
      </w:pPr>
      <w:r w:rsidRPr="00AF7BB7">
        <w:rPr>
          <w:sz w:val="20"/>
          <w:szCs w:val="20"/>
        </w:rPr>
        <w:t xml:space="preserve">                                                                                              Page 8</w:t>
      </w:r>
    </w:p>
    <w:p w14:paraId="44769B64" w14:textId="77777777" w:rsidR="00AF7BB7" w:rsidRDefault="004C7FD7">
      <w:pPr>
        <w:rPr>
          <w:b/>
          <w:bCs/>
        </w:rPr>
      </w:pPr>
      <w:r>
        <w:rPr>
          <w:b/>
          <w:bCs/>
        </w:rPr>
        <w:lastRenderedPageBreak/>
        <w:t xml:space="preserve">                                            </w:t>
      </w:r>
      <w:r>
        <w:rPr>
          <w:noProof/>
        </w:rPr>
        <w:drawing>
          <wp:inline distT="0" distB="0" distL="0" distR="0" wp14:anchorId="600D4932" wp14:editId="590CCEF5">
            <wp:extent cx="4189806" cy="3143250"/>
            <wp:effectExtent l="0" t="0" r="1270" b="0"/>
            <wp:docPr id="1368905955" name="Picture 2"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05955" name="Picture 2" descr="A group of people holding sign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8234" cy="3149573"/>
                    </a:xfrm>
                    <a:prstGeom prst="rect">
                      <a:avLst/>
                    </a:prstGeom>
                    <a:noFill/>
                    <a:ln>
                      <a:noFill/>
                    </a:ln>
                  </pic:spPr>
                </pic:pic>
              </a:graphicData>
            </a:graphic>
          </wp:inline>
        </w:drawing>
      </w:r>
    </w:p>
    <w:p w14:paraId="0A0770E1" w14:textId="77777777" w:rsidR="00AF7BB7" w:rsidRDefault="00AF7BB7">
      <w:pPr>
        <w:rPr>
          <w:b/>
          <w:bCs/>
        </w:rPr>
      </w:pPr>
    </w:p>
    <w:p w14:paraId="1B0963EC" w14:textId="3F0DC23D" w:rsidR="00B06E81" w:rsidRDefault="00D84CEE">
      <w:pPr>
        <w:rPr>
          <w:rFonts w:ascii="Segoe Script" w:hAnsi="Segoe Script" w:cs="Segoe Script"/>
          <w:sz w:val="24"/>
          <w:szCs w:val="24"/>
        </w:rPr>
      </w:pPr>
      <w:r>
        <w:rPr>
          <w:noProof/>
        </w:rPr>
        <w:t xml:space="preserve">                                                   </w:t>
      </w:r>
      <w:r>
        <w:rPr>
          <w:noProof/>
        </w:rPr>
        <w:drawing>
          <wp:inline distT="0" distB="0" distL="0" distR="0" wp14:anchorId="32669AF9" wp14:editId="1E34FE3B">
            <wp:extent cx="4854104" cy="3641614"/>
            <wp:effectExtent l="0" t="3175" r="635" b="635"/>
            <wp:docPr id="200539004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90041" name="Picture 1" descr="A group of people posing for a phot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888670" cy="3667546"/>
                    </a:xfrm>
                    <a:prstGeom prst="rect">
                      <a:avLst/>
                    </a:prstGeom>
                    <a:noFill/>
                    <a:ln>
                      <a:noFill/>
                    </a:ln>
                  </pic:spPr>
                </pic:pic>
              </a:graphicData>
            </a:graphic>
          </wp:inline>
        </w:drawing>
      </w:r>
    </w:p>
    <w:p w14:paraId="28049D8F" w14:textId="77777777" w:rsidR="00B06E81" w:rsidRDefault="00B06E81">
      <w:pPr>
        <w:rPr>
          <w:rFonts w:ascii="Segoe Script" w:hAnsi="Segoe Script" w:cs="Segoe Script"/>
          <w:sz w:val="24"/>
          <w:szCs w:val="24"/>
        </w:rPr>
      </w:pPr>
    </w:p>
    <w:p w14:paraId="03CDE5C4" w14:textId="77777777" w:rsidR="00B06E81" w:rsidRDefault="00B06E81">
      <w:pPr>
        <w:rPr>
          <w:rFonts w:ascii="Segoe Script" w:hAnsi="Segoe Script" w:cs="Segoe Script"/>
          <w:sz w:val="24"/>
          <w:szCs w:val="24"/>
        </w:rPr>
      </w:pPr>
    </w:p>
    <w:p w14:paraId="1156C194" w14:textId="77777777" w:rsidR="00B06E81" w:rsidRDefault="00B06E81">
      <w:pPr>
        <w:rPr>
          <w:rFonts w:ascii="Segoe Script" w:hAnsi="Segoe Script" w:cs="Segoe Script"/>
          <w:sz w:val="24"/>
          <w:szCs w:val="24"/>
        </w:rPr>
      </w:pPr>
    </w:p>
    <w:p w14:paraId="6411A79C" w14:textId="39C962A6" w:rsidR="00D84CEE" w:rsidRPr="00D84CEE" w:rsidRDefault="00AF7BB7" w:rsidP="00D84CEE">
      <w:pPr>
        <w:rPr>
          <w:b/>
          <w:bCs/>
        </w:rPr>
      </w:pPr>
      <w:r>
        <w:rPr>
          <w:b/>
          <w:bCs/>
        </w:rPr>
        <w:t xml:space="preserve">                       </w:t>
      </w:r>
      <w:r w:rsidR="00D84CEE">
        <w:rPr>
          <w:rFonts w:ascii="Segoe Script" w:hAnsi="Segoe Script" w:cs="Segoe Script"/>
          <w:sz w:val="24"/>
          <w:szCs w:val="24"/>
        </w:rPr>
        <w:t>WHAT HAPPENED TO THE LAZY, CRAZY DAYS OF SUMMER?</w:t>
      </w:r>
    </w:p>
    <w:p w14:paraId="1457F33A" w14:textId="77777777" w:rsidR="00D84CEE" w:rsidRPr="00D84CEE" w:rsidRDefault="00D84CEE" w:rsidP="00D84CEE">
      <w:pPr>
        <w:rPr>
          <w:rFonts w:ascii="Segoe Script" w:hAnsi="Segoe Script" w:cs="Segoe Script"/>
          <w:sz w:val="24"/>
          <w:szCs w:val="24"/>
        </w:rPr>
      </w:pPr>
      <w:r w:rsidRPr="00D84CEE">
        <w:rPr>
          <w:rFonts w:ascii="Segoe Script" w:hAnsi="Segoe Script" w:cs="Segoe Script"/>
          <w:sz w:val="24"/>
          <w:szCs w:val="24"/>
        </w:rPr>
        <w:t xml:space="preserve">Seems like we just had State Convention!  I was lucky enough to attend the IC Convention in Cary, North Carolina!  It was beautiful there and very hot - but isn’t it always hot at IC?  Convention was inspiring and a lot of fun.  I go mostly to see the sisters &amp; brothers I’ve met and worked with for a long time. Another reason is - </w:t>
      </w:r>
      <w:r w:rsidRPr="00D84CEE">
        <w:rPr>
          <w:rFonts w:ascii="Segoe Script" w:hAnsi="Segoe Script" w:cs="Segoe Script"/>
          <w:b/>
          <w:bCs/>
          <w:sz w:val="24"/>
          <w:szCs w:val="24"/>
        </w:rPr>
        <w:t>The Trip!</w:t>
      </w:r>
      <w:r w:rsidRPr="00D84CEE">
        <w:rPr>
          <w:rFonts w:ascii="Segoe Script" w:hAnsi="Segoe Script" w:cs="Segoe Script"/>
          <w:sz w:val="24"/>
          <w:szCs w:val="24"/>
        </w:rPr>
        <w:t xml:space="preserve">  I’ve visited so many places I would never have been able to if it wasn’t for the IC Trips!</w:t>
      </w:r>
    </w:p>
    <w:p w14:paraId="0D1AAC99" w14:textId="77777777" w:rsidR="00D84CEE" w:rsidRPr="00D84CEE" w:rsidRDefault="00D84CEE" w:rsidP="00D84CEE">
      <w:pPr>
        <w:rPr>
          <w:rFonts w:ascii="Segoe Script" w:hAnsi="Segoe Script" w:cs="Segoe Script"/>
          <w:sz w:val="24"/>
          <w:szCs w:val="24"/>
        </w:rPr>
      </w:pPr>
      <w:r w:rsidRPr="00D84CEE">
        <w:rPr>
          <w:rFonts w:ascii="Segoe Script" w:hAnsi="Segoe Script" w:cs="Segoe Script"/>
          <w:sz w:val="24"/>
          <w:szCs w:val="24"/>
        </w:rPr>
        <w:t xml:space="preserve">Leslie &amp; I visited the Cumberland Gap National Park on the way home.  Daniel Boone </w:t>
      </w:r>
      <w:proofErr w:type="gramStart"/>
      <w:r w:rsidRPr="00D84CEE">
        <w:rPr>
          <w:rFonts w:ascii="Segoe Script" w:hAnsi="Segoe Script" w:cs="Segoe Script"/>
          <w:sz w:val="24"/>
          <w:szCs w:val="24"/>
        </w:rPr>
        <w:t>opened  the</w:t>
      </w:r>
      <w:proofErr w:type="gramEnd"/>
      <w:r w:rsidRPr="00D84CEE">
        <w:rPr>
          <w:rFonts w:ascii="Segoe Script" w:hAnsi="Segoe Script" w:cs="Segoe Script"/>
          <w:sz w:val="24"/>
          <w:szCs w:val="24"/>
        </w:rPr>
        <w:t xml:space="preserve"> lands on the Tennessee-Virginia border west of the Appalachian Mountains for thousands of settlers. </w:t>
      </w:r>
    </w:p>
    <w:p w14:paraId="4A50F812" w14:textId="2F35F132" w:rsidR="00D84CEE" w:rsidRPr="00D84CEE" w:rsidRDefault="00D84CEE" w:rsidP="00D84CEE">
      <w:pPr>
        <w:rPr>
          <w:rFonts w:ascii="Segoe Script" w:hAnsi="Segoe Script" w:cs="Segoe Script"/>
          <w:sz w:val="24"/>
          <w:szCs w:val="24"/>
        </w:rPr>
      </w:pPr>
      <w:r>
        <w:rPr>
          <w:rFonts w:ascii="Segoe Script" w:hAnsi="Segoe Script" w:cs="Segoe Script"/>
          <w:sz w:val="24"/>
          <w:szCs w:val="24"/>
        </w:rPr>
        <w:t xml:space="preserve">                </w:t>
      </w:r>
      <w:r w:rsidRPr="00D84CEE">
        <w:rPr>
          <w:rFonts w:ascii="Segoe Script" w:hAnsi="Segoe Script" w:cs="Segoe Script"/>
          <w:sz w:val="24"/>
          <w:szCs w:val="24"/>
        </w:rPr>
        <w:t xml:space="preserve">A scene in the </w:t>
      </w:r>
      <w:proofErr w:type="gramStart"/>
      <w:r w:rsidRPr="00D84CEE">
        <w:rPr>
          <w:rFonts w:ascii="Segoe Script" w:hAnsi="Segoe Script" w:cs="Segoe Script"/>
          <w:sz w:val="24"/>
          <w:szCs w:val="24"/>
        </w:rPr>
        <w:t>Park</w:t>
      </w:r>
      <w:proofErr w:type="gramEnd"/>
      <w:r w:rsidRPr="00D84CEE">
        <w:rPr>
          <w:rFonts w:ascii="Segoe Script" w:hAnsi="Segoe Script" w:cs="Segoe Script"/>
          <w:sz w:val="24"/>
          <w:szCs w:val="24"/>
        </w:rPr>
        <w:t xml:space="preserve"> that is so simple but awesome to me   </w:t>
      </w:r>
    </w:p>
    <w:p w14:paraId="535C29B8" w14:textId="05015A81" w:rsidR="00D84CEE" w:rsidRDefault="00D84CEE" w:rsidP="00D84CEE">
      <w:pPr>
        <w:rPr>
          <w:rFonts w:ascii="Segoe Script" w:hAnsi="Segoe Script" w:cs="Segoe Script"/>
          <w:sz w:val="28"/>
          <w:szCs w:val="28"/>
        </w:rPr>
      </w:pPr>
      <w:r>
        <w:rPr>
          <w:rFonts w:ascii="Segoe Script" w:hAnsi="Segoe Script" w:cs="Segoe Script"/>
          <w:sz w:val="28"/>
          <w:szCs w:val="28"/>
        </w:rPr>
        <w:t xml:space="preserve">                   </w:t>
      </w:r>
      <w:r>
        <w:rPr>
          <w:rFonts w:ascii="Segoe Script" w:hAnsi="Segoe Script" w:cs="Segoe Script"/>
          <w:noProof/>
          <w:sz w:val="28"/>
          <w:szCs w:val="28"/>
        </w:rPr>
        <w:drawing>
          <wp:inline distT="0" distB="0" distL="114300" distR="114300" wp14:anchorId="027DB6D6" wp14:editId="41C67BF4">
            <wp:extent cx="4051699" cy="3800475"/>
            <wp:effectExtent l="0" t="0" r="6350" b="0"/>
            <wp:docPr id="623090901" name="Picture 623090901" descr="474419712720308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4744197127203080146"/>
                    <pic:cNvPicPr>
                      <a:picLocks noChangeAspect="1"/>
                    </pic:cNvPicPr>
                  </pic:nvPicPr>
                  <pic:blipFill>
                    <a:blip r:embed="rId21"/>
                    <a:stretch>
                      <a:fillRect/>
                    </a:stretch>
                  </pic:blipFill>
                  <pic:spPr>
                    <a:xfrm>
                      <a:off x="0" y="0"/>
                      <a:ext cx="4070094" cy="3817729"/>
                    </a:xfrm>
                    <a:prstGeom prst="rect">
                      <a:avLst/>
                    </a:prstGeom>
                  </pic:spPr>
                </pic:pic>
              </a:graphicData>
            </a:graphic>
          </wp:inline>
        </w:drawing>
      </w:r>
      <w:r>
        <w:rPr>
          <w:rFonts w:ascii="Segoe Script" w:hAnsi="Segoe Script" w:cs="Segoe Script"/>
          <w:sz w:val="28"/>
          <w:szCs w:val="28"/>
        </w:rPr>
        <w:t xml:space="preserve">                 </w:t>
      </w:r>
    </w:p>
    <w:p w14:paraId="5801FE37" w14:textId="239E0B39" w:rsidR="00D84CEE" w:rsidRPr="00D84CEE" w:rsidRDefault="00D84CEE" w:rsidP="00D84CEE">
      <w:pPr>
        <w:ind w:left="240" w:hangingChars="100" w:hanging="240"/>
        <w:rPr>
          <w:rFonts w:ascii="Segoe Script" w:hAnsi="Segoe Script" w:cs="Segoe Script"/>
          <w:sz w:val="24"/>
          <w:szCs w:val="24"/>
        </w:rPr>
      </w:pPr>
      <w:r>
        <w:rPr>
          <w:rFonts w:ascii="Segoe Script" w:hAnsi="Segoe Script" w:cs="Segoe Script"/>
          <w:sz w:val="24"/>
          <w:szCs w:val="24"/>
        </w:rPr>
        <w:t xml:space="preserve">    </w:t>
      </w:r>
      <w:r w:rsidRPr="00D84CEE">
        <w:rPr>
          <w:rFonts w:ascii="Segoe Script" w:hAnsi="Segoe Script" w:cs="Segoe Script"/>
          <w:sz w:val="24"/>
          <w:szCs w:val="24"/>
        </w:rPr>
        <w:t xml:space="preserve">A path heads off into the forest signifying the starting place.  The path has footprints, hoofprints, wagon wheel prints, dogs and even turkey or bird prints all heading off into the pass!  </w:t>
      </w:r>
    </w:p>
    <w:p w14:paraId="7445482C" w14:textId="77777777" w:rsidR="005918F7" w:rsidRDefault="005918F7" w:rsidP="00D84CEE">
      <w:pPr>
        <w:ind w:left="220" w:hangingChars="100" w:hanging="220"/>
        <w:rPr>
          <w:rFonts w:ascii="Segoe Script" w:hAnsi="Segoe Script" w:cs="Segoe Script"/>
        </w:rPr>
      </w:pPr>
    </w:p>
    <w:p w14:paraId="0377D5F1" w14:textId="77777777" w:rsidR="005918F7" w:rsidRDefault="005918F7" w:rsidP="00D84CEE">
      <w:pPr>
        <w:ind w:left="220" w:hangingChars="100" w:hanging="220"/>
        <w:rPr>
          <w:rFonts w:ascii="Segoe Script" w:hAnsi="Segoe Script" w:cs="Segoe Script"/>
        </w:rPr>
      </w:pPr>
    </w:p>
    <w:p w14:paraId="6A77E4F9" w14:textId="20EEC7E8" w:rsidR="00D84CEE" w:rsidRDefault="00D84CEE" w:rsidP="00D84CEE">
      <w:pPr>
        <w:ind w:left="220" w:hangingChars="100" w:hanging="220"/>
        <w:rPr>
          <w:rFonts w:ascii="Segoe Script" w:hAnsi="Segoe Script" w:cs="Segoe Script"/>
        </w:rPr>
      </w:pPr>
      <w:r>
        <w:rPr>
          <w:rFonts w:ascii="Segoe Script" w:hAnsi="Segoe Script" w:cs="Segoe Script"/>
        </w:rPr>
        <w:t xml:space="preserve">   </w:t>
      </w:r>
      <w:r>
        <w:rPr>
          <w:rFonts w:ascii="Segoe Script" w:hAnsi="Segoe Script" w:cs="Segoe Script"/>
          <w:noProof/>
          <w:sz w:val="28"/>
          <w:szCs w:val="28"/>
        </w:rPr>
        <w:drawing>
          <wp:inline distT="0" distB="0" distL="114300" distR="114300" wp14:anchorId="299BE53A" wp14:editId="44E081AD">
            <wp:extent cx="2857500" cy="2069187"/>
            <wp:effectExtent l="0" t="0" r="0" b="7620"/>
            <wp:docPr id="816491138" name="Picture 816491138" descr="311868210241033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118682102410338958"/>
                    <pic:cNvPicPr>
                      <a:picLocks noChangeAspect="1"/>
                    </pic:cNvPicPr>
                  </pic:nvPicPr>
                  <pic:blipFill>
                    <a:blip r:embed="rId22"/>
                    <a:stretch>
                      <a:fillRect/>
                    </a:stretch>
                  </pic:blipFill>
                  <pic:spPr>
                    <a:xfrm>
                      <a:off x="0" y="0"/>
                      <a:ext cx="2874833" cy="2081738"/>
                    </a:xfrm>
                    <a:prstGeom prst="rect">
                      <a:avLst/>
                    </a:prstGeom>
                  </pic:spPr>
                </pic:pic>
              </a:graphicData>
            </a:graphic>
          </wp:inline>
        </w:drawing>
      </w:r>
      <w:r>
        <w:rPr>
          <w:rFonts w:ascii="Segoe Script" w:hAnsi="Segoe Script" w:cs="Segoe Script"/>
        </w:rPr>
        <w:t xml:space="preserve">                     </w:t>
      </w:r>
      <w:r>
        <w:rPr>
          <w:rFonts w:ascii="Segoe Script" w:hAnsi="Segoe Script" w:cs="Segoe Script"/>
          <w:noProof/>
          <w:sz w:val="28"/>
          <w:szCs w:val="28"/>
        </w:rPr>
        <w:drawing>
          <wp:inline distT="0" distB="0" distL="114300" distR="114300" wp14:anchorId="5F2E1FC7" wp14:editId="6925322A">
            <wp:extent cx="2496735" cy="2070735"/>
            <wp:effectExtent l="0" t="0" r="0" b="5715"/>
            <wp:docPr id="542976889" name="Picture 542976889" descr="862046054439228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620460544392281204"/>
                    <pic:cNvPicPr>
                      <a:picLocks noChangeAspect="1"/>
                    </pic:cNvPicPr>
                  </pic:nvPicPr>
                  <pic:blipFill>
                    <a:blip r:embed="rId23"/>
                    <a:stretch>
                      <a:fillRect/>
                    </a:stretch>
                  </pic:blipFill>
                  <pic:spPr>
                    <a:xfrm>
                      <a:off x="0" y="0"/>
                      <a:ext cx="2511246" cy="2082770"/>
                    </a:xfrm>
                    <a:prstGeom prst="rect">
                      <a:avLst/>
                    </a:prstGeom>
                  </pic:spPr>
                </pic:pic>
              </a:graphicData>
            </a:graphic>
          </wp:inline>
        </w:drawing>
      </w:r>
    </w:p>
    <w:p w14:paraId="05C56C3C" w14:textId="0A58986B" w:rsidR="00D84CEE" w:rsidRPr="005918F7" w:rsidRDefault="005918F7" w:rsidP="00D84CEE">
      <w:pPr>
        <w:ind w:left="240" w:hangingChars="100" w:hanging="240"/>
        <w:rPr>
          <w:rFonts w:ascii="Segoe Script" w:hAnsi="Segoe Script" w:cs="Segoe Script"/>
          <w:sz w:val="24"/>
          <w:szCs w:val="24"/>
        </w:rPr>
      </w:pPr>
      <w:r w:rsidRPr="005918F7">
        <w:rPr>
          <w:rFonts w:ascii="Segoe Script" w:hAnsi="Segoe Script" w:cs="Segoe Script"/>
          <w:sz w:val="24"/>
          <w:szCs w:val="24"/>
        </w:rPr>
        <w:t xml:space="preserve">   </w:t>
      </w:r>
      <w:r w:rsidR="00D84CEE" w:rsidRPr="005918F7">
        <w:rPr>
          <w:rFonts w:ascii="Segoe Script" w:hAnsi="Segoe Script" w:cs="Segoe Script"/>
          <w:sz w:val="24"/>
          <w:szCs w:val="24"/>
        </w:rPr>
        <w:t>O</w:t>
      </w:r>
      <w:r w:rsidR="00D84CEE" w:rsidRPr="005918F7">
        <w:rPr>
          <w:rFonts w:ascii="Segoe Script" w:hAnsi="Segoe Script" w:cs="Segoe Script"/>
          <w:noProof/>
          <w:sz w:val="24"/>
          <w:szCs w:val="24"/>
        </w:rPr>
        <w:t>n</w:t>
      </w:r>
      <w:r w:rsidR="00D84CEE" w:rsidRPr="005918F7">
        <w:rPr>
          <w:rFonts w:ascii="Segoe Script" w:hAnsi="Segoe Script" w:cs="Segoe Script"/>
          <w:sz w:val="24"/>
          <w:szCs w:val="24"/>
        </w:rPr>
        <w:t xml:space="preserve"> the sides are silhouettes of families, trappers, </w:t>
      </w:r>
      <w:r w:rsidRPr="005918F7">
        <w:rPr>
          <w:rFonts w:ascii="Segoe Script" w:hAnsi="Segoe Script" w:cs="Segoe Script"/>
          <w:sz w:val="24"/>
          <w:szCs w:val="24"/>
        </w:rPr>
        <w:t>N</w:t>
      </w:r>
      <w:r w:rsidR="00D84CEE" w:rsidRPr="005918F7">
        <w:rPr>
          <w:rFonts w:ascii="Segoe Script" w:hAnsi="Segoe Script" w:cs="Segoe Script"/>
          <w:sz w:val="24"/>
          <w:szCs w:val="24"/>
        </w:rPr>
        <w:t>ative</w:t>
      </w:r>
      <w:r w:rsidRPr="005918F7">
        <w:rPr>
          <w:rFonts w:ascii="Segoe Script" w:hAnsi="Segoe Script" w:cs="Segoe Script"/>
          <w:sz w:val="24"/>
          <w:szCs w:val="24"/>
        </w:rPr>
        <w:t xml:space="preserve"> A</w:t>
      </w:r>
      <w:r w:rsidR="00D84CEE" w:rsidRPr="005918F7">
        <w:rPr>
          <w:rFonts w:ascii="Segoe Script" w:hAnsi="Segoe Script" w:cs="Segoe Script"/>
          <w:sz w:val="24"/>
          <w:szCs w:val="24"/>
        </w:rPr>
        <w:t xml:space="preserve">mericans, and all kinds of animals going to challenge the unknown!  I think of the courage and stamina and </w:t>
      </w:r>
      <w:r w:rsidRPr="005918F7">
        <w:rPr>
          <w:rFonts w:ascii="Segoe Script" w:hAnsi="Segoe Script" w:cs="Segoe Script"/>
          <w:sz w:val="24"/>
          <w:szCs w:val="24"/>
        </w:rPr>
        <w:t>hard-headedness</w:t>
      </w:r>
      <w:r w:rsidR="00D84CEE" w:rsidRPr="005918F7">
        <w:rPr>
          <w:rFonts w:ascii="Segoe Script" w:hAnsi="Segoe Script" w:cs="Segoe Script"/>
          <w:sz w:val="24"/>
          <w:szCs w:val="24"/>
        </w:rPr>
        <w:t xml:space="preserve"> it took to leave everyone and everything behind to face the unknown with what you could </w:t>
      </w:r>
      <w:proofErr w:type="gramStart"/>
      <w:r w:rsidR="00D84CEE" w:rsidRPr="005918F7">
        <w:rPr>
          <w:rFonts w:ascii="Segoe Script" w:hAnsi="Segoe Script" w:cs="Segoe Script"/>
          <w:sz w:val="24"/>
          <w:szCs w:val="24"/>
        </w:rPr>
        <w:t>carry</w:t>
      </w:r>
      <w:proofErr w:type="gramEnd"/>
      <w:r w:rsidR="00D84CEE" w:rsidRPr="005918F7">
        <w:rPr>
          <w:rFonts w:ascii="Segoe Script" w:hAnsi="Segoe Script" w:cs="Segoe Script"/>
          <w:sz w:val="24"/>
          <w:szCs w:val="24"/>
        </w:rPr>
        <w:t xml:space="preserve"> and I’m blown away! </w:t>
      </w:r>
    </w:p>
    <w:p w14:paraId="3784CD5E" w14:textId="671F5EF2" w:rsidR="00D84CEE" w:rsidRPr="005918F7" w:rsidRDefault="005918F7" w:rsidP="00D84CEE">
      <w:pPr>
        <w:ind w:left="240" w:hangingChars="100" w:hanging="240"/>
        <w:rPr>
          <w:rFonts w:ascii="Segoe Script" w:hAnsi="Segoe Script" w:cs="Segoe Script"/>
          <w:sz w:val="24"/>
          <w:szCs w:val="24"/>
        </w:rPr>
      </w:pPr>
      <w:r w:rsidRPr="005918F7">
        <w:rPr>
          <w:rFonts w:ascii="Segoe Script" w:hAnsi="Segoe Script" w:cs="Segoe Script"/>
          <w:sz w:val="24"/>
          <w:szCs w:val="24"/>
        </w:rPr>
        <w:t xml:space="preserve">    </w:t>
      </w:r>
      <w:r w:rsidR="00D84CEE" w:rsidRPr="005918F7">
        <w:rPr>
          <w:rFonts w:ascii="Segoe Script" w:hAnsi="Segoe Script" w:cs="Segoe Script"/>
          <w:sz w:val="24"/>
          <w:szCs w:val="24"/>
        </w:rPr>
        <w:t xml:space="preserve">It is time to once again start thinking of what projects we want to accomplish in the coming months.  My project for the year is - A SLATE OF OFFICERS FOR 2026-27!!  Oh my gosh! That seems a long time </w:t>
      </w:r>
      <w:r w:rsidRPr="005918F7">
        <w:rPr>
          <w:rFonts w:ascii="Segoe Script" w:hAnsi="Segoe Script" w:cs="Segoe Script"/>
          <w:sz w:val="24"/>
          <w:szCs w:val="24"/>
        </w:rPr>
        <w:t>away,</w:t>
      </w:r>
      <w:r w:rsidR="00D84CEE" w:rsidRPr="005918F7">
        <w:rPr>
          <w:rFonts w:ascii="Segoe Script" w:hAnsi="Segoe Script" w:cs="Segoe Script"/>
          <w:sz w:val="24"/>
          <w:szCs w:val="24"/>
        </w:rPr>
        <w:t xml:space="preserve"> but you know how quickly it arrives!</w:t>
      </w:r>
    </w:p>
    <w:p w14:paraId="140866C5" w14:textId="52678177" w:rsidR="00D84CEE" w:rsidRPr="005918F7" w:rsidRDefault="005918F7" w:rsidP="00D84CEE">
      <w:pPr>
        <w:rPr>
          <w:rFonts w:ascii="Segoe Script" w:hAnsi="Segoe Script" w:cs="Segoe Script"/>
          <w:sz w:val="24"/>
          <w:szCs w:val="24"/>
        </w:rPr>
      </w:pPr>
      <w:r w:rsidRPr="005918F7">
        <w:rPr>
          <w:rFonts w:ascii="Segoe Script" w:hAnsi="Segoe Script" w:cs="Segoe Script"/>
          <w:sz w:val="24"/>
          <w:szCs w:val="24"/>
        </w:rPr>
        <w:t xml:space="preserve">                                   </w:t>
      </w:r>
      <w:r w:rsidR="00D84CEE" w:rsidRPr="005918F7">
        <w:rPr>
          <w:rFonts w:ascii="Segoe Script" w:hAnsi="Segoe Script" w:cs="Segoe Script"/>
          <w:sz w:val="24"/>
          <w:szCs w:val="24"/>
        </w:rPr>
        <w:t xml:space="preserve">- </w:t>
      </w:r>
      <w:r w:rsidRPr="005918F7">
        <w:rPr>
          <w:rFonts w:ascii="Segoe Script" w:hAnsi="Segoe Script" w:cs="Segoe Script"/>
          <w:sz w:val="24"/>
          <w:szCs w:val="24"/>
        </w:rPr>
        <w:t>SO,</w:t>
      </w:r>
      <w:r w:rsidR="00D84CEE" w:rsidRPr="005918F7">
        <w:rPr>
          <w:rFonts w:ascii="Segoe Script" w:hAnsi="Segoe Script" w:cs="Segoe Script"/>
          <w:sz w:val="24"/>
          <w:szCs w:val="24"/>
        </w:rPr>
        <w:t xml:space="preserve"> I’M ASKING FOR YOUR HELP-</w:t>
      </w:r>
    </w:p>
    <w:p w14:paraId="215B4938" w14:textId="4611A219" w:rsidR="00D84CEE" w:rsidRPr="005918F7" w:rsidRDefault="00D84CEE" w:rsidP="00D84CEE">
      <w:pPr>
        <w:rPr>
          <w:rFonts w:ascii="Segoe Script" w:hAnsi="Segoe Script" w:cs="Segoe Script"/>
          <w:sz w:val="24"/>
          <w:szCs w:val="24"/>
        </w:rPr>
      </w:pPr>
      <w:r w:rsidRPr="005918F7">
        <w:rPr>
          <w:rFonts w:ascii="Segoe Script" w:hAnsi="Segoe Script" w:cs="Segoe Script"/>
          <w:sz w:val="24"/>
          <w:szCs w:val="24"/>
        </w:rPr>
        <w:t xml:space="preserve">Please think about an appointed or elected office you’d like to serve on </w:t>
      </w:r>
      <w:r w:rsidRPr="005918F7">
        <w:rPr>
          <w:rFonts w:ascii="Segoe Script" w:hAnsi="Segoe Script" w:cs="Segoe Script"/>
          <w:b/>
          <w:bCs/>
          <w:sz w:val="24"/>
          <w:szCs w:val="24"/>
        </w:rPr>
        <w:t xml:space="preserve">YOUR STATE </w:t>
      </w:r>
      <w:r w:rsidR="005918F7" w:rsidRPr="005918F7">
        <w:rPr>
          <w:rFonts w:ascii="Segoe Script" w:hAnsi="Segoe Script" w:cs="Segoe Script"/>
          <w:b/>
          <w:bCs/>
          <w:sz w:val="24"/>
          <w:szCs w:val="24"/>
        </w:rPr>
        <w:t>COUNCIL</w:t>
      </w:r>
      <w:r w:rsidR="005918F7" w:rsidRPr="005918F7">
        <w:rPr>
          <w:rFonts w:ascii="Segoe Script" w:hAnsi="Segoe Script" w:cs="Segoe Script"/>
          <w:sz w:val="24"/>
          <w:szCs w:val="24"/>
        </w:rPr>
        <w:t>.</w:t>
      </w:r>
      <w:r w:rsidRPr="005918F7">
        <w:rPr>
          <w:rFonts w:ascii="Segoe Script" w:hAnsi="Segoe Script" w:cs="Segoe Script"/>
          <w:sz w:val="24"/>
          <w:szCs w:val="24"/>
        </w:rPr>
        <w:t xml:space="preserve">  I’m expecting lots of volunteers!  We are great volunteers!! Serving with others from across the state is so rewarding and friendships are made that last </w:t>
      </w:r>
      <w:r w:rsidR="005918F7" w:rsidRPr="005918F7">
        <w:rPr>
          <w:rFonts w:ascii="Segoe Script" w:hAnsi="Segoe Script" w:cs="Segoe Script"/>
          <w:sz w:val="24"/>
          <w:szCs w:val="24"/>
        </w:rPr>
        <w:t>forever</w:t>
      </w:r>
      <w:r w:rsidRPr="005918F7">
        <w:rPr>
          <w:rFonts w:ascii="Segoe Script" w:hAnsi="Segoe Script" w:cs="Segoe Script"/>
          <w:sz w:val="24"/>
          <w:szCs w:val="24"/>
        </w:rPr>
        <w:t xml:space="preserve">.  </w:t>
      </w:r>
    </w:p>
    <w:p w14:paraId="20217258" w14:textId="0396A157" w:rsidR="00D84CEE" w:rsidRPr="005918F7" w:rsidRDefault="005918F7" w:rsidP="005918F7">
      <w:pPr>
        <w:rPr>
          <w:rFonts w:ascii="Segoe Script" w:hAnsi="Segoe Script" w:cs="Segoe Script"/>
          <w:sz w:val="24"/>
          <w:szCs w:val="24"/>
        </w:rPr>
      </w:pPr>
      <w:r w:rsidRPr="005918F7">
        <w:rPr>
          <w:rFonts w:ascii="Segoe Script" w:hAnsi="Segoe Script" w:cs="Segoe Script"/>
          <w:sz w:val="24"/>
          <w:szCs w:val="24"/>
        </w:rPr>
        <w:t xml:space="preserve">                           I</w:t>
      </w:r>
      <w:r w:rsidR="00D84CEE" w:rsidRPr="005918F7">
        <w:rPr>
          <w:rFonts w:ascii="Segoe Script" w:hAnsi="Segoe Script" w:cs="Segoe Script"/>
          <w:sz w:val="24"/>
          <w:szCs w:val="24"/>
        </w:rPr>
        <w:t>’LL BE ASKING AGAIN - AND AGAIN!</w:t>
      </w:r>
    </w:p>
    <w:p w14:paraId="44872161" w14:textId="77777777" w:rsidR="00D84CEE" w:rsidRPr="005918F7" w:rsidRDefault="00D84CEE" w:rsidP="00D84CEE">
      <w:pPr>
        <w:rPr>
          <w:rFonts w:ascii="Segoe Script" w:hAnsi="Segoe Script" w:cs="Segoe Script"/>
          <w:sz w:val="24"/>
          <w:szCs w:val="24"/>
        </w:rPr>
      </w:pPr>
      <w:r w:rsidRPr="005918F7">
        <w:rPr>
          <w:rFonts w:ascii="Segoe Script" w:hAnsi="Segoe Script" w:cs="Segoe Script"/>
          <w:sz w:val="24"/>
          <w:szCs w:val="24"/>
        </w:rPr>
        <w:t xml:space="preserve">Looking forward to seeing you all in Salida in September.  </w:t>
      </w:r>
    </w:p>
    <w:p w14:paraId="0F18627A" w14:textId="77777777" w:rsidR="00D84CEE" w:rsidRPr="005918F7" w:rsidRDefault="00D84CEE" w:rsidP="00D84CEE">
      <w:pPr>
        <w:rPr>
          <w:rFonts w:ascii="Segoe Script" w:hAnsi="Segoe Script" w:cs="Segoe Script"/>
          <w:sz w:val="24"/>
          <w:szCs w:val="24"/>
        </w:rPr>
      </w:pPr>
      <w:r w:rsidRPr="005918F7">
        <w:rPr>
          <w:rFonts w:ascii="Segoe Script" w:hAnsi="Segoe Script" w:cs="Segoe Script"/>
          <w:sz w:val="24"/>
          <w:szCs w:val="24"/>
        </w:rPr>
        <w:t>The Alpha Omicron sisters always host a great event!!</w:t>
      </w:r>
    </w:p>
    <w:p w14:paraId="3586ACCD" w14:textId="77777777" w:rsidR="00D84CEE" w:rsidRDefault="00D84CEE" w:rsidP="00D84CEE">
      <w:pPr>
        <w:rPr>
          <w:rFonts w:ascii="Segoe Script" w:hAnsi="Segoe Script" w:cs="Segoe Script"/>
          <w:sz w:val="24"/>
          <w:szCs w:val="24"/>
        </w:rPr>
      </w:pPr>
      <w:r>
        <w:rPr>
          <w:rFonts w:ascii="Segoe Script" w:hAnsi="Segoe Script" w:cs="Segoe Script"/>
          <w:sz w:val="24"/>
          <w:szCs w:val="24"/>
        </w:rPr>
        <w:t xml:space="preserve">  </w:t>
      </w:r>
      <w:r>
        <w:rPr>
          <w:rFonts w:ascii="Segoe Script" w:hAnsi="Segoe Script" w:cs="Segoe Script"/>
          <w:sz w:val="24"/>
          <w:szCs w:val="24"/>
        </w:rPr>
        <w:tab/>
      </w:r>
      <w:r>
        <w:rPr>
          <w:rFonts w:ascii="Segoe Script" w:hAnsi="Segoe Script" w:cs="Segoe Script"/>
          <w:sz w:val="24"/>
          <w:szCs w:val="24"/>
        </w:rPr>
        <w:tab/>
      </w:r>
      <w:r>
        <w:rPr>
          <w:rFonts w:ascii="Segoe Script" w:hAnsi="Segoe Script" w:cs="Segoe Script"/>
          <w:sz w:val="24"/>
          <w:szCs w:val="24"/>
        </w:rPr>
        <w:tab/>
      </w:r>
      <w:r>
        <w:rPr>
          <w:rFonts w:ascii="Segoe Script" w:hAnsi="Segoe Script" w:cs="Segoe Script"/>
          <w:sz w:val="24"/>
          <w:szCs w:val="24"/>
        </w:rPr>
        <w:tab/>
      </w:r>
      <w:r>
        <w:rPr>
          <w:rFonts w:ascii="Segoe Script" w:hAnsi="Segoe Script" w:cs="Segoe Script"/>
          <w:sz w:val="24"/>
          <w:szCs w:val="24"/>
        </w:rPr>
        <w:tab/>
        <w:t>Nancy Cameron</w:t>
      </w:r>
    </w:p>
    <w:p w14:paraId="255EF63F" w14:textId="457AE2A8" w:rsidR="00D84CEE" w:rsidRPr="000350CB" w:rsidRDefault="000350CB">
      <w:pPr>
        <w:rPr>
          <w:sz w:val="16"/>
          <w:szCs w:val="16"/>
        </w:rPr>
      </w:pPr>
      <w:r w:rsidRPr="000350CB">
        <w:rPr>
          <w:sz w:val="16"/>
          <w:szCs w:val="16"/>
        </w:rPr>
        <w:t xml:space="preserve">                                                                                 </w:t>
      </w:r>
      <w:r>
        <w:rPr>
          <w:sz w:val="16"/>
          <w:szCs w:val="16"/>
        </w:rPr>
        <w:t xml:space="preserve">                                                     </w:t>
      </w:r>
      <w:r w:rsidRPr="000350CB">
        <w:rPr>
          <w:sz w:val="16"/>
          <w:szCs w:val="16"/>
        </w:rPr>
        <w:t xml:space="preserve">  </w:t>
      </w:r>
      <w:r>
        <w:rPr>
          <w:sz w:val="16"/>
          <w:szCs w:val="16"/>
        </w:rPr>
        <w:t xml:space="preserve"> </w:t>
      </w:r>
    </w:p>
    <w:p w14:paraId="3D11C8C3" w14:textId="77777777" w:rsidR="00D84CEE" w:rsidRDefault="00D84CEE">
      <w:pPr>
        <w:rPr>
          <w:b/>
          <w:bCs/>
        </w:rPr>
      </w:pPr>
    </w:p>
    <w:p w14:paraId="16D64C42" w14:textId="3DD8EF12" w:rsidR="00647F82" w:rsidRPr="00647F82" w:rsidRDefault="00647F82">
      <w:pPr>
        <w:spacing w:before="120" w:after="120"/>
        <w:jc w:val="center"/>
        <w:rPr>
          <w:rFonts w:ascii="Congenial SemiBold" w:hAnsi="Congenial SemiBold"/>
          <w:sz w:val="40"/>
          <w:szCs w:val="40"/>
        </w:rPr>
      </w:pPr>
      <w:r w:rsidRPr="00647F82">
        <w:rPr>
          <w:rFonts w:ascii="Congenial SemiBold" w:hAnsi="Congenial SemiBold"/>
          <w:sz w:val="40"/>
          <w:szCs w:val="40"/>
        </w:rPr>
        <w:lastRenderedPageBreak/>
        <w:t>Treasurer</w:t>
      </w:r>
    </w:p>
    <w:p w14:paraId="51E1340A" w14:textId="550AB533" w:rsidR="004421AC" w:rsidRDefault="004421AC">
      <w:pPr>
        <w:spacing w:before="120" w:after="120"/>
        <w:jc w:val="center"/>
      </w:pPr>
      <w:r>
        <w:rPr>
          <w:noProof/>
        </w:rPr>
        <w:drawing>
          <wp:inline distT="0" distB="0" distL="0" distR="0" wp14:anchorId="6286B1F0" wp14:editId="58679A4C">
            <wp:extent cx="4029075" cy="923925"/>
            <wp:effectExtent l="0" t="0" r="9525" b="9525"/>
            <wp:docPr id="900632067" name="Drawing 0" descr="1d3e1cb74-427f-481d-9313-8994ce605c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d3e1cb74-427f-481d-9313-8994ce605c3b.png"/>
                    <pic:cNvPicPr>
                      <a:picLocks noChangeAspect="1"/>
                    </pic:cNvPicPr>
                  </pic:nvPicPr>
                  <pic:blipFill>
                    <a:blip r:embed="rId24"/>
                    <a:stretch>
                      <a:fillRect/>
                    </a:stretch>
                  </pic:blipFill>
                  <pic:spPr>
                    <a:xfrm>
                      <a:off x="0" y="0"/>
                      <a:ext cx="4029075" cy="923925"/>
                    </a:xfrm>
                    <a:prstGeom prst="rect">
                      <a:avLst/>
                    </a:prstGeom>
                  </pic:spPr>
                </pic:pic>
              </a:graphicData>
            </a:graphic>
          </wp:inline>
        </w:drawing>
      </w:r>
    </w:p>
    <w:p w14:paraId="0B725FF3" w14:textId="36077C0E" w:rsidR="004421AC" w:rsidRPr="00C107D9" w:rsidRDefault="004421AC" w:rsidP="00C107D9">
      <w:pPr>
        <w:spacing w:before="120" w:after="120" w:line="336" w:lineRule="auto"/>
        <w:jc w:val="center"/>
        <w:rPr>
          <w:sz w:val="36"/>
          <w:szCs w:val="36"/>
        </w:rPr>
      </w:pPr>
      <w:r w:rsidRPr="00C107D9">
        <w:rPr>
          <w:rFonts w:ascii="Fraunces Light" w:eastAsia="Fraunces Light" w:hAnsi="Fraunces Light" w:cs="Fraunces Light"/>
          <w:color w:val="2D7258"/>
          <w:sz w:val="36"/>
          <w:szCs w:val="36"/>
        </w:rPr>
        <w:t xml:space="preserve">Your chapter can stay current! </w:t>
      </w:r>
      <w:r w:rsidRPr="00C107D9">
        <w:rPr>
          <w:rFonts w:ascii="Fraunces Thin" w:eastAsia="Fraunces Thin" w:hAnsi="Fraunces Thin" w:cs="Fraunces Thin"/>
          <w:color w:val="000000"/>
          <w:sz w:val="36"/>
          <w:szCs w:val="36"/>
        </w:rPr>
        <w:t xml:space="preserve"> </w:t>
      </w:r>
      <w:r w:rsidR="00C107D9" w:rsidRPr="00C107D9">
        <w:rPr>
          <w:rFonts w:ascii="Fraunces Thin" w:eastAsia="Fraunces Thin" w:hAnsi="Fraunces Thin" w:cs="Fraunces Thin"/>
          <w:color w:val="000000"/>
          <w:sz w:val="36"/>
          <w:szCs w:val="36"/>
        </w:rPr>
        <w:t xml:space="preserve"> </w:t>
      </w:r>
      <w:r w:rsidRPr="00C107D9">
        <w:rPr>
          <w:rFonts w:ascii="Fraunces Light" w:eastAsia="Fraunces Light" w:hAnsi="Fraunces Light" w:cs="Fraunces Light"/>
          <w:color w:val="2D7258"/>
          <w:sz w:val="36"/>
          <w:szCs w:val="36"/>
        </w:rPr>
        <w:t>Who to contact if you need assistance:</w:t>
      </w:r>
      <w:r w:rsidRPr="00C107D9">
        <w:rPr>
          <w:rFonts w:ascii="Fraunces Thin" w:eastAsia="Fraunces Thin" w:hAnsi="Fraunces Thin" w:cs="Fraunces Thin"/>
          <w:color w:val="000000"/>
          <w:sz w:val="36"/>
          <w:szCs w:val="36"/>
        </w:rPr>
        <w:t xml:space="preserve"> </w:t>
      </w:r>
    </w:p>
    <w:p w14:paraId="0B84793B" w14:textId="1854D613" w:rsidR="004421AC" w:rsidRPr="004421AC" w:rsidRDefault="004421AC">
      <w:pPr>
        <w:spacing w:line="336" w:lineRule="auto"/>
        <w:rPr>
          <w:sz w:val="20"/>
          <w:szCs w:val="20"/>
        </w:rPr>
      </w:pPr>
      <w:r w:rsidRPr="004421AC">
        <w:rPr>
          <w:color w:val="000000"/>
          <w:sz w:val="20"/>
          <w:szCs w:val="20"/>
        </w:rPr>
        <w:fldChar w:fldCharType="begin">
          <w:ffData>
            <w:name w:val=""/>
            <w:enabled/>
            <w:calcOnExit w:val="0"/>
            <w:checkBox>
              <w:size w:val="20"/>
              <w:default w:val="0"/>
            </w:checkBox>
          </w:ffData>
        </w:fldChar>
      </w:r>
      <w:r w:rsidRPr="004421AC">
        <w:rPr>
          <w:color w:val="000000"/>
          <w:sz w:val="20"/>
          <w:szCs w:val="20"/>
        </w:rPr>
        <w:instrText>FORMCHECKBOX</w:instrText>
      </w:r>
      <w:r w:rsidRPr="004421AC">
        <w:rPr>
          <w:color w:val="000000"/>
          <w:sz w:val="20"/>
          <w:szCs w:val="20"/>
        </w:rPr>
      </w:r>
      <w:r w:rsidRPr="004421AC">
        <w:rPr>
          <w:color w:val="000000"/>
          <w:sz w:val="20"/>
          <w:szCs w:val="20"/>
        </w:rPr>
        <w:fldChar w:fldCharType="separate"/>
      </w:r>
      <w:r w:rsidRPr="004421AC">
        <w:rPr>
          <w:color w:val="000000"/>
          <w:sz w:val="20"/>
          <w:szCs w:val="20"/>
        </w:rPr>
        <w:fldChar w:fldCharType="end"/>
      </w:r>
      <w:r w:rsidRPr="004421AC">
        <w:rPr>
          <w:sz w:val="20"/>
          <w:szCs w:val="20"/>
        </w:rPr>
        <w:t xml:space="preserve">  </w:t>
      </w:r>
      <w:r w:rsidRPr="004421AC">
        <w:rPr>
          <w:rFonts w:ascii="Canva Sans" w:eastAsia="Canva Sans" w:hAnsi="Canva Sans" w:cs="Canva Sans"/>
          <w:color w:val="000000"/>
          <w:sz w:val="20"/>
          <w:szCs w:val="20"/>
        </w:rPr>
        <w:t>Your Chapter’s In-Service Officer (reach out to state President Lori Anderson-</w:t>
      </w:r>
      <w:proofErr w:type="spellStart"/>
      <w:r w:rsidRPr="004421AC">
        <w:rPr>
          <w:rFonts w:ascii="Canva Sans" w:eastAsia="Canva Sans" w:hAnsi="Canva Sans" w:cs="Canva Sans"/>
          <w:color w:val="000000"/>
          <w:sz w:val="20"/>
          <w:szCs w:val="20"/>
        </w:rPr>
        <w:t>Havelick</w:t>
      </w:r>
      <w:proofErr w:type="spellEnd"/>
      <w:r w:rsidRPr="004421AC">
        <w:rPr>
          <w:rFonts w:ascii="Canva Sans" w:eastAsia="Canva Sans" w:hAnsi="Canva Sans" w:cs="Canva Sans"/>
          <w:color w:val="000000"/>
          <w:sz w:val="20"/>
          <w:szCs w:val="20"/>
        </w:rPr>
        <w:t xml:space="preserve"> if you don’t know who this person is!)</w:t>
      </w:r>
      <w:r>
        <w:rPr>
          <w:rFonts w:ascii="Canva Sans" w:eastAsia="Canva Sans" w:hAnsi="Canva Sans" w:cs="Canva Sans"/>
          <w:color w:val="000000"/>
          <w:sz w:val="20"/>
          <w:szCs w:val="20"/>
        </w:rPr>
        <w:t xml:space="preserve">    </w:t>
      </w:r>
      <w:r w:rsidRPr="004421AC">
        <w:rPr>
          <w:rFonts w:ascii="Canva Sans" w:eastAsia="Canva Sans" w:hAnsi="Canva Sans" w:cs="Canva Sans"/>
          <w:color w:val="000000"/>
          <w:sz w:val="20"/>
          <w:szCs w:val="20"/>
        </w:rPr>
        <w:t xml:space="preserve"> </w:t>
      </w:r>
      <w:r w:rsidRPr="004421AC">
        <w:rPr>
          <w:color w:val="000000"/>
          <w:sz w:val="20"/>
          <w:szCs w:val="20"/>
        </w:rPr>
        <w:fldChar w:fldCharType="begin">
          <w:ffData>
            <w:name w:val=""/>
            <w:enabled/>
            <w:calcOnExit w:val="0"/>
            <w:checkBox>
              <w:size w:val="20"/>
              <w:default w:val="0"/>
            </w:checkBox>
          </w:ffData>
        </w:fldChar>
      </w:r>
      <w:r w:rsidRPr="004421AC">
        <w:rPr>
          <w:color w:val="000000"/>
          <w:sz w:val="20"/>
          <w:szCs w:val="20"/>
        </w:rPr>
        <w:instrText>FORMCHECKBOX</w:instrText>
      </w:r>
      <w:r w:rsidRPr="004421AC">
        <w:rPr>
          <w:color w:val="000000"/>
          <w:sz w:val="20"/>
          <w:szCs w:val="20"/>
        </w:rPr>
      </w:r>
      <w:r w:rsidRPr="004421AC">
        <w:rPr>
          <w:color w:val="000000"/>
          <w:sz w:val="20"/>
          <w:szCs w:val="20"/>
        </w:rPr>
        <w:fldChar w:fldCharType="separate"/>
      </w:r>
      <w:r w:rsidRPr="004421AC">
        <w:rPr>
          <w:color w:val="000000"/>
          <w:sz w:val="20"/>
          <w:szCs w:val="20"/>
        </w:rPr>
        <w:fldChar w:fldCharType="end"/>
      </w:r>
      <w:r w:rsidRPr="004421AC">
        <w:rPr>
          <w:sz w:val="20"/>
          <w:szCs w:val="20"/>
        </w:rPr>
        <w:t xml:space="preserve">  </w:t>
      </w:r>
      <w:r w:rsidRPr="004421AC">
        <w:rPr>
          <w:rFonts w:ascii="Canva Sans" w:eastAsia="Canva Sans" w:hAnsi="Canva Sans" w:cs="Canva Sans"/>
          <w:color w:val="000000"/>
          <w:sz w:val="20"/>
          <w:szCs w:val="20"/>
        </w:rPr>
        <w:t xml:space="preserve">Susan Winton - State Treasurer - 505-670-4371 or </w:t>
      </w:r>
      <w:hyperlink r:id="rId25" w:history="1">
        <w:r w:rsidRPr="00170B9E">
          <w:rPr>
            <w:rStyle w:val="Hyperlink"/>
            <w:rFonts w:ascii="Canva Sans" w:eastAsia="Canva Sans" w:hAnsi="Canva Sans" w:cs="Canva Sans"/>
            <w:sz w:val="20"/>
            <w:szCs w:val="20"/>
          </w:rPr>
          <w:t>WintonColorado@gmail.com</w:t>
        </w:r>
      </w:hyperlink>
      <w:r>
        <w:rPr>
          <w:rFonts w:ascii="Canva Sans" w:eastAsia="Canva Sans" w:hAnsi="Canva Sans" w:cs="Canva Sans"/>
          <w:color w:val="000000"/>
          <w:sz w:val="20"/>
          <w:szCs w:val="20"/>
        </w:rPr>
        <w:t xml:space="preserve">                                                                                    </w:t>
      </w:r>
      <w:r w:rsidRPr="004421AC">
        <w:rPr>
          <w:color w:val="000000"/>
          <w:sz w:val="20"/>
          <w:szCs w:val="20"/>
        </w:rPr>
        <w:fldChar w:fldCharType="begin">
          <w:ffData>
            <w:name w:val=""/>
            <w:enabled/>
            <w:calcOnExit w:val="0"/>
            <w:checkBox>
              <w:size w:val="20"/>
              <w:default w:val="0"/>
            </w:checkBox>
          </w:ffData>
        </w:fldChar>
      </w:r>
      <w:r w:rsidRPr="004421AC">
        <w:rPr>
          <w:color w:val="000000"/>
          <w:sz w:val="20"/>
          <w:szCs w:val="20"/>
        </w:rPr>
        <w:instrText>FORMCHECKBOX</w:instrText>
      </w:r>
      <w:r w:rsidRPr="004421AC">
        <w:rPr>
          <w:color w:val="000000"/>
          <w:sz w:val="20"/>
          <w:szCs w:val="20"/>
        </w:rPr>
      </w:r>
      <w:r w:rsidRPr="004421AC">
        <w:rPr>
          <w:color w:val="000000"/>
          <w:sz w:val="20"/>
          <w:szCs w:val="20"/>
        </w:rPr>
        <w:fldChar w:fldCharType="separate"/>
      </w:r>
      <w:r w:rsidRPr="004421AC">
        <w:rPr>
          <w:color w:val="000000"/>
          <w:sz w:val="20"/>
          <w:szCs w:val="20"/>
        </w:rPr>
        <w:fldChar w:fldCharType="end"/>
      </w:r>
      <w:r w:rsidRPr="004421AC">
        <w:rPr>
          <w:sz w:val="20"/>
          <w:szCs w:val="20"/>
        </w:rPr>
        <w:t xml:space="preserve">  </w:t>
      </w:r>
      <w:r w:rsidRPr="004421AC">
        <w:rPr>
          <w:rFonts w:ascii="Canva Sans" w:eastAsia="Canva Sans" w:hAnsi="Canva Sans" w:cs="Canva Sans"/>
          <w:color w:val="000000"/>
          <w:sz w:val="20"/>
          <w:szCs w:val="20"/>
        </w:rPr>
        <w:t xml:space="preserve">CSC (Colorado State Council) Website - esacolorado.org has lots of information!! </w:t>
      </w:r>
    </w:p>
    <w:p w14:paraId="44A8B5E0" w14:textId="77777777" w:rsidR="004421AC" w:rsidRDefault="004421AC">
      <w:pPr>
        <w:spacing w:before="120" w:after="120" w:line="300" w:lineRule="auto"/>
      </w:pPr>
      <w:r>
        <w:rPr>
          <w:rFonts w:ascii="Fraunces Light" w:eastAsia="Fraunces Light" w:hAnsi="Fraunces Light" w:cs="Fraunces Light"/>
          <w:color w:val="2D7258"/>
          <w:sz w:val="40"/>
          <w:szCs w:val="40"/>
        </w:rPr>
        <w:t>Schedule of what is Due!</w:t>
      </w:r>
      <w:r>
        <w:rPr>
          <w:rFonts w:ascii="Fraunces Thin" w:eastAsia="Fraunces Thin" w:hAnsi="Fraunces Thin" w:cs="Fraunces Thin"/>
          <w:color w:val="000000"/>
          <w:sz w:val="24"/>
          <w:szCs w:val="24"/>
        </w:rPr>
        <w:t xml:space="preserve"> </w:t>
      </w:r>
    </w:p>
    <w:tbl>
      <w:tblPr>
        <w:tblW w:w="9030" w:type="dxa"/>
        <w:tblBorders>
          <w:top w:val="single" w:sz="6" w:space="0" w:color="2D7258"/>
          <w:left w:val="single" w:sz="6" w:space="0" w:color="2D7258"/>
          <w:bottom w:val="single" w:sz="6" w:space="0" w:color="2D7258"/>
          <w:right w:val="single" w:sz="6" w:space="0" w:color="2D7258"/>
          <w:insideH w:val="single" w:sz="6" w:space="0" w:color="2D7258"/>
          <w:insideV w:val="single" w:sz="6" w:space="0" w:color="2D7258"/>
        </w:tblBorders>
        <w:tblCellMar>
          <w:left w:w="10" w:type="dxa"/>
          <w:right w:w="10" w:type="dxa"/>
        </w:tblCellMar>
        <w:tblLook w:val="0000" w:firstRow="0" w:lastRow="0" w:firstColumn="0" w:lastColumn="0" w:noHBand="0" w:noVBand="0"/>
      </w:tblPr>
      <w:tblGrid>
        <w:gridCol w:w="1402"/>
        <w:gridCol w:w="3356"/>
        <w:gridCol w:w="1822"/>
        <w:gridCol w:w="2450"/>
      </w:tblGrid>
      <w:tr w:rsidR="004421AC" w14:paraId="435924D0" w14:textId="77777777">
        <w:tc>
          <w:tcPr>
            <w:tcW w:w="1402" w:type="dxa"/>
            <w:tcBorders>
              <w:top w:val="none" w:sz="0" w:space="0" w:color="FDF6E9"/>
              <w:left w:val="none" w:sz="0" w:space="0" w:color="FDF6E9"/>
            </w:tcBorders>
            <w:shd w:val="clear" w:color="auto" w:fill="FDF6E9"/>
            <w:tcMar>
              <w:top w:w="120" w:type="dxa"/>
              <w:left w:w="120" w:type="dxa"/>
              <w:bottom w:w="120" w:type="dxa"/>
              <w:right w:w="120" w:type="dxa"/>
            </w:tcMar>
          </w:tcPr>
          <w:p w14:paraId="175631E9" w14:textId="77777777" w:rsidR="004421AC" w:rsidRDefault="004421AC">
            <w:pPr>
              <w:spacing w:before="120" w:after="120" w:line="300" w:lineRule="auto"/>
            </w:pPr>
            <w:r>
              <w:rPr>
                <w:rFonts w:ascii="Canva Sans Bold" w:eastAsia="Canva Sans Bold" w:hAnsi="Canva Sans Bold" w:cs="Canva Sans Bold"/>
                <w:b/>
                <w:bCs/>
                <w:color w:val="000000"/>
                <w:sz w:val="28"/>
                <w:szCs w:val="28"/>
              </w:rPr>
              <w:t>Due Date</w:t>
            </w:r>
            <w:r>
              <w:rPr>
                <w:rFonts w:ascii="Canva Sans" w:eastAsia="Canva Sans" w:hAnsi="Canva Sans" w:cs="Canva Sans"/>
                <w:color w:val="000000"/>
                <w:sz w:val="24"/>
                <w:szCs w:val="24"/>
              </w:rPr>
              <w:t xml:space="preserve"> </w:t>
            </w:r>
          </w:p>
        </w:tc>
        <w:tc>
          <w:tcPr>
            <w:tcW w:w="3355" w:type="dxa"/>
            <w:tcBorders>
              <w:top w:val="none" w:sz="0" w:space="0" w:color="C8D3EB"/>
            </w:tcBorders>
            <w:shd w:val="clear" w:color="auto" w:fill="C8D3EB"/>
            <w:tcMar>
              <w:top w:w="120" w:type="dxa"/>
              <w:left w:w="120" w:type="dxa"/>
              <w:bottom w:w="120" w:type="dxa"/>
              <w:right w:w="120" w:type="dxa"/>
            </w:tcMar>
          </w:tcPr>
          <w:p w14:paraId="60C581D2" w14:textId="77777777" w:rsidR="004421AC" w:rsidRDefault="004421AC">
            <w:pPr>
              <w:spacing w:before="120" w:after="120" w:line="300" w:lineRule="auto"/>
            </w:pPr>
            <w:r>
              <w:rPr>
                <w:rFonts w:ascii="Canva Sans Bold" w:eastAsia="Canva Sans Bold" w:hAnsi="Canva Sans Bold" w:cs="Canva Sans Bold"/>
                <w:b/>
                <w:bCs/>
                <w:color w:val="000000"/>
                <w:sz w:val="28"/>
                <w:szCs w:val="28"/>
              </w:rPr>
              <w:t xml:space="preserve">What </w:t>
            </w:r>
          </w:p>
        </w:tc>
        <w:tc>
          <w:tcPr>
            <w:tcW w:w="1822" w:type="dxa"/>
            <w:tcBorders>
              <w:top w:val="none" w:sz="0" w:space="0" w:color="C2CAB3"/>
            </w:tcBorders>
            <w:shd w:val="clear" w:color="auto" w:fill="C2CAB3"/>
            <w:tcMar>
              <w:top w:w="120" w:type="dxa"/>
              <w:left w:w="120" w:type="dxa"/>
              <w:bottom w:w="120" w:type="dxa"/>
              <w:right w:w="120" w:type="dxa"/>
            </w:tcMar>
          </w:tcPr>
          <w:p w14:paraId="14124EC0" w14:textId="77777777" w:rsidR="004421AC" w:rsidRDefault="004421AC">
            <w:pPr>
              <w:spacing w:before="120" w:after="120" w:line="300" w:lineRule="auto"/>
            </w:pPr>
            <w:r>
              <w:rPr>
                <w:rFonts w:ascii="Canva Sans Bold" w:eastAsia="Canva Sans Bold" w:hAnsi="Canva Sans Bold" w:cs="Canva Sans Bold"/>
                <w:b/>
                <w:bCs/>
                <w:color w:val="000000"/>
                <w:sz w:val="28"/>
                <w:szCs w:val="28"/>
              </w:rPr>
              <w:t xml:space="preserve">Who/How/ What/When  </w:t>
            </w:r>
          </w:p>
          <w:p w14:paraId="1D63E016" w14:textId="77777777" w:rsidR="004421AC" w:rsidRDefault="004421AC">
            <w:pPr>
              <w:spacing w:before="120" w:after="120" w:line="300" w:lineRule="auto"/>
            </w:pPr>
            <w:r>
              <w:rPr>
                <w:rFonts w:ascii="Canva Sans" w:eastAsia="Canva Sans" w:hAnsi="Canva Sans" w:cs="Canva Sans"/>
                <w:color w:val="000000"/>
                <w:sz w:val="20"/>
                <w:szCs w:val="20"/>
              </w:rPr>
              <w:t xml:space="preserve"> </w:t>
            </w:r>
          </w:p>
        </w:tc>
        <w:tc>
          <w:tcPr>
            <w:tcW w:w="2449" w:type="dxa"/>
            <w:tcBorders>
              <w:top w:val="none" w:sz="0" w:space="0" w:color="F8C7AB"/>
              <w:right w:val="none" w:sz="0" w:space="0" w:color="F8C7AB"/>
            </w:tcBorders>
            <w:shd w:val="clear" w:color="auto" w:fill="F8C7AB"/>
            <w:tcMar>
              <w:top w:w="120" w:type="dxa"/>
              <w:left w:w="120" w:type="dxa"/>
              <w:bottom w:w="120" w:type="dxa"/>
              <w:right w:w="120" w:type="dxa"/>
            </w:tcMar>
          </w:tcPr>
          <w:p w14:paraId="1B9878A5" w14:textId="77777777" w:rsidR="004421AC" w:rsidRDefault="004421AC">
            <w:pPr>
              <w:spacing w:before="120" w:after="120" w:line="300" w:lineRule="auto"/>
            </w:pPr>
            <w:r>
              <w:rPr>
                <w:rFonts w:ascii="Canva Sans Bold" w:eastAsia="Canva Sans Bold" w:hAnsi="Canva Sans Bold" w:cs="Canva Sans Bold"/>
                <w:b/>
                <w:bCs/>
                <w:color w:val="000000"/>
                <w:sz w:val="28"/>
                <w:szCs w:val="28"/>
              </w:rPr>
              <w:t>Late after</w:t>
            </w:r>
            <w:r>
              <w:rPr>
                <w:rFonts w:ascii="Canva Sans" w:eastAsia="Canva Sans" w:hAnsi="Canva Sans" w:cs="Canva Sans"/>
                <w:color w:val="000000"/>
                <w:sz w:val="24"/>
                <w:szCs w:val="24"/>
              </w:rPr>
              <w:t xml:space="preserve"> </w:t>
            </w:r>
          </w:p>
        </w:tc>
      </w:tr>
      <w:tr w:rsidR="004421AC" w14:paraId="0C11AAF8" w14:textId="77777777" w:rsidTr="00235D29">
        <w:trPr>
          <w:trHeight w:val="828"/>
        </w:trPr>
        <w:tc>
          <w:tcPr>
            <w:tcW w:w="1402" w:type="dxa"/>
            <w:tcBorders>
              <w:left w:val="none" w:sz="0" w:space="0" w:color="2D7258"/>
            </w:tcBorders>
            <w:tcMar>
              <w:top w:w="120" w:type="dxa"/>
              <w:left w:w="120" w:type="dxa"/>
              <w:bottom w:w="120" w:type="dxa"/>
              <w:right w:w="120" w:type="dxa"/>
            </w:tcMar>
          </w:tcPr>
          <w:p w14:paraId="4DE6155B" w14:textId="77777777" w:rsidR="004421AC" w:rsidRDefault="004421AC">
            <w:pPr>
              <w:spacing w:before="120" w:after="120" w:line="336" w:lineRule="auto"/>
              <w:jc w:val="center"/>
            </w:pPr>
            <w:r>
              <w:rPr>
                <w:rFonts w:ascii="Canva Sans Bold" w:eastAsia="Canva Sans Bold" w:hAnsi="Canva Sans Bold" w:cs="Canva Sans Bold"/>
                <w:b/>
                <w:bCs/>
                <w:color w:val="000000"/>
                <w:spacing w:val="15"/>
                <w:sz w:val="20"/>
                <w:szCs w:val="20"/>
              </w:rPr>
              <w:t xml:space="preserve">Aug 1, </w:t>
            </w:r>
            <w:proofErr w:type="gramStart"/>
            <w:r>
              <w:rPr>
                <w:rFonts w:ascii="Canva Sans Bold" w:eastAsia="Canva Sans Bold" w:hAnsi="Canva Sans Bold" w:cs="Canva Sans Bold"/>
                <w:b/>
                <w:bCs/>
                <w:color w:val="000000"/>
                <w:spacing w:val="15"/>
                <w:sz w:val="20"/>
                <w:szCs w:val="20"/>
              </w:rPr>
              <w:t>2025</w:t>
            </w:r>
            <w:proofErr w:type="gramEnd"/>
            <w:r>
              <w:rPr>
                <w:rFonts w:ascii="Canva Sans Bold" w:eastAsia="Canva Sans Bold" w:hAnsi="Canva Sans Bold" w:cs="Canva Sans Bold"/>
                <w:b/>
                <w:bCs/>
                <w:color w:val="000000"/>
                <w:spacing w:val="15"/>
                <w:sz w:val="20"/>
                <w:szCs w:val="20"/>
              </w:rPr>
              <w:t xml:space="preserve"> </w:t>
            </w:r>
            <w:r>
              <w:rPr>
                <w:rFonts w:ascii="Canva Sans" w:eastAsia="Canva Sans" w:hAnsi="Canva Sans" w:cs="Canva Sans"/>
                <w:color w:val="000000"/>
                <w:sz w:val="24"/>
                <w:szCs w:val="24"/>
              </w:rPr>
              <w:t xml:space="preserve"> </w:t>
            </w:r>
          </w:p>
        </w:tc>
        <w:tc>
          <w:tcPr>
            <w:tcW w:w="3355" w:type="dxa"/>
            <w:tcMar>
              <w:top w:w="120" w:type="dxa"/>
              <w:left w:w="120" w:type="dxa"/>
              <w:bottom w:w="120" w:type="dxa"/>
              <w:right w:w="120" w:type="dxa"/>
            </w:tcMar>
          </w:tcPr>
          <w:p w14:paraId="0ECE1D14" w14:textId="77777777" w:rsidR="004421AC" w:rsidRPr="00C107D9" w:rsidRDefault="004421AC" w:rsidP="004421AC">
            <w:pPr>
              <w:numPr>
                <w:ilvl w:val="0"/>
                <w:numId w:val="4"/>
              </w:numPr>
              <w:spacing w:before="0" w:line="336" w:lineRule="auto"/>
              <w:rPr>
                <w:b/>
                <w:bCs/>
                <w:sz w:val="24"/>
                <w:szCs w:val="24"/>
              </w:rPr>
            </w:pPr>
            <w:r w:rsidRPr="00C107D9">
              <w:rPr>
                <w:rFonts w:ascii="Canva Sans Bold" w:eastAsia="Canva Sans Bold" w:hAnsi="Canva Sans Bold" w:cs="Canva Sans Bold"/>
                <w:b/>
                <w:bCs/>
                <w:color w:val="38455B"/>
                <w:sz w:val="24"/>
                <w:szCs w:val="24"/>
              </w:rPr>
              <w:t xml:space="preserve">International Council Chapter Dues: </w:t>
            </w:r>
          </w:p>
          <w:p w14:paraId="143E33A7" w14:textId="1EE17303" w:rsidR="004421AC" w:rsidRDefault="004421AC" w:rsidP="004421AC">
            <w:pPr>
              <w:numPr>
                <w:ilvl w:val="0"/>
                <w:numId w:val="4"/>
              </w:numPr>
              <w:spacing w:before="0" w:line="336" w:lineRule="auto"/>
            </w:pPr>
            <w:r w:rsidRPr="00C107D9">
              <w:rPr>
                <w:rFonts w:ascii="Canva Sans Bold" w:eastAsia="Canva Sans Bold" w:hAnsi="Canva Sans Bold" w:cs="Canva Sans Bold"/>
                <w:color w:val="38455B"/>
              </w:rPr>
              <w:t>Brenda Campbell Treasurer</w:t>
            </w:r>
            <w:r>
              <w:rPr>
                <w:rFonts w:ascii="Canva Sans Bold" w:eastAsia="Canva Sans Bold" w:hAnsi="Canva Sans Bold" w:cs="Canva Sans Bold"/>
                <w:b/>
                <w:bCs/>
                <w:color w:val="38455B"/>
                <w:sz w:val="21"/>
                <w:szCs w:val="21"/>
              </w:rPr>
              <w:t xml:space="preserve"> </w:t>
            </w:r>
            <w:r w:rsidR="00235D29">
              <w:rPr>
                <w:rFonts w:ascii="Canva Sans Bold" w:eastAsia="Canva Sans Bold" w:hAnsi="Canva Sans Bold" w:cs="Canva Sans Bold"/>
                <w:b/>
                <w:bCs/>
                <w:color w:val="38455B"/>
                <w:sz w:val="21"/>
                <w:szCs w:val="21"/>
              </w:rPr>
              <w:t xml:space="preserve"> </w:t>
            </w:r>
            <w:r>
              <w:rPr>
                <w:rFonts w:ascii="Canva Sans Bold" w:eastAsia="Canva Sans Bold" w:hAnsi="Canva Sans Bold" w:cs="Canva Sans Bold"/>
                <w:b/>
                <w:bCs/>
                <w:color w:val="38455B"/>
                <w:sz w:val="21"/>
                <w:szCs w:val="21"/>
              </w:rPr>
              <w:t xml:space="preserve">  </w:t>
            </w:r>
          </w:p>
        </w:tc>
        <w:tc>
          <w:tcPr>
            <w:tcW w:w="1822" w:type="dxa"/>
            <w:tcMar>
              <w:top w:w="120" w:type="dxa"/>
              <w:left w:w="120" w:type="dxa"/>
              <w:bottom w:w="120" w:type="dxa"/>
              <w:right w:w="120" w:type="dxa"/>
            </w:tcMar>
          </w:tcPr>
          <w:p w14:paraId="315047AA" w14:textId="68C7AA6A" w:rsidR="004421AC" w:rsidRPr="00235D29" w:rsidRDefault="004421AC">
            <w:pPr>
              <w:spacing w:before="120" w:after="120" w:line="336" w:lineRule="auto"/>
              <w:rPr>
                <w:sz w:val="16"/>
                <w:szCs w:val="16"/>
              </w:rPr>
            </w:pPr>
            <w:r w:rsidRPr="00235D29">
              <w:rPr>
                <w:rFonts w:ascii="Canva Sans" w:eastAsia="Canva Sans" w:hAnsi="Canva Sans" w:cs="Canva Sans"/>
                <w:color w:val="38455B"/>
                <w:sz w:val="16"/>
                <w:szCs w:val="16"/>
              </w:rPr>
              <w:t xml:space="preserve"> $40 per chapter </w:t>
            </w:r>
            <w:proofErr w:type="gramStart"/>
            <w:r w:rsidRPr="00235D29">
              <w:rPr>
                <w:rFonts w:ascii="Canva Sans" w:eastAsia="Canva Sans" w:hAnsi="Canva Sans" w:cs="Canva Sans"/>
                <w:color w:val="38455B"/>
                <w:sz w:val="16"/>
                <w:szCs w:val="16"/>
              </w:rPr>
              <w:t>are</w:t>
            </w:r>
            <w:proofErr w:type="gramEnd"/>
            <w:r w:rsidRPr="00235D29">
              <w:rPr>
                <w:rFonts w:ascii="Canva Sans" w:eastAsia="Canva Sans" w:hAnsi="Canva Sans" w:cs="Canva Sans"/>
                <w:color w:val="38455B"/>
                <w:sz w:val="16"/>
                <w:szCs w:val="16"/>
              </w:rPr>
              <w:t xml:space="preserve"> paid to I</w:t>
            </w:r>
            <w:r w:rsidR="00235D29">
              <w:rPr>
                <w:rFonts w:ascii="Canva Sans" w:eastAsia="Canva Sans" w:hAnsi="Canva Sans" w:cs="Canva Sans"/>
                <w:color w:val="38455B"/>
                <w:sz w:val="16"/>
                <w:szCs w:val="16"/>
              </w:rPr>
              <w:t>C</w:t>
            </w:r>
            <w:r w:rsidRPr="00235D29">
              <w:rPr>
                <w:rFonts w:ascii="Canva Sans" w:eastAsia="Canva Sans" w:hAnsi="Canva Sans" w:cs="Canva Sans"/>
                <w:color w:val="38455B"/>
                <w:sz w:val="16"/>
                <w:szCs w:val="16"/>
              </w:rPr>
              <w:t xml:space="preserve"> </w:t>
            </w:r>
            <w:r w:rsidR="00235D29">
              <w:rPr>
                <w:rFonts w:ascii="Canva Sans" w:eastAsia="Canva Sans" w:hAnsi="Canva Sans" w:cs="Canva Sans"/>
                <w:color w:val="38455B"/>
                <w:sz w:val="16"/>
                <w:szCs w:val="16"/>
              </w:rPr>
              <w:t>T</w:t>
            </w:r>
            <w:r w:rsidRPr="00235D29">
              <w:rPr>
                <w:rFonts w:ascii="Canva Sans" w:eastAsia="Canva Sans" w:hAnsi="Canva Sans" w:cs="Canva Sans"/>
                <w:color w:val="38455B"/>
                <w:sz w:val="16"/>
                <w:szCs w:val="16"/>
              </w:rPr>
              <w:t xml:space="preserve">reasurer.  </w:t>
            </w:r>
          </w:p>
          <w:p w14:paraId="6FDA0EDC" w14:textId="0EF145EB" w:rsidR="004421AC" w:rsidRPr="00235D29" w:rsidRDefault="00235D29">
            <w:pPr>
              <w:spacing w:before="120" w:after="120" w:line="336" w:lineRule="auto"/>
              <w:rPr>
                <w:sz w:val="16"/>
                <w:szCs w:val="16"/>
              </w:rPr>
            </w:pPr>
            <w:r>
              <w:rPr>
                <w:rFonts w:ascii="Canva Sans" w:eastAsia="Canva Sans" w:hAnsi="Canva Sans" w:cs="Canva Sans"/>
                <w:color w:val="38455B"/>
                <w:sz w:val="16"/>
                <w:szCs w:val="16"/>
              </w:rPr>
              <w:t xml:space="preserve"> </w:t>
            </w:r>
            <w:r w:rsidR="004421AC" w:rsidRPr="00235D29">
              <w:rPr>
                <w:rFonts w:ascii="Canva Sans" w:eastAsia="Canva Sans" w:hAnsi="Canva Sans" w:cs="Canva Sans"/>
                <w:color w:val="38455B"/>
                <w:sz w:val="16"/>
                <w:szCs w:val="16"/>
              </w:rPr>
              <w:t xml:space="preserve"> </w:t>
            </w:r>
          </w:p>
        </w:tc>
        <w:tc>
          <w:tcPr>
            <w:tcW w:w="2449" w:type="dxa"/>
            <w:tcBorders>
              <w:right w:val="none" w:sz="0" w:space="0" w:color="2D7258"/>
            </w:tcBorders>
            <w:tcMar>
              <w:top w:w="120" w:type="dxa"/>
              <w:left w:w="120" w:type="dxa"/>
              <w:bottom w:w="120" w:type="dxa"/>
              <w:right w:w="120" w:type="dxa"/>
            </w:tcMar>
          </w:tcPr>
          <w:p w14:paraId="1B79006A" w14:textId="77777777" w:rsidR="004421AC" w:rsidRDefault="004421AC">
            <w:pPr>
              <w:spacing w:before="120" w:after="120" w:line="336" w:lineRule="auto"/>
            </w:pPr>
            <w:r>
              <w:rPr>
                <w:rFonts w:ascii="Canva Sans Bold" w:eastAsia="Canva Sans Bold" w:hAnsi="Canva Sans Bold" w:cs="Canva Sans Bold"/>
                <w:b/>
                <w:bCs/>
                <w:color w:val="000000"/>
                <w:sz w:val="20"/>
                <w:szCs w:val="20"/>
              </w:rPr>
              <w:t xml:space="preserve">May 1st of 2026 </w:t>
            </w:r>
          </w:p>
        </w:tc>
      </w:tr>
      <w:tr w:rsidR="004421AC" w14:paraId="37CF618C" w14:textId="77777777">
        <w:tc>
          <w:tcPr>
            <w:tcW w:w="1402" w:type="dxa"/>
            <w:tcBorders>
              <w:left w:val="none" w:sz="0" w:space="0" w:color="2D7258"/>
            </w:tcBorders>
            <w:tcMar>
              <w:top w:w="120" w:type="dxa"/>
              <w:left w:w="120" w:type="dxa"/>
              <w:bottom w:w="120" w:type="dxa"/>
              <w:right w:w="120" w:type="dxa"/>
            </w:tcMar>
          </w:tcPr>
          <w:p w14:paraId="1CD89203" w14:textId="760E3BC8" w:rsidR="004421AC" w:rsidRDefault="004421AC" w:rsidP="00C107D9">
            <w:pPr>
              <w:spacing w:before="120" w:after="120" w:line="336" w:lineRule="auto"/>
            </w:pPr>
            <w:r>
              <w:rPr>
                <w:rFonts w:ascii="Canva Sans Bold" w:eastAsia="Canva Sans Bold" w:hAnsi="Canva Sans Bold" w:cs="Canva Sans Bold"/>
                <w:b/>
                <w:bCs/>
                <w:color w:val="000000"/>
                <w:spacing w:val="15"/>
                <w:sz w:val="20"/>
                <w:szCs w:val="20"/>
              </w:rPr>
              <w:t>Sept 1,</w:t>
            </w:r>
            <w:r w:rsidR="00C107D9">
              <w:rPr>
                <w:rFonts w:ascii="Canva Sans Bold" w:eastAsia="Canva Sans Bold" w:hAnsi="Canva Sans Bold" w:cs="Canva Sans Bold"/>
                <w:b/>
                <w:bCs/>
                <w:color w:val="000000"/>
                <w:spacing w:val="15"/>
                <w:sz w:val="20"/>
                <w:szCs w:val="20"/>
              </w:rPr>
              <w:t>2</w:t>
            </w:r>
            <w:r>
              <w:rPr>
                <w:rFonts w:ascii="Canva Sans Bold" w:eastAsia="Canva Sans Bold" w:hAnsi="Canva Sans Bold" w:cs="Canva Sans Bold"/>
                <w:b/>
                <w:bCs/>
                <w:color w:val="000000"/>
                <w:spacing w:val="15"/>
                <w:sz w:val="20"/>
                <w:szCs w:val="20"/>
              </w:rPr>
              <w:t xml:space="preserve">025 </w:t>
            </w:r>
          </w:p>
        </w:tc>
        <w:tc>
          <w:tcPr>
            <w:tcW w:w="3355" w:type="dxa"/>
            <w:tcMar>
              <w:top w:w="120" w:type="dxa"/>
              <w:left w:w="120" w:type="dxa"/>
              <w:bottom w:w="120" w:type="dxa"/>
              <w:right w:w="120" w:type="dxa"/>
            </w:tcMar>
          </w:tcPr>
          <w:p w14:paraId="3B662D1F" w14:textId="77777777" w:rsidR="004421AC" w:rsidRDefault="004421AC" w:rsidP="004421AC">
            <w:pPr>
              <w:numPr>
                <w:ilvl w:val="0"/>
                <w:numId w:val="5"/>
              </w:numPr>
              <w:spacing w:before="0" w:line="336" w:lineRule="auto"/>
            </w:pPr>
            <w:r>
              <w:rPr>
                <w:rFonts w:ascii="Canva Sans Bold" w:eastAsia="Canva Sans Bold" w:hAnsi="Canva Sans Bold" w:cs="Canva Sans Bold"/>
                <w:b/>
                <w:bCs/>
                <w:color w:val="000000"/>
                <w:sz w:val="24"/>
                <w:szCs w:val="24"/>
              </w:rPr>
              <w:t xml:space="preserve">Tax Facts </w:t>
            </w:r>
          </w:p>
          <w:p w14:paraId="59DDC24C" w14:textId="77777777" w:rsidR="004421AC" w:rsidRPr="00C107D9" w:rsidRDefault="004421AC" w:rsidP="004421AC">
            <w:pPr>
              <w:numPr>
                <w:ilvl w:val="0"/>
                <w:numId w:val="5"/>
              </w:numPr>
              <w:spacing w:before="0" w:line="336" w:lineRule="auto"/>
            </w:pPr>
            <w:r w:rsidRPr="00C107D9">
              <w:rPr>
                <w:rFonts w:ascii="Canva Sans" w:eastAsia="Canva Sans" w:hAnsi="Canva Sans" w:cs="Canva Sans"/>
                <w:color w:val="000000"/>
              </w:rPr>
              <w:t xml:space="preserve">Form is available on the IC Website. </w:t>
            </w:r>
          </w:p>
          <w:p w14:paraId="2B73B4C1" w14:textId="77777777" w:rsidR="004421AC" w:rsidRDefault="004421AC" w:rsidP="004421AC">
            <w:pPr>
              <w:numPr>
                <w:ilvl w:val="0"/>
                <w:numId w:val="5"/>
              </w:numPr>
              <w:spacing w:before="0" w:line="336" w:lineRule="auto"/>
            </w:pPr>
            <w:r w:rsidRPr="00C107D9">
              <w:rPr>
                <w:rFonts w:ascii="Canva Sans" w:eastAsia="Canva Sans" w:hAnsi="Canva Sans" w:cs="Canva Sans"/>
                <w:color w:val="000000"/>
              </w:rPr>
              <w:t xml:space="preserve">Susan Winton, </w:t>
            </w:r>
            <w:proofErr w:type="gramStart"/>
            <w:r w:rsidRPr="00C107D9">
              <w:rPr>
                <w:rFonts w:ascii="Canva Sans" w:eastAsia="Canva Sans" w:hAnsi="Canva Sans" w:cs="Canva Sans"/>
                <w:color w:val="000000"/>
              </w:rPr>
              <w:t>Treasurer  can</w:t>
            </w:r>
            <w:proofErr w:type="gramEnd"/>
            <w:r w:rsidRPr="00C107D9">
              <w:rPr>
                <w:rFonts w:ascii="Canva Sans" w:eastAsia="Canva Sans" w:hAnsi="Canva Sans" w:cs="Canva Sans"/>
                <w:color w:val="000000"/>
              </w:rPr>
              <w:t xml:space="preserve"> email it to you. Reach out if you need help!</w:t>
            </w:r>
            <w:r>
              <w:rPr>
                <w:rFonts w:ascii="Canva Sans" w:eastAsia="Canva Sans" w:hAnsi="Canva Sans" w:cs="Canva Sans"/>
                <w:color w:val="000000"/>
                <w:sz w:val="24"/>
                <w:szCs w:val="24"/>
              </w:rPr>
              <w:t xml:space="preserve"> </w:t>
            </w:r>
          </w:p>
        </w:tc>
        <w:tc>
          <w:tcPr>
            <w:tcW w:w="1822" w:type="dxa"/>
            <w:tcMar>
              <w:top w:w="120" w:type="dxa"/>
              <w:left w:w="120" w:type="dxa"/>
              <w:bottom w:w="120" w:type="dxa"/>
              <w:right w:w="120" w:type="dxa"/>
            </w:tcMar>
          </w:tcPr>
          <w:p w14:paraId="10EA0D1C" w14:textId="22A4F036" w:rsidR="004421AC" w:rsidRPr="00235D29" w:rsidRDefault="004421AC">
            <w:pPr>
              <w:spacing w:before="120" w:after="120" w:line="336" w:lineRule="auto"/>
              <w:rPr>
                <w:sz w:val="18"/>
                <w:szCs w:val="18"/>
              </w:rPr>
            </w:pPr>
            <w:r w:rsidRPr="00235D29">
              <w:rPr>
                <w:rFonts w:ascii="Canva Sans Bold" w:eastAsia="Canva Sans Bold" w:hAnsi="Canva Sans Bold" w:cs="Canva Sans Bold"/>
                <w:b/>
                <w:bCs/>
                <w:color w:val="000000"/>
                <w:sz w:val="18"/>
                <w:szCs w:val="18"/>
              </w:rPr>
              <w:t>Each chapter</w:t>
            </w:r>
            <w:r w:rsidRPr="00235D29">
              <w:rPr>
                <w:rFonts w:ascii="Canva Sans" w:eastAsia="Canva Sans" w:hAnsi="Canva Sans" w:cs="Canva Sans"/>
                <w:color w:val="000000"/>
                <w:sz w:val="18"/>
                <w:szCs w:val="18"/>
              </w:rPr>
              <w:t xml:space="preserve"> </w:t>
            </w:r>
            <w:r w:rsidRPr="00235D29">
              <w:rPr>
                <w:rFonts w:ascii="Canva Sans Italics" w:eastAsia="Canva Sans Italics" w:hAnsi="Canva Sans Italics" w:cs="Canva Sans Italics"/>
                <w:i/>
                <w:iCs/>
                <w:color w:val="000000"/>
                <w:sz w:val="18"/>
                <w:szCs w:val="18"/>
              </w:rPr>
              <w:t xml:space="preserve">MUST </w:t>
            </w:r>
            <w:r w:rsidR="00235D29">
              <w:rPr>
                <w:rFonts w:ascii="Canva Sans" w:eastAsia="Canva Sans" w:hAnsi="Canva Sans" w:cs="Canva Sans"/>
                <w:color w:val="000000"/>
                <w:sz w:val="18"/>
                <w:szCs w:val="18"/>
              </w:rPr>
              <w:t>file</w:t>
            </w:r>
            <w:r w:rsidRPr="00235D29">
              <w:rPr>
                <w:rFonts w:ascii="Canva Sans" w:eastAsia="Canva Sans" w:hAnsi="Canva Sans" w:cs="Canva Sans"/>
                <w:color w:val="000000"/>
                <w:sz w:val="18"/>
                <w:szCs w:val="18"/>
              </w:rPr>
              <w:t xml:space="preserve"> EVERY Year. This keeps ESA as a non-profit organization!! </w:t>
            </w:r>
          </w:p>
        </w:tc>
        <w:tc>
          <w:tcPr>
            <w:tcW w:w="2449" w:type="dxa"/>
            <w:tcBorders>
              <w:right w:val="none" w:sz="0" w:space="0" w:color="2D7258"/>
            </w:tcBorders>
            <w:tcMar>
              <w:top w:w="120" w:type="dxa"/>
              <w:left w:w="120" w:type="dxa"/>
              <w:bottom w:w="120" w:type="dxa"/>
              <w:right w:w="120" w:type="dxa"/>
            </w:tcMar>
          </w:tcPr>
          <w:p w14:paraId="7E059919" w14:textId="77777777" w:rsidR="004421AC" w:rsidRDefault="004421AC">
            <w:pPr>
              <w:spacing w:before="120" w:after="120" w:line="336" w:lineRule="auto"/>
            </w:pPr>
            <w:r>
              <w:rPr>
                <w:rFonts w:ascii="Canva Sans Bold" w:eastAsia="Canva Sans Bold" w:hAnsi="Canva Sans Bold" w:cs="Canva Sans Bold"/>
                <w:b/>
                <w:bCs/>
                <w:color w:val="000000"/>
                <w:sz w:val="20"/>
                <w:szCs w:val="20"/>
              </w:rPr>
              <w:t xml:space="preserve">September 15, </w:t>
            </w:r>
            <w:proofErr w:type="gramStart"/>
            <w:r>
              <w:rPr>
                <w:rFonts w:ascii="Canva Sans Bold" w:eastAsia="Canva Sans Bold" w:hAnsi="Canva Sans Bold" w:cs="Canva Sans Bold"/>
                <w:b/>
                <w:bCs/>
                <w:color w:val="000000"/>
                <w:sz w:val="20"/>
                <w:szCs w:val="20"/>
              </w:rPr>
              <w:t>2025</w:t>
            </w:r>
            <w:proofErr w:type="gramEnd"/>
            <w:r>
              <w:rPr>
                <w:rFonts w:ascii="Canva Sans Bold" w:eastAsia="Canva Sans Bold" w:hAnsi="Canva Sans Bold" w:cs="Canva Sans Bold"/>
                <w:b/>
                <w:bCs/>
                <w:color w:val="000000"/>
                <w:sz w:val="20"/>
                <w:szCs w:val="20"/>
              </w:rPr>
              <w:t xml:space="preserve"> </w:t>
            </w:r>
          </w:p>
        </w:tc>
      </w:tr>
      <w:tr w:rsidR="004421AC" w14:paraId="244B2DC9" w14:textId="77777777">
        <w:tc>
          <w:tcPr>
            <w:tcW w:w="1402" w:type="dxa"/>
            <w:tcBorders>
              <w:left w:val="none" w:sz="0" w:space="0" w:color="2D7258"/>
            </w:tcBorders>
            <w:tcMar>
              <w:top w:w="120" w:type="dxa"/>
              <w:left w:w="120" w:type="dxa"/>
              <w:bottom w:w="120" w:type="dxa"/>
              <w:right w:w="120" w:type="dxa"/>
            </w:tcMar>
          </w:tcPr>
          <w:p w14:paraId="29DE0F4D" w14:textId="17683E56" w:rsidR="004421AC" w:rsidRDefault="004421AC">
            <w:pPr>
              <w:spacing w:before="120" w:after="120" w:line="336" w:lineRule="auto"/>
              <w:jc w:val="center"/>
            </w:pPr>
            <w:r>
              <w:rPr>
                <w:rFonts w:ascii="Canva Sans Bold" w:eastAsia="Canva Sans Bold" w:hAnsi="Canva Sans Bold" w:cs="Canva Sans Bold"/>
                <w:b/>
                <w:bCs/>
                <w:color w:val="000000"/>
                <w:spacing w:val="15"/>
                <w:sz w:val="20"/>
                <w:szCs w:val="20"/>
              </w:rPr>
              <w:t xml:space="preserve">Dec 1, </w:t>
            </w:r>
            <w:proofErr w:type="gramStart"/>
            <w:r>
              <w:rPr>
                <w:rFonts w:ascii="Canva Sans Bold" w:eastAsia="Canva Sans Bold" w:hAnsi="Canva Sans Bold" w:cs="Canva Sans Bold"/>
                <w:b/>
                <w:bCs/>
                <w:color w:val="000000"/>
                <w:spacing w:val="15"/>
                <w:sz w:val="20"/>
                <w:szCs w:val="20"/>
              </w:rPr>
              <w:t>2025</w:t>
            </w:r>
            <w:proofErr w:type="gramEnd"/>
            <w:r>
              <w:rPr>
                <w:rFonts w:ascii="Canva Sans Bold" w:eastAsia="Canva Sans Bold" w:hAnsi="Canva Sans Bold" w:cs="Canva Sans Bold"/>
                <w:b/>
                <w:bCs/>
                <w:color w:val="000000"/>
                <w:spacing w:val="15"/>
                <w:sz w:val="20"/>
                <w:szCs w:val="20"/>
              </w:rPr>
              <w:t xml:space="preserve"> </w:t>
            </w:r>
          </w:p>
        </w:tc>
        <w:tc>
          <w:tcPr>
            <w:tcW w:w="3355" w:type="dxa"/>
            <w:tcMar>
              <w:top w:w="120" w:type="dxa"/>
              <w:left w:w="120" w:type="dxa"/>
              <w:bottom w:w="120" w:type="dxa"/>
              <w:right w:w="120" w:type="dxa"/>
            </w:tcMar>
          </w:tcPr>
          <w:p w14:paraId="46FDD5D6" w14:textId="77777777" w:rsidR="004421AC" w:rsidRPr="00C107D9" w:rsidRDefault="004421AC" w:rsidP="004421AC">
            <w:pPr>
              <w:numPr>
                <w:ilvl w:val="0"/>
                <w:numId w:val="6"/>
              </w:numPr>
              <w:spacing w:before="0" w:line="336" w:lineRule="auto"/>
              <w:rPr>
                <w:b/>
                <w:bCs/>
              </w:rPr>
            </w:pPr>
            <w:r w:rsidRPr="00C107D9">
              <w:rPr>
                <w:rFonts w:ascii="Canva Sans" w:eastAsia="Canva Sans" w:hAnsi="Canva Sans" w:cs="Canva Sans"/>
                <w:b/>
                <w:bCs/>
                <w:color w:val="000000"/>
                <w:sz w:val="24"/>
                <w:szCs w:val="24"/>
              </w:rPr>
              <w:t xml:space="preserve">State Council Dues </w:t>
            </w:r>
          </w:p>
          <w:p w14:paraId="13015CEB" w14:textId="77777777" w:rsidR="004421AC" w:rsidRPr="00C107D9" w:rsidRDefault="004421AC" w:rsidP="004421AC">
            <w:pPr>
              <w:numPr>
                <w:ilvl w:val="0"/>
                <w:numId w:val="6"/>
              </w:numPr>
              <w:spacing w:before="0" w:line="336" w:lineRule="auto"/>
            </w:pPr>
            <w:r w:rsidRPr="00C107D9">
              <w:rPr>
                <w:rFonts w:ascii="Canva Sans" w:eastAsia="Canva Sans" w:hAnsi="Canva Sans" w:cs="Canva Sans"/>
                <w:color w:val="000000"/>
              </w:rPr>
              <w:t xml:space="preserve">the Form is on the CSC website under Forms, Dues Form </w:t>
            </w:r>
          </w:p>
          <w:p w14:paraId="3656659C" w14:textId="77777777" w:rsidR="004421AC" w:rsidRDefault="004421AC">
            <w:pPr>
              <w:spacing w:before="120" w:after="120" w:line="336" w:lineRule="auto"/>
            </w:pPr>
            <w:r>
              <w:rPr>
                <w:rFonts w:ascii="Canva Sans" w:eastAsia="Canva Sans" w:hAnsi="Canva Sans" w:cs="Canva Sans"/>
                <w:color w:val="000000"/>
                <w:sz w:val="24"/>
                <w:szCs w:val="24"/>
              </w:rPr>
              <w:t xml:space="preserve"> </w:t>
            </w:r>
          </w:p>
        </w:tc>
        <w:tc>
          <w:tcPr>
            <w:tcW w:w="1822" w:type="dxa"/>
            <w:tcMar>
              <w:top w:w="120" w:type="dxa"/>
              <w:left w:w="120" w:type="dxa"/>
              <w:bottom w:w="120" w:type="dxa"/>
              <w:right w:w="120" w:type="dxa"/>
            </w:tcMar>
          </w:tcPr>
          <w:p w14:paraId="2B84DB07" w14:textId="77777777" w:rsidR="004421AC" w:rsidRDefault="004421AC">
            <w:pPr>
              <w:spacing w:before="120" w:after="120" w:line="230" w:lineRule="auto"/>
            </w:pPr>
            <w:r>
              <w:rPr>
                <w:rFonts w:ascii="Canva Sans" w:eastAsia="Canva Sans" w:hAnsi="Canva Sans" w:cs="Canva Sans"/>
                <w:color w:val="000000"/>
                <w:sz w:val="20"/>
                <w:szCs w:val="20"/>
              </w:rPr>
              <w:t xml:space="preserve">Your check made payable to </w:t>
            </w:r>
            <w:r>
              <w:rPr>
                <w:rFonts w:ascii="Canva Sans Italics" w:eastAsia="Canva Sans Italics" w:hAnsi="Canva Sans Italics" w:cs="Canva Sans Italics"/>
                <w:i/>
                <w:iCs/>
                <w:color w:val="000000"/>
                <w:sz w:val="20"/>
                <w:szCs w:val="20"/>
              </w:rPr>
              <w:t>Colorado State Council</w:t>
            </w:r>
            <w:r>
              <w:rPr>
                <w:rFonts w:ascii="Canva Sans" w:eastAsia="Canva Sans" w:hAnsi="Canva Sans" w:cs="Canva Sans"/>
                <w:color w:val="000000"/>
                <w:sz w:val="20"/>
                <w:szCs w:val="20"/>
              </w:rPr>
              <w:t xml:space="preserve"> can be mailed to </w:t>
            </w:r>
            <w:r>
              <w:rPr>
                <w:rFonts w:ascii="Canva Sans" w:eastAsia="Canva Sans" w:hAnsi="Canva Sans" w:cs="Canva Sans"/>
                <w:color w:val="000000"/>
                <w:spacing w:val="-12"/>
                <w:sz w:val="20"/>
                <w:szCs w:val="20"/>
              </w:rPr>
              <w:t xml:space="preserve">Susan Winton - Colorado State Council Treasurer </w:t>
            </w:r>
          </w:p>
        </w:tc>
        <w:tc>
          <w:tcPr>
            <w:tcW w:w="2449" w:type="dxa"/>
            <w:tcBorders>
              <w:right w:val="none" w:sz="0" w:space="0" w:color="2D7258"/>
            </w:tcBorders>
            <w:tcMar>
              <w:top w:w="120" w:type="dxa"/>
              <w:left w:w="120" w:type="dxa"/>
              <w:bottom w:w="120" w:type="dxa"/>
              <w:right w:w="120" w:type="dxa"/>
            </w:tcMar>
          </w:tcPr>
          <w:p w14:paraId="22D36EB7" w14:textId="77777777" w:rsidR="004421AC" w:rsidRDefault="004421AC">
            <w:pPr>
              <w:spacing w:before="120" w:after="120" w:line="336" w:lineRule="auto"/>
            </w:pPr>
            <w:r>
              <w:rPr>
                <w:rFonts w:ascii="Canva Sans" w:eastAsia="Canva Sans" w:hAnsi="Canva Sans" w:cs="Canva Sans"/>
                <w:color w:val="000000"/>
                <w:sz w:val="20"/>
                <w:szCs w:val="20"/>
              </w:rPr>
              <w:t xml:space="preserve">Late after December 1, </w:t>
            </w:r>
            <w:proofErr w:type="gramStart"/>
            <w:r>
              <w:rPr>
                <w:rFonts w:ascii="Canva Sans" w:eastAsia="Canva Sans" w:hAnsi="Canva Sans" w:cs="Canva Sans"/>
                <w:color w:val="000000"/>
                <w:sz w:val="20"/>
                <w:szCs w:val="20"/>
              </w:rPr>
              <w:t>2025</w:t>
            </w:r>
            <w:proofErr w:type="gramEnd"/>
            <w:r>
              <w:rPr>
                <w:rFonts w:ascii="Canva Sans" w:eastAsia="Canva Sans" w:hAnsi="Canva Sans" w:cs="Canva Sans"/>
                <w:color w:val="000000"/>
                <w:sz w:val="20"/>
                <w:szCs w:val="20"/>
              </w:rPr>
              <w:t xml:space="preserve"> </w:t>
            </w:r>
          </w:p>
        </w:tc>
      </w:tr>
    </w:tbl>
    <w:p w14:paraId="7328408C" w14:textId="77777777" w:rsidR="004421AC" w:rsidRDefault="004421AC">
      <w:pPr>
        <w:spacing w:before="120" w:after="120" w:line="336" w:lineRule="auto"/>
      </w:pPr>
      <w:r>
        <w:rPr>
          <w:rFonts w:ascii="Canva Sans" w:eastAsia="Canva Sans" w:hAnsi="Canva Sans" w:cs="Canva Sans"/>
          <w:color w:val="000000"/>
          <w:sz w:val="24"/>
          <w:szCs w:val="24"/>
        </w:rPr>
        <w:t xml:space="preserve"> </w:t>
      </w:r>
    </w:p>
    <w:p w14:paraId="6A413477" w14:textId="77777777" w:rsidR="004421AC" w:rsidRDefault="004421AC">
      <w:pPr>
        <w:spacing w:before="120" w:after="120" w:line="336" w:lineRule="auto"/>
        <w:jc w:val="center"/>
        <w:rPr>
          <w:rFonts w:ascii="Fraunces Thin" w:eastAsia="Fraunces Thin" w:hAnsi="Fraunces Thin" w:cs="Fraunces Thin"/>
          <w:color w:val="000000"/>
          <w:sz w:val="36"/>
          <w:szCs w:val="36"/>
        </w:rPr>
      </w:pPr>
      <w:r w:rsidRPr="00C107D9">
        <w:rPr>
          <w:rFonts w:ascii="Fraunces Light Italics" w:eastAsia="Fraunces Light Italics" w:hAnsi="Fraunces Light Italics" w:cs="Fraunces Light Italics"/>
          <w:i/>
          <w:iCs/>
          <w:color w:val="2D7258"/>
          <w:sz w:val="36"/>
          <w:szCs w:val="36"/>
        </w:rPr>
        <w:t>The road ahead has wonderful things in store for me.</w:t>
      </w:r>
      <w:r w:rsidRPr="00C107D9">
        <w:rPr>
          <w:rFonts w:ascii="Fraunces Thin" w:eastAsia="Fraunces Thin" w:hAnsi="Fraunces Thin" w:cs="Fraunces Thin"/>
          <w:color w:val="000000"/>
          <w:sz w:val="36"/>
          <w:szCs w:val="36"/>
        </w:rPr>
        <w:t xml:space="preserve"> </w:t>
      </w:r>
    </w:p>
    <w:p w14:paraId="03073EE8" w14:textId="77777777" w:rsidR="00D84CEE" w:rsidRDefault="00D84CEE">
      <w:pPr>
        <w:rPr>
          <w:b/>
          <w:bCs/>
        </w:rPr>
      </w:pPr>
    </w:p>
    <w:p w14:paraId="0082646F" w14:textId="77777777" w:rsidR="00D84CEE" w:rsidRDefault="00D84CEE">
      <w:pPr>
        <w:rPr>
          <w:b/>
          <w:bCs/>
        </w:rPr>
      </w:pPr>
    </w:p>
    <w:p w14:paraId="07D76F66" w14:textId="12A9EF11" w:rsidR="00724E22" w:rsidRDefault="00724E22" w:rsidP="00CB10E6">
      <w:pPr>
        <w:pStyle w:val="ObjectAnchor"/>
        <w:rPr>
          <w:rFonts w:ascii="Cavolini" w:hAnsi="Cavolini" w:cs="Cavolini"/>
          <w:sz w:val="28"/>
          <w:szCs w:val="28"/>
        </w:rPr>
      </w:pPr>
      <w:r>
        <w:rPr>
          <w:rFonts w:ascii="Cavolini" w:hAnsi="Cavolini" w:cs="Cavolini"/>
          <w:sz w:val="28"/>
          <w:szCs w:val="28"/>
        </w:rPr>
        <w:t xml:space="preserve">                               </w:t>
      </w:r>
      <w:r>
        <w:drawing>
          <wp:inline distT="0" distB="0" distL="0" distR="0" wp14:anchorId="41ADFE39" wp14:editId="4D7C5FF0">
            <wp:extent cx="2505075" cy="1401441"/>
            <wp:effectExtent l="0" t="0" r="0" b="8890"/>
            <wp:docPr id="1009630983" name="Picture 1009630983" descr="Open book clipart with pages fluttering in the breeze, , watercolor illustration, perfect for nursery art, simple clipart, single object, white colo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clipart with pages fluttering in the breeze, , watercolor illustration, perfect for nursery art, simple clipart, single object, white color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7661" cy="1408482"/>
                    </a:xfrm>
                    <a:prstGeom prst="rect">
                      <a:avLst/>
                    </a:prstGeom>
                    <a:noFill/>
                    <a:ln>
                      <a:noFill/>
                    </a:ln>
                  </pic:spPr>
                </pic:pic>
              </a:graphicData>
            </a:graphic>
          </wp:inline>
        </w:drawing>
      </w:r>
    </w:p>
    <w:p w14:paraId="5450FE02" w14:textId="77777777" w:rsidR="00647F82" w:rsidRDefault="00647F82" w:rsidP="00CB10E6">
      <w:pPr>
        <w:pStyle w:val="ObjectAnchor"/>
        <w:rPr>
          <w:rFonts w:ascii="Cavolini" w:hAnsi="Cavolini" w:cs="Cavolini"/>
          <w:sz w:val="36"/>
          <w:szCs w:val="36"/>
        </w:rPr>
      </w:pPr>
    </w:p>
    <w:p w14:paraId="36D64AAD" w14:textId="714A8EB1" w:rsidR="00E11FA3" w:rsidRPr="00647F82" w:rsidRDefault="00724E22" w:rsidP="00CB10E6">
      <w:pPr>
        <w:pStyle w:val="ObjectAnchor"/>
        <w:rPr>
          <w:rFonts w:ascii="Cavolini" w:hAnsi="Cavolini" w:cs="Cavolini"/>
          <w:sz w:val="36"/>
          <w:szCs w:val="36"/>
        </w:rPr>
      </w:pPr>
      <w:r w:rsidRPr="00647F82">
        <w:rPr>
          <w:rFonts w:ascii="Cavolini" w:hAnsi="Cavolini" w:cs="Cavolini"/>
          <w:sz w:val="36"/>
          <w:szCs w:val="36"/>
        </w:rPr>
        <w:t>E</w:t>
      </w:r>
      <w:r w:rsidR="00E11FA3" w:rsidRPr="00647F82">
        <w:rPr>
          <w:rFonts w:ascii="Cavolini" w:hAnsi="Cavolini" w:cs="Cavolini"/>
          <w:sz w:val="36"/>
          <w:szCs w:val="36"/>
        </w:rPr>
        <w:t>ducational Report</w:t>
      </w:r>
    </w:p>
    <w:p w14:paraId="65603057" w14:textId="77777777" w:rsidR="00E11FA3" w:rsidRDefault="00E11FA3" w:rsidP="00CB10E6">
      <w:pPr>
        <w:pStyle w:val="ObjectAnchor"/>
        <w:rPr>
          <w:rFonts w:ascii="Cavolini" w:hAnsi="Cavolini" w:cs="Cavolini"/>
          <w:sz w:val="28"/>
          <w:szCs w:val="28"/>
        </w:rPr>
      </w:pPr>
    </w:p>
    <w:p w14:paraId="56EC232D" w14:textId="77777777" w:rsidR="00FD4A29" w:rsidRPr="00647F82" w:rsidRDefault="00E11FA3" w:rsidP="00CB10E6">
      <w:pPr>
        <w:pStyle w:val="ObjectAnchor"/>
        <w:rPr>
          <w:rFonts w:ascii="Cavolini" w:hAnsi="Cavolini" w:cs="Cavolini"/>
          <w:sz w:val="24"/>
          <w:szCs w:val="24"/>
        </w:rPr>
      </w:pPr>
      <w:r w:rsidRPr="00647F82">
        <w:rPr>
          <w:rFonts w:ascii="Cavolini" w:hAnsi="Cavolini" w:cs="Cavolini"/>
          <w:sz w:val="24"/>
          <w:szCs w:val="24"/>
        </w:rPr>
        <w:t>I am really looking forward to serving as Educational Director this year. In my chapter, we all really enjoy the educational reports during each meeting. The things we have learned has been very interesting.</w:t>
      </w:r>
    </w:p>
    <w:p w14:paraId="3AB68559" w14:textId="36D9A718" w:rsidR="00E11FA3" w:rsidRPr="00647F82" w:rsidRDefault="00E11FA3" w:rsidP="00CB10E6">
      <w:pPr>
        <w:pStyle w:val="ObjectAnchor"/>
        <w:rPr>
          <w:rFonts w:ascii="Cavolini" w:hAnsi="Cavolini" w:cs="Cavolini"/>
          <w:sz w:val="24"/>
          <w:szCs w:val="24"/>
        </w:rPr>
      </w:pPr>
      <w:r w:rsidRPr="00647F82">
        <w:rPr>
          <w:rFonts w:ascii="Cavolini" w:hAnsi="Cavolini" w:cs="Cavolini"/>
          <w:sz w:val="24"/>
          <w:szCs w:val="24"/>
        </w:rPr>
        <w:t xml:space="preserve"> </w:t>
      </w:r>
    </w:p>
    <w:p w14:paraId="5F00547D" w14:textId="3B61D425" w:rsidR="00FD4A29" w:rsidRPr="00647F82" w:rsidRDefault="00E11FA3" w:rsidP="00FD4A29">
      <w:pPr>
        <w:pStyle w:val="ObjectAnchor"/>
        <w:rPr>
          <w:rFonts w:ascii="Cavolini" w:hAnsi="Cavolini" w:cs="Cavolini"/>
          <w:sz w:val="24"/>
          <w:szCs w:val="24"/>
        </w:rPr>
      </w:pPr>
      <w:r w:rsidRPr="00647F82">
        <w:rPr>
          <w:rFonts w:ascii="Cavolini" w:hAnsi="Cavolini" w:cs="Cavolini"/>
          <w:sz w:val="24"/>
          <w:szCs w:val="24"/>
        </w:rPr>
        <w:t xml:space="preserve">It is very important to follow the guidelines </w:t>
      </w:r>
      <w:r w:rsidR="00A96884" w:rsidRPr="00647F82">
        <w:rPr>
          <w:rFonts w:ascii="Cavolini" w:hAnsi="Cavolini" w:cs="Cavolini"/>
          <w:sz w:val="24"/>
          <w:szCs w:val="24"/>
        </w:rPr>
        <w:t>when preparing your Educational Report.</w:t>
      </w:r>
      <w:r w:rsidR="006D21C4" w:rsidRPr="00647F82">
        <w:rPr>
          <w:rFonts w:ascii="Cavolini" w:hAnsi="Cavolini" w:cs="Cavolini"/>
          <w:sz w:val="24"/>
          <w:szCs w:val="24"/>
        </w:rPr>
        <w:t xml:space="preserve"> On the website, you will find the Chapter Educational Report Form. </w:t>
      </w:r>
      <w:r w:rsidR="00FD4A29" w:rsidRPr="00647F82">
        <w:rPr>
          <w:rFonts w:ascii="Cavolini" w:hAnsi="Cavolini" w:cs="Cavolini"/>
          <w:sz w:val="24"/>
          <w:szCs w:val="24"/>
        </w:rPr>
        <w:t xml:space="preserve">This is to be filled out for each report. </w:t>
      </w:r>
      <w:r w:rsidR="00D41C67" w:rsidRPr="00647F82">
        <w:rPr>
          <w:rFonts w:ascii="Cavolini" w:hAnsi="Cavolini" w:cs="Cavolini"/>
          <w:sz w:val="24"/>
          <w:szCs w:val="24"/>
        </w:rPr>
        <w:t xml:space="preserve">Specifics needed for each report is outlined on the Judging form, also on the website. </w:t>
      </w:r>
    </w:p>
    <w:p w14:paraId="361BB229" w14:textId="77777777" w:rsidR="00D41C67" w:rsidRPr="00647F82" w:rsidRDefault="00D41C67" w:rsidP="00FD4A29">
      <w:pPr>
        <w:pStyle w:val="ObjectAnchor"/>
        <w:rPr>
          <w:rFonts w:ascii="Cavolini" w:hAnsi="Cavolini" w:cs="Cavolini"/>
          <w:sz w:val="24"/>
          <w:szCs w:val="24"/>
        </w:rPr>
      </w:pPr>
    </w:p>
    <w:p w14:paraId="2AB61CB3" w14:textId="2E6F789C" w:rsidR="00FD4A29" w:rsidRPr="00647F82" w:rsidRDefault="00D41C67" w:rsidP="00FD4A29">
      <w:pPr>
        <w:pStyle w:val="ObjectAnchor"/>
        <w:rPr>
          <w:rFonts w:ascii="Cavolini" w:hAnsi="Cavolini" w:cs="Cavolini"/>
          <w:sz w:val="24"/>
          <w:szCs w:val="24"/>
        </w:rPr>
      </w:pPr>
      <w:r w:rsidRPr="00647F82">
        <w:rPr>
          <w:rFonts w:ascii="Cavolini" w:hAnsi="Cavolini" w:cs="Cavolini"/>
          <w:sz w:val="24"/>
          <w:szCs w:val="24"/>
        </w:rPr>
        <w:t xml:space="preserve">Some requirements to take note of are as follows. You must use a 1-2” 3 ring binder for the years’ reports and use dividers to separate reports. Fill out the </w:t>
      </w:r>
      <w:r w:rsidR="00EF03A4" w:rsidRPr="00647F82">
        <w:rPr>
          <w:rFonts w:ascii="Cavolini" w:hAnsi="Cavolini" w:cs="Cavolini"/>
          <w:sz w:val="24"/>
          <w:szCs w:val="24"/>
        </w:rPr>
        <w:t xml:space="preserve">educational report form </w:t>
      </w:r>
      <w:r w:rsidRPr="00647F82">
        <w:rPr>
          <w:rFonts w:ascii="Cavolini" w:hAnsi="Cavolini" w:cs="Cavolini"/>
          <w:sz w:val="24"/>
          <w:szCs w:val="24"/>
        </w:rPr>
        <w:t>entirely for each report submitted. Be sure to include</w:t>
      </w:r>
      <w:r w:rsidR="00EF03A4" w:rsidRPr="00647F82">
        <w:rPr>
          <w:rFonts w:ascii="Cavolini" w:hAnsi="Cavolini" w:cs="Cavolini"/>
          <w:sz w:val="24"/>
          <w:szCs w:val="24"/>
        </w:rPr>
        <w:t xml:space="preserve"> the author of the report and</w:t>
      </w:r>
      <w:r w:rsidRPr="00647F82">
        <w:rPr>
          <w:rFonts w:ascii="Cavolini" w:hAnsi="Cavolini" w:cs="Cavolini"/>
          <w:sz w:val="24"/>
          <w:szCs w:val="24"/>
        </w:rPr>
        <w:t xml:space="preserve"> </w:t>
      </w:r>
      <w:r w:rsidR="00EF03A4" w:rsidRPr="00647F82">
        <w:rPr>
          <w:rFonts w:ascii="Cavolini" w:hAnsi="Cavolini" w:cs="Cavolini"/>
          <w:sz w:val="24"/>
          <w:szCs w:val="24"/>
        </w:rPr>
        <w:t>a</w:t>
      </w:r>
      <w:r w:rsidRPr="00647F82">
        <w:rPr>
          <w:rFonts w:ascii="Cavolini" w:hAnsi="Cavolini" w:cs="Cavolini"/>
          <w:sz w:val="24"/>
          <w:szCs w:val="24"/>
        </w:rPr>
        <w:t xml:space="preserve"> brief summary of the report, </w:t>
      </w:r>
      <w:r w:rsidR="00EF03A4" w:rsidRPr="00647F82">
        <w:rPr>
          <w:rFonts w:ascii="Cavolini" w:hAnsi="Cavolini" w:cs="Cavolini"/>
          <w:sz w:val="24"/>
          <w:szCs w:val="24"/>
        </w:rPr>
        <w:t>including a list of information references.</w:t>
      </w:r>
    </w:p>
    <w:p w14:paraId="04A2299B" w14:textId="77777777" w:rsidR="00EF03A4" w:rsidRPr="00647F82" w:rsidRDefault="00EF03A4" w:rsidP="00FD4A29">
      <w:pPr>
        <w:pStyle w:val="ObjectAnchor"/>
        <w:rPr>
          <w:rFonts w:ascii="Cavolini" w:hAnsi="Cavolini" w:cs="Cavolini"/>
          <w:sz w:val="24"/>
          <w:szCs w:val="24"/>
        </w:rPr>
      </w:pPr>
    </w:p>
    <w:p w14:paraId="231309CE" w14:textId="331471AC" w:rsidR="00E11FA3" w:rsidRPr="00647F82" w:rsidRDefault="006D21C4" w:rsidP="00CB10E6">
      <w:pPr>
        <w:pStyle w:val="ObjectAnchor"/>
        <w:rPr>
          <w:rFonts w:ascii="Cavolini" w:hAnsi="Cavolini" w:cs="Cavolini"/>
          <w:sz w:val="24"/>
          <w:szCs w:val="24"/>
        </w:rPr>
      </w:pPr>
      <w:r w:rsidRPr="00647F82">
        <w:rPr>
          <w:rFonts w:ascii="Cavolini" w:hAnsi="Cavolini" w:cs="Cavolini"/>
          <w:sz w:val="24"/>
          <w:szCs w:val="24"/>
        </w:rPr>
        <w:t xml:space="preserve">To find the form, </w:t>
      </w:r>
      <w:r w:rsidR="00FD4A29" w:rsidRPr="00647F82">
        <w:rPr>
          <w:rFonts w:ascii="Cavolini" w:hAnsi="Cavolini" w:cs="Cavolini"/>
          <w:sz w:val="24"/>
          <w:szCs w:val="24"/>
        </w:rPr>
        <w:t xml:space="preserve">go to the website at </w:t>
      </w:r>
      <w:r w:rsidR="00FD4A29" w:rsidRPr="00647F82">
        <w:rPr>
          <w:rFonts w:ascii="Cavolini" w:hAnsi="Cavolini" w:cs="Cavolini"/>
          <w:sz w:val="24"/>
          <w:szCs w:val="24"/>
          <w:u w:val="single"/>
        </w:rPr>
        <w:t>ESAColorado.org</w:t>
      </w:r>
      <w:r w:rsidR="00FD4A29" w:rsidRPr="00647F82">
        <w:rPr>
          <w:rFonts w:ascii="Cavolini" w:hAnsi="Cavolini" w:cs="Cavolini"/>
          <w:sz w:val="24"/>
          <w:szCs w:val="24"/>
        </w:rPr>
        <w:t>. Under Officer Guidelines, you will find the report</w:t>
      </w:r>
      <w:r w:rsidR="00D41C67" w:rsidRPr="00647F82">
        <w:rPr>
          <w:rFonts w:ascii="Cavolini" w:hAnsi="Cavolini" w:cs="Cavolini"/>
          <w:sz w:val="24"/>
          <w:szCs w:val="24"/>
        </w:rPr>
        <w:t>s</w:t>
      </w:r>
      <w:r w:rsidR="00FD4A29" w:rsidRPr="00647F82">
        <w:rPr>
          <w:rFonts w:ascii="Cavolini" w:hAnsi="Cavolini" w:cs="Cavolini"/>
          <w:sz w:val="24"/>
          <w:szCs w:val="24"/>
        </w:rPr>
        <w:t xml:space="preserve"> needed. </w:t>
      </w:r>
    </w:p>
    <w:p w14:paraId="2144DA4A" w14:textId="77777777" w:rsidR="00EF03A4" w:rsidRPr="00647F82" w:rsidRDefault="00EF03A4" w:rsidP="00CB10E6">
      <w:pPr>
        <w:pStyle w:val="ObjectAnchor"/>
        <w:rPr>
          <w:rFonts w:ascii="Cavolini" w:hAnsi="Cavolini" w:cs="Cavolini"/>
          <w:sz w:val="24"/>
          <w:szCs w:val="24"/>
        </w:rPr>
      </w:pPr>
    </w:p>
    <w:p w14:paraId="370BD86C" w14:textId="5C7A68F2" w:rsidR="00724E22" w:rsidRPr="00647F82" w:rsidRDefault="00EF03A4" w:rsidP="00CB10E6">
      <w:pPr>
        <w:pStyle w:val="ObjectAnchor"/>
        <w:rPr>
          <w:rFonts w:ascii="Cavolini" w:hAnsi="Cavolini" w:cs="Cavolini"/>
          <w:sz w:val="24"/>
          <w:szCs w:val="24"/>
        </w:rPr>
      </w:pPr>
      <w:r w:rsidRPr="00647F82">
        <w:rPr>
          <w:rFonts w:ascii="Cavolini" w:hAnsi="Cavolini" w:cs="Cavolini"/>
          <w:sz w:val="24"/>
          <w:szCs w:val="24"/>
        </w:rPr>
        <w:t xml:space="preserve">Reports are to be turned in to me by April 1. </w:t>
      </w:r>
      <w:r w:rsidR="00724E22" w:rsidRPr="00647F82">
        <w:rPr>
          <w:rFonts w:ascii="Cavolini" w:hAnsi="Cavolini" w:cs="Cavolini"/>
          <w:sz w:val="24"/>
          <w:szCs w:val="24"/>
        </w:rPr>
        <w:t>You can turn them in to me at Spring Board, in March. If you need to mail them, my address is 3065 Haystack Dr. Colorado Springs, CO 80922</w:t>
      </w:r>
    </w:p>
    <w:p w14:paraId="0E5C5AF4" w14:textId="77777777" w:rsidR="00FD4A29" w:rsidRPr="00647F82" w:rsidRDefault="00FD4A29" w:rsidP="00CB10E6">
      <w:pPr>
        <w:pStyle w:val="ObjectAnchor"/>
        <w:rPr>
          <w:rFonts w:ascii="Cavolini" w:hAnsi="Cavolini" w:cs="Cavolini"/>
          <w:sz w:val="24"/>
          <w:szCs w:val="24"/>
        </w:rPr>
      </w:pPr>
    </w:p>
    <w:p w14:paraId="42B6ACA3" w14:textId="758DAE51" w:rsidR="00E11FA3" w:rsidRPr="00647F82" w:rsidRDefault="00E11FA3" w:rsidP="00CB10E6">
      <w:pPr>
        <w:pStyle w:val="ObjectAnchor"/>
        <w:rPr>
          <w:rFonts w:ascii="Cavolini" w:hAnsi="Cavolini" w:cs="Cavolini"/>
          <w:sz w:val="24"/>
          <w:szCs w:val="24"/>
        </w:rPr>
      </w:pPr>
      <w:r w:rsidRPr="00647F82">
        <w:rPr>
          <w:rFonts w:ascii="Cavolini" w:hAnsi="Cavolini" w:cs="Cavolini"/>
          <w:sz w:val="24"/>
          <w:szCs w:val="24"/>
        </w:rPr>
        <w:t xml:space="preserve">~Karen Addison </w:t>
      </w:r>
    </w:p>
    <w:p w14:paraId="3FD66BB1" w14:textId="2E0E4C31" w:rsidR="00E11FA3" w:rsidRPr="00647F82" w:rsidRDefault="00E11FA3" w:rsidP="00CB10E6">
      <w:pPr>
        <w:pStyle w:val="ObjectAnchor"/>
        <w:rPr>
          <w:rFonts w:ascii="Cavolini" w:hAnsi="Cavolini" w:cs="Cavolini"/>
          <w:sz w:val="24"/>
          <w:szCs w:val="24"/>
        </w:rPr>
      </w:pPr>
      <w:r w:rsidRPr="00647F82">
        <w:rPr>
          <w:rFonts w:ascii="Cavolini" w:hAnsi="Cavolini" w:cs="Cavolini"/>
          <w:sz w:val="24"/>
          <w:szCs w:val="24"/>
        </w:rPr>
        <w:t>Educational Director</w:t>
      </w:r>
    </w:p>
    <w:p w14:paraId="57CFF060" w14:textId="77777777" w:rsidR="00FD4A29" w:rsidRPr="00E11FA3" w:rsidRDefault="00FD4A29" w:rsidP="00CB10E6">
      <w:pPr>
        <w:pStyle w:val="ObjectAnchor"/>
        <w:rPr>
          <w:rFonts w:ascii="Cavolini" w:hAnsi="Cavolini" w:cs="Cavolini"/>
          <w:sz w:val="28"/>
          <w:szCs w:val="28"/>
        </w:rPr>
      </w:pPr>
    </w:p>
    <w:p w14:paraId="1F281B42" w14:textId="7FC50D5D" w:rsidR="004C7FD7" w:rsidRPr="004C7FD7" w:rsidRDefault="000350CB" w:rsidP="00531030">
      <w:pPr>
        <w:shd w:val="clear" w:color="auto" w:fill="FFFFFF"/>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 </w:t>
      </w:r>
    </w:p>
    <w:p w14:paraId="62DBD1A8" w14:textId="77777777" w:rsidR="00647F82" w:rsidRDefault="00647F82" w:rsidP="00011830">
      <w:pPr>
        <w:shd w:val="clear" w:color="auto" w:fill="FFFFFF"/>
        <w:spacing w:line="240" w:lineRule="auto"/>
        <w:jc w:val="center"/>
        <w:rPr>
          <w:rFonts w:ascii="Aptos" w:eastAsia="Times New Roman" w:hAnsi="Aptos" w:cs="Times New Roman"/>
          <w:color w:val="000000"/>
          <w:sz w:val="36"/>
          <w:szCs w:val="36"/>
        </w:rPr>
      </w:pPr>
    </w:p>
    <w:p w14:paraId="1758C46F" w14:textId="422D672C" w:rsidR="00011830" w:rsidRDefault="00531030" w:rsidP="00011830">
      <w:pPr>
        <w:shd w:val="clear" w:color="auto" w:fill="FFFFFF"/>
        <w:spacing w:line="240" w:lineRule="auto"/>
        <w:jc w:val="center"/>
        <w:rPr>
          <w:rFonts w:ascii="Congenial SemiBold" w:eastAsia="Times New Roman" w:hAnsi="Congenial SemiBold" w:cs="Times New Roman"/>
          <w:color w:val="000000"/>
          <w:sz w:val="40"/>
          <w:szCs w:val="40"/>
        </w:rPr>
      </w:pPr>
      <w:r w:rsidRPr="00531030">
        <w:rPr>
          <w:rFonts w:ascii="Aptos" w:eastAsia="Times New Roman" w:hAnsi="Aptos" w:cs="Times New Roman"/>
          <w:color w:val="000000"/>
          <w:sz w:val="36"/>
          <w:szCs w:val="36"/>
        </w:rPr>
        <w:lastRenderedPageBreak/>
        <w:t>ESA FOUNDATION 2025</w:t>
      </w:r>
    </w:p>
    <w:p w14:paraId="06346E94" w14:textId="721128D7" w:rsidR="00531030" w:rsidRPr="00011830" w:rsidRDefault="00011830" w:rsidP="00011830">
      <w:pPr>
        <w:shd w:val="clear" w:color="auto" w:fill="FFFFFF"/>
        <w:spacing w:line="240" w:lineRule="auto"/>
        <w:jc w:val="center"/>
        <w:rPr>
          <w:rFonts w:ascii="Congenial SemiBold" w:eastAsia="Times New Roman" w:hAnsi="Congenial SemiBold" w:cs="Times New Roman"/>
          <w:color w:val="000000"/>
          <w:sz w:val="40"/>
          <w:szCs w:val="40"/>
        </w:rPr>
      </w:pPr>
      <w:r>
        <w:rPr>
          <w:rFonts w:ascii="Congenial SemiBold" w:eastAsia="Times New Roman" w:hAnsi="Congenial SemiBold" w:cs="Times New Roman"/>
          <w:color w:val="000000"/>
          <w:sz w:val="40"/>
          <w:szCs w:val="40"/>
        </w:rPr>
        <w:t xml:space="preserve">ESA </w:t>
      </w:r>
      <w:r w:rsidRPr="00011830">
        <w:rPr>
          <w:rFonts w:ascii="Congenial SemiBold" w:eastAsia="Times New Roman" w:hAnsi="Congenial SemiBold" w:cs="Times New Roman"/>
          <w:color w:val="000000"/>
          <w:sz w:val="40"/>
          <w:szCs w:val="40"/>
        </w:rPr>
        <w:t>Foundation Coordinator</w:t>
      </w:r>
      <w:r w:rsidR="00531030" w:rsidRPr="00011830">
        <w:rPr>
          <w:rFonts w:ascii="Cambria" w:eastAsia="Times New Roman" w:hAnsi="Cambria" w:cs="Cambria"/>
          <w:color w:val="000000"/>
          <w:sz w:val="40"/>
          <w:szCs w:val="40"/>
        </w:rPr>
        <w:t> </w:t>
      </w:r>
    </w:p>
    <w:p w14:paraId="1E1D2EA2"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p>
    <w:p w14:paraId="2482D4C5"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Greetings from Sandy Alexander your 2025-2026 ESA Foundation Coordinator.</w:t>
      </w:r>
    </w:p>
    <w:p w14:paraId="4A295B76"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Let’s start off with some basic information about the foundation taken from their website.</w:t>
      </w:r>
    </w:p>
    <w:p w14:paraId="2FA6AC2A" w14:textId="77777777" w:rsidR="00531030" w:rsidRPr="00531030" w:rsidRDefault="00531030" w:rsidP="00531030">
      <w:pPr>
        <w:shd w:val="clear" w:color="auto" w:fill="FFFFFF"/>
        <w:spacing w:line="360" w:lineRule="atLeast"/>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Mission</w:t>
      </w:r>
    </w:p>
    <w:p w14:paraId="2827891F" w14:textId="77777777" w:rsidR="00531030" w:rsidRPr="00531030" w:rsidRDefault="00531030" w:rsidP="00531030">
      <w:pPr>
        <w:shd w:val="clear" w:color="auto" w:fill="FFFFFF"/>
        <w:spacing w:line="360" w:lineRule="atLeast"/>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Established in 1970, the ESA Foundation is dedicated to the promotion of continuing education and to altruistic activities that make a positive difference in the world community. Voluntary contributions of time and money from ESA members, ESA Foundation members, and friends of the Foundation are the ESA Foundation’s sole sources of support. As a nonprofit, tax exempt corporation, the ESA Foundation supports the service and leadership programs and the philanthropic projects of Epsilon Sigma Alpha International.</w:t>
      </w:r>
    </w:p>
    <w:p w14:paraId="0FC43724" w14:textId="77777777" w:rsidR="00531030" w:rsidRPr="00531030" w:rsidRDefault="00531030" w:rsidP="00531030">
      <w:pPr>
        <w:shd w:val="clear" w:color="auto" w:fill="FFFFFF"/>
        <w:spacing w:line="360" w:lineRule="atLeast"/>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ESA Foundation Membership</w:t>
      </w:r>
    </w:p>
    <w:p w14:paraId="7584217D" w14:textId="77777777" w:rsidR="00531030" w:rsidRPr="00531030" w:rsidRDefault="00531030" w:rsidP="00531030">
      <w:pPr>
        <w:shd w:val="clear" w:color="auto" w:fill="FFFFFF"/>
        <w:spacing w:line="360" w:lineRule="atLeast"/>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The ESA Foundation is a public foundation for anyone who shares our goals. The annual membership fee is $40. You may also opt to support the Career Enhancement Grant through a $500 one-time Life Active membership. All dues are tax deductible. In order to vote at the annual meeting, the active member must have their annual dues paid before December 31.</w:t>
      </w:r>
    </w:p>
    <w:p w14:paraId="6905A833"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Congratulations to these 2025 Scholarship winners</w:t>
      </w:r>
    </w:p>
    <w:p w14:paraId="1912AD08"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          Arlene &amp; Dennis Schlosser Memorial Scholarship - $1,000 Cole Mills, Aurora</w:t>
      </w:r>
    </w:p>
    <w:p w14:paraId="7C84D316"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          Mary Louise Smith Memorial Scholarship - $1,000 Anderson Filla, Akron</w:t>
      </w:r>
    </w:p>
    <w:p w14:paraId="0EA2E244" w14:textId="77777777" w:rsidR="00531030" w:rsidRPr="00531030" w:rsidRDefault="00531030" w:rsidP="00531030">
      <w:pPr>
        <w:shd w:val="clear" w:color="auto" w:fill="FFFFFF"/>
        <w:spacing w:line="240" w:lineRule="auto"/>
        <w:rPr>
          <w:rFonts w:ascii="Aptos" w:eastAsia="Times New Roman" w:hAnsi="Aptos" w:cs="Times New Roman"/>
          <w:color w:val="000000"/>
          <w:sz w:val="24"/>
          <w:szCs w:val="24"/>
        </w:rPr>
      </w:pPr>
      <w:r w:rsidRPr="00531030">
        <w:rPr>
          <w:rFonts w:ascii="Aptos" w:eastAsia="Times New Roman" w:hAnsi="Aptos" w:cs="Times New Roman"/>
          <w:color w:val="000000"/>
          <w:sz w:val="24"/>
          <w:szCs w:val="24"/>
        </w:rPr>
        <w:t>Please contact me if you have any questions.  More “Did you know” articles to follow.</w:t>
      </w:r>
    </w:p>
    <w:p w14:paraId="19CEF424" w14:textId="77777777" w:rsidR="00531030" w:rsidRPr="00531030" w:rsidRDefault="00531030" w:rsidP="00531030">
      <w:pPr>
        <w:spacing w:line="240" w:lineRule="auto"/>
        <w:rPr>
          <w:rFonts w:ascii="Aptos" w:eastAsia="Times New Roman" w:hAnsi="Aptos" w:cs="Arial"/>
          <w:color w:val="000000"/>
          <w:sz w:val="24"/>
          <w:szCs w:val="24"/>
          <w:shd w:val="clear" w:color="auto" w:fill="FFFFFF"/>
        </w:rPr>
      </w:pPr>
      <w:r w:rsidRPr="00531030">
        <w:rPr>
          <w:rFonts w:ascii="Aptos" w:eastAsia="Times New Roman" w:hAnsi="Aptos" w:cs="Arial"/>
          <w:color w:val="000000"/>
          <w:sz w:val="24"/>
          <w:szCs w:val="24"/>
          <w:shd w:val="clear" w:color="auto" w:fill="FFFFFF"/>
        </w:rPr>
        <w:t>Sandy Alexander</w:t>
      </w:r>
    </w:p>
    <w:p w14:paraId="1A2B6705" w14:textId="3F7F7B7F" w:rsidR="00DB7D01" w:rsidRDefault="00531030" w:rsidP="00531030">
      <w:pPr>
        <w:spacing w:line="240" w:lineRule="auto"/>
        <w:rPr>
          <w:sz w:val="24"/>
          <w:szCs w:val="24"/>
        </w:rPr>
      </w:pPr>
      <w:r w:rsidRPr="00531030">
        <w:rPr>
          <w:rFonts w:ascii="Aptos" w:eastAsia="Times New Roman" w:hAnsi="Aptos" w:cs="Arial"/>
          <w:color w:val="000000"/>
          <w:sz w:val="24"/>
          <w:szCs w:val="24"/>
          <w:shd w:val="clear" w:color="auto" w:fill="FFFFFF"/>
        </w:rPr>
        <w:t>ESAF Coordinator</w:t>
      </w:r>
      <w:r>
        <w:rPr>
          <w:sz w:val="24"/>
          <w:szCs w:val="24"/>
        </w:rPr>
        <w:t xml:space="preserve">                                                                  </w:t>
      </w:r>
    </w:p>
    <w:p w14:paraId="5D5CBE3A" w14:textId="52EBEA11" w:rsidR="00DB7D01" w:rsidRDefault="00531030" w:rsidP="004C0376">
      <w:pPr>
        <w:pStyle w:val="ObjectAnchor"/>
        <w:rPr>
          <w:sz w:val="24"/>
          <w:szCs w:val="24"/>
        </w:rPr>
      </w:pPr>
      <w:r>
        <w:rPr>
          <w:sz w:val="24"/>
          <w:szCs w:val="24"/>
        </w:rPr>
        <w:t xml:space="preserve">                                                           </w:t>
      </w:r>
      <w:r>
        <w:drawing>
          <wp:inline distT="0" distB="0" distL="0" distR="0" wp14:anchorId="5699F88E" wp14:editId="04932226">
            <wp:extent cx="2200275" cy="1304925"/>
            <wp:effectExtent l="0" t="0" r="9525" b="9525"/>
            <wp:docPr id="574568352" name="Picture 1" descr="Music Notes PNG, Vector, PSD,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Notes PNG, Vector, PSD, 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1304925"/>
                    </a:xfrm>
                    <a:prstGeom prst="rect">
                      <a:avLst/>
                    </a:prstGeom>
                    <a:noFill/>
                    <a:ln>
                      <a:noFill/>
                    </a:ln>
                  </pic:spPr>
                </pic:pic>
              </a:graphicData>
            </a:graphic>
          </wp:inline>
        </w:drawing>
      </w:r>
    </w:p>
    <w:p w14:paraId="48A853E4" w14:textId="77777777" w:rsidR="00DB7D01" w:rsidRDefault="00DB7D01" w:rsidP="004C0376">
      <w:pPr>
        <w:pStyle w:val="ObjectAnchor"/>
        <w:rPr>
          <w:rFonts w:ascii="Arial" w:hAnsi="Arial" w:cs="Arial"/>
          <w:sz w:val="24"/>
          <w:szCs w:val="24"/>
        </w:rPr>
      </w:pPr>
    </w:p>
    <w:p w14:paraId="20EE994E" w14:textId="25185934" w:rsidR="00F958E2" w:rsidRDefault="003739C3" w:rsidP="00F958E2">
      <w:pPr>
        <w:pStyle w:val="ObjectAnchor"/>
        <w:rPr>
          <w:rFonts w:ascii="Arial" w:hAnsi="Arial" w:cs="Arial"/>
          <w:sz w:val="24"/>
          <w:szCs w:val="24"/>
        </w:rPr>
      </w:pPr>
      <w:r>
        <w:rPr>
          <w:rFonts w:ascii="Arial" w:hAnsi="Arial" w:cs="Arial"/>
          <w:sz w:val="24"/>
          <w:szCs w:val="24"/>
        </w:rPr>
        <w:lastRenderedPageBreak/>
        <w:t xml:space="preserve">    </w:t>
      </w:r>
      <w:r>
        <w:drawing>
          <wp:inline distT="0" distB="0" distL="0" distR="0" wp14:anchorId="5978CB7A" wp14:editId="4BA6C929">
            <wp:extent cx="6334125" cy="1322705"/>
            <wp:effectExtent l="0" t="0" r="9525" b="0"/>
            <wp:docPr id="502054507" name="Picture 502054507" descr="Music Notes on the Heart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Notes on the Heart Wa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5954" cy="1323087"/>
                    </a:xfrm>
                    <a:prstGeom prst="rect">
                      <a:avLst/>
                    </a:prstGeom>
                    <a:noFill/>
                    <a:ln>
                      <a:noFill/>
                    </a:ln>
                  </pic:spPr>
                </pic:pic>
              </a:graphicData>
            </a:graphic>
          </wp:inline>
        </w:drawing>
      </w:r>
    </w:p>
    <w:p w14:paraId="3E01B2D6" w14:textId="77777777" w:rsidR="00F958E2" w:rsidRDefault="00F958E2" w:rsidP="00F958E2">
      <w:pPr>
        <w:pStyle w:val="ObjectAnchor"/>
        <w:rPr>
          <w:rFonts w:ascii="Arial" w:hAnsi="Arial" w:cs="Arial"/>
          <w:sz w:val="24"/>
          <w:szCs w:val="24"/>
        </w:rPr>
      </w:pPr>
    </w:p>
    <w:p w14:paraId="5FB6ED99" w14:textId="77777777" w:rsidR="00F958E2" w:rsidRDefault="00F958E2" w:rsidP="00F958E2">
      <w:pPr>
        <w:pStyle w:val="ObjectAnchor"/>
        <w:rPr>
          <w:rFonts w:ascii="Arial" w:hAnsi="Arial" w:cs="Arial"/>
          <w:sz w:val="24"/>
          <w:szCs w:val="24"/>
        </w:rPr>
      </w:pPr>
    </w:p>
    <w:p w14:paraId="4E7B92AE" w14:textId="77777777" w:rsidR="00F958E2" w:rsidRDefault="00F958E2" w:rsidP="00F958E2">
      <w:pPr>
        <w:pStyle w:val="ObjectAnchor"/>
        <w:rPr>
          <w:rFonts w:ascii="Arial" w:hAnsi="Arial" w:cs="Arial"/>
          <w:sz w:val="24"/>
          <w:szCs w:val="24"/>
        </w:rPr>
      </w:pPr>
    </w:p>
    <w:p w14:paraId="1E145626" w14:textId="32BD923A" w:rsidR="00F958E2" w:rsidRPr="003739C3" w:rsidRDefault="00F958E2" w:rsidP="00F958E2">
      <w:pPr>
        <w:pStyle w:val="ObjectAnchor"/>
        <w:rPr>
          <w:rFonts w:ascii="Arial" w:hAnsi="Arial" w:cs="Arial"/>
          <w:b/>
          <w:bCs/>
          <w:sz w:val="32"/>
          <w:szCs w:val="32"/>
        </w:rPr>
      </w:pPr>
      <w:r w:rsidRPr="003739C3">
        <w:rPr>
          <w:rFonts w:ascii="Arial" w:hAnsi="Arial" w:cs="Arial"/>
          <w:b/>
          <w:bCs/>
          <w:sz w:val="32"/>
          <w:szCs w:val="32"/>
        </w:rPr>
        <w:t xml:space="preserve">CHAPLAIN </w:t>
      </w:r>
      <w:r w:rsidR="003739C3" w:rsidRPr="003739C3">
        <w:rPr>
          <w:rFonts w:ascii="Arial" w:hAnsi="Arial" w:cs="Arial"/>
          <w:b/>
          <w:bCs/>
          <w:sz w:val="32"/>
          <w:szCs w:val="32"/>
        </w:rPr>
        <w:t>REPORT</w:t>
      </w:r>
    </w:p>
    <w:p w14:paraId="3A58AD1B" w14:textId="77777777" w:rsidR="00F958E2" w:rsidRPr="00F958E2" w:rsidRDefault="00F958E2" w:rsidP="00F958E2">
      <w:pPr>
        <w:pStyle w:val="ObjectAnchor"/>
        <w:rPr>
          <w:rFonts w:ascii="Arial" w:hAnsi="Arial" w:cs="Arial"/>
          <w:sz w:val="24"/>
          <w:szCs w:val="24"/>
        </w:rPr>
      </w:pPr>
    </w:p>
    <w:p w14:paraId="0D39AD53"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Hello Colorado ESA members!!</w:t>
      </w:r>
    </w:p>
    <w:p w14:paraId="4D46707A" w14:textId="77777777" w:rsidR="00F958E2" w:rsidRPr="003739C3" w:rsidRDefault="00F958E2" w:rsidP="00F958E2">
      <w:pPr>
        <w:pStyle w:val="ObjectAnchor"/>
        <w:rPr>
          <w:rFonts w:ascii="Arial" w:hAnsi="Arial" w:cs="Arial"/>
          <w:sz w:val="28"/>
          <w:szCs w:val="28"/>
        </w:rPr>
      </w:pPr>
    </w:p>
    <w:p w14:paraId="78BB017F"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I am honored to serve as your State Chaplain for 2025-2026.</w:t>
      </w:r>
    </w:p>
    <w:p w14:paraId="5007D09A" w14:textId="77777777" w:rsidR="00F958E2" w:rsidRPr="003739C3" w:rsidRDefault="00F958E2" w:rsidP="00F958E2">
      <w:pPr>
        <w:pStyle w:val="ObjectAnchor"/>
        <w:rPr>
          <w:rFonts w:ascii="Arial" w:hAnsi="Arial" w:cs="Arial"/>
          <w:sz w:val="28"/>
          <w:szCs w:val="28"/>
        </w:rPr>
      </w:pPr>
    </w:p>
    <w:p w14:paraId="393555C1"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Please send me information you have for all your members’ joyful moments or</w:t>
      </w:r>
    </w:p>
    <w:p w14:paraId="4E27A740"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challenging ones.</w:t>
      </w:r>
    </w:p>
    <w:p w14:paraId="18DE8543" w14:textId="77777777" w:rsidR="00F958E2" w:rsidRPr="003739C3" w:rsidRDefault="00F958E2" w:rsidP="00F958E2">
      <w:pPr>
        <w:pStyle w:val="ObjectAnchor"/>
        <w:rPr>
          <w:rFonts w:ascii="Arial" w:hAnsi="Arial" w:cs="Arial"/>
          <w:sz w:val="28"/>
          <w:szCs w:val="28"/>
        </w:rPr>
      </w:pPr>
    </w:p>
    <w:p w14:paraId="62482FCB"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My email address is mjesa8@gmail.com (The ‘j’ is my middle initial)</w:t>
      </w:r>
    </w:p>
    <w:p w14:paraId="5C7B3890" w14:textId="77777777" w:rsidR="00F958E2" w:rsidRPr="003739C3" w:rsidRDefault="00F958E2" w:rsidP="00F958E2">
      <w:pPr>
        <w:pStyle w:val="ObjectAnchor"/>
        <w:rPr>
          <w:rFonts w:ascii="Arial" w:hAnsi="Arial" w:cs="Arial"/>
          <w:sz w:val="28"/>
          <w:szCs w:val="28"/>
        </w:rPr>
      </w:pPr>
    </w:p>
    <w:p w14:paraId="065E6E05"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I’m excited to connect with each of you and work together as part of Lori’s team.</w:t>
      </w:r>
    </w:p>
    <w:p w14:paraId="70BD4F4D" w14:textId="77777777" w:rsidR="00F958E2" w:rsidRPr="003739C3" w:rsidRDefault="00F958E2" w:rsidP="00F958E2">
      <w:pPr>
        <w:pStyle w:val="ObjectAnchor"/>
        <w:rPr>
          <w:rFonts w:ascii="Arial" w:hAnsi="Arial" w:cs="Arial"/>
          <w:sz w:val="28"/>
          <w:szCs w:val="28"/>
        </w:rPr>
      </w:pPr>
    </w:p>
    <w:p w14:paraId="6FAF5F2D"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Let’s make our sisterhood stronger than ever!</w:t>
      </w:r>
    </w:p>
    <w:p w14:paraId="4FDA3FD2" w14:textId="77777777" w:rsidR="00F958E2" w:rsidRPr="003739C3" w:rsidRDefault="00F958E2" w:rsidP="00F958E2">
      <w:pPr>
        <w:pStyle w:val="ObjectAnchor"/>
        <w:rPr>
          <w:rFonts w:ascii="Arial" w:hAnsi="Arial" w:cs="Arial"/>
          <w:sz w:val="28"/>
          <w:szCs w:val="28"/>
        </w:rPr>
      </w:pPr>
    </w:p>
    <w:p w14:paraId="35E32561"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Hope to see you all at Fall Fling.</w:t>
      </w:r>
    </w:p>
    <w:p w14:paraId="60CEB4D3" w14:textId="77777777" w:rsidR="00F958E2" w:rsidRPr="003739C3" w:rsidRDefault="00F958E2" w:rsidP="00F958E2">
      <w:pPr>
        <w:pStyle w:val="ObjectAnchor"/>
        <w:rPr>
          <w:rFonts w:ascii="Arial" w:hAnsi="Arial" w:cs="Arial"/>
          <w:sz w:val="28"/>
          <w:szCs w:val="28"/>
        </w:rPr>
      </w:pPr>
    </w:p>
    <w:p w14:paraId="661DC098"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Margaret Ames</w:t>
      </w:r>
    </w:p>
    <w:p w14:paraId="1E727691"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mjesa8@gmail.com</w:t>
      </w:r>
    </w:p>
    <w:p w14:paraId="283B4902" w14:textId="77777777" w:rsidR="00F958E2" w:rsidRPr="003739C3" w:rsidRDefault="00F958E2" w:rsidP="00F958E2">
      <w:pPr>
        <w:pStyle w:val="ObjectAnchor"/>
        <w:rPr>
          <w:rFonts w:ascii="Arial" w:hAnsi="Arial" w:cs="Arial"/>
          <w:sz w:val="28"/>
          <w:szCs w:val="28"/>
        </w:rPr>
      </w:pPr>
      <w:r w:rsidRPr="003739C3">
        <w:rPr>
          <w:rFonts w:ascii="Arial" w:hAnsi="Arial" w:cs="Arial"/>
          <w:sz w:val="28"/>
          <w:szCs w:val="28"/>
        </w:rPr>
        <w:t>907-250-3141</w:t>
      </w:r>
    </w:p>
    <w:p w14:paraId="7FAAFAE6" w14:textId="77777777" w:rsidR="00F958E2" w:rsidRPr="00F958E2" w:rsidRDefault="00F958E2" w:rsidP="00F958E2">
      <w:pPr>
        <w:pStyle w:val="ObjectAnchor"/>
        <w:rPr>
          <w:rFonts w:ascii="Arial" w:hAnsi="Arial" w:cs="Arial"/>
          <w:sz w:val="24"/>
          <w:szCs w:val="24"/>
        </w:rPr>
      </w:pPr>
    </w:p>
    <w:p w14:paraId="007407DA" w14:textId="52ABAFF0" w:rsidR="00F958E2" w:rsidRPr="003739C3" w:rsidRDefault="00F958E2" w:rsidP="00F958E2">
      <w:pPr>
        <w:pStyle w:val="ObjectAnchor"/>
        <w:rPr>
          <w:rFonts w:ascii="Arial" w:hAnsi="Arial" w:cs="Arial"/>
          <w:b/>
          <w:bCs/>
          <w:sz w:val="28"/>
          <w:szCs w:val="28"/>
        </w:rPr>
      </w:pPr>
      <w:r w:rsidRPr="003739C3">
        <w:rPr>
          <w:rFonts w:ascii="Arial" w:hAnsi="Arial" w:cs="Arial"/>
          <w:b/>
          <w:bCs/>
          <w:sz w:val="28"/>
          <w:szCs w:val="28"/>
        </w:rPr>
        <w:t>When Robert Louis Stevenson was a young boy, he watched a lamplighter lighting</w:t>
      </w:r>
      <w:r w:rsidR="003739C3">
        <w:rPr>
          <w:rFonts w:ascii="Arial" w:hAnsi="Arial" w:cs="Arial"/>
          <w:b/>
          <w:bCs/>
          <w:sz w:val="28"/>
          <w:szCs w:val="28"/>
        </w:rPr>
        <w:t xml:space="preserve"> </w:t>
      </w:r>
      <w:r w:rsidRPr="003739C3">
        <w:rPr>
          <w:rFonts w:ascii="Arial" w:hAnsi="Arial" w:cs="Arial"/>
          <w:b/>
          <w:bCs/>
          <w:sz w:val="28"/>
          <w:szCs w:val="28"/>
        </w:rPr>
        <w:t>streetlamps. When his nanny asked him what he was doing, he replied, “I’m watching a man</w:t>
      </w:r>
      <w:r w:rsidR="003739C3">
        <w:rPr>
          <w:rFonts w:ascii="Arial" w:hAnsi="Arial" w:cs="Arial"/>
          <w:b/>
          <w:bCs/>
          <w:sz w:val="28"/>
          <w:szCs w:val="28"/>
        </w:rPr>
        <w:t xml:space="preserve"> </w:t>
      </w:r>
      <w:r w:rsidRPr="003739C3">
        <w:rPr>
          <w:rFonts w:ascii="Arial" w:hAnsi="Arial" w:cs="Arial"/>
          <w:b/>
          <w:bCs/>
          <w:sz w:val="28"/>
          <w:szCs w:val="28"/>
        </w:rPr>
        <w:t>punch holes in the darkness”.</w:t>
      </w:r>
    </w:p>
    <w:p w14:paraId="042A7181" w14:textId="77777777" w:rsidR="00F958E2" w:rsidRPr="00F958E2" w:rsidRDefault="00F958E2" w:rsidP="00F958E2">
      <w:pPr>
        <w:pStyle w:val="ObjectAnchor"/>
        <w:rPr>
          <w:rFonts w:ascii="Arial" w:hAnsi="Arial" w:cs="Arial"/>
          <w:sz w:val="24"/>
          <w:szCs w:val="24"/>
        </w:rPr>
      </w:pPr>
    </w:p>
    <w:p w14:paraId="683F8259" w14:textId="7E5DD609" w:rsidR="00F958E2" w:rsidRPr="003739C3" w:rsidRDefault="00F958E2" w:rsidP="00F958E2">
      <w:pPr>
        <w:pStyle w:val="ObjectAnchor"/>
        <w:rPr>
          <w:rFonts w:ascii="Arial" w:hAnsi="Arial" w:cs="Arial"/>
          <w:sz w:val="28"/>
          <w:szCs w:val="28"/>
        </w:rPr>
      </w:pPr>
      <w:r w:rsidRPr="003739C3">
        <w:rPr>
          <w:rFonts w:ascii="Arial" w:hAnsi="Arial" w:cs="Arial"/>
          <w:sz w:val="28"/>
          <w:szCs w:val="28"/>
        </w:rPr>
        <w:t>Where do you see darkness? Let’s punch holes in the darkness and make this a brighter world.</w:t>
      </w:r>
    </w:p>
    <w:p w14:paraId="1224EECA" w14:textId="77777777" w:rsidR="000D1E3F" w:rsidRPr="003739C3" w:rsidRDefault="000D1E3F" w:rsidP="004C0376">
      <w:pPr>
        <w:pStyle w:val="ObjectAnchor"/>
        <w:rPr>
          <w:rFonts w:ascii="Arial" w:hAnsi="Arial" w:cs="Arial"/>
          <w:sz w:val="28"/>
          <w:szCs w:val="28"/>
        </w:rPr>
      </w:pPr>
    </w:p>
    <w:p w14:paraId="7A578C16" w14:textId="77777777" w:rsidR="00531030" w:rsidRDefault="00531030" w:rsidP="004C0376">
      <w:pPr>
        <w:pStyle w:val="ObjectAnchor"/>
        <w:rPr>
          <w:rFonts w:ascii="Arial" w:hAnsi="Arial" w:cs="Arial"/>
          <w:sz w:val="24"/>
          <w:szCs w:val="24"/>
        </w:rPr>
      </w:pPr>
    </w:p>
    <w:p w14:paraId="7CAF2288" w14:textId="77777777" w:rsidR="00531030" w:rsidRDefault="00531030" w:rsidP="004C0376">
      <w:pPr>
        <w:pStyle w:val="ObjectAnchor"/>
        <w:rPr>
          <w:rFonts w:ascii="Arial" w:hAnsi="Arial" w:cs="Arial"/>
          <w:sz w:val="24"/>
          <w:szCs w:val="24"/>
        </w:rPr>
      </w:pPr>
    </w:p>
    <w:p w14:paraId="6F8C134D" w14:textId="77777777" w:rsidR="005923B8" w:rsidRDefault="005923B8" w:rsidP="00974912">
      <w:pPr>
        <w:jc w:val="center"/>
        <w:rPr>
          <w:b/>
          <w:bCs/>
          <w:sz w:val="32"/>
          <w:szCs w:val="32"/>
        </w:rPr>
      </w:pPr>
    </w:p>
    <w:p w14:paraId="0E550564" w14:textId="2B7CD88B" w:rsidR="00081795" w:rsidRDefault="00081795" w:rsidP="00974912">
      <w:pPr>
        <w:jc w:val="center"/>
        <w:rPr>
          <w:b/>
          <w:bCs/>
          <w:sz w:val="32"/>
          <w:szCs w:val="32"/>
        </w:rPr>
      </w:pPr>
      <w:r>
        <w:rPr>
          <w:noProof/>
        </w:rPr>
        <w:lastRenderedPageBreak/>
        <mc:AlternateContent>
          <mc:Choice Requires="wpg">
            <w:drawing>
              <wp:anchor distT="0" distB="0" distL="114300" distR="114300" simplePos="0" relativeHeight="251679744" behindDoc="0" locked="0" layoutInCell="1" allowOverlap="1" wp14:anchorId="3AE828F3" wp14:editId="3CE5F61B">
                <wp:simplePos x="2647950" y="1470660"/>
                <wp:positionH relativeFrom="margin">
                  <wp:align>left</wp:align>
                </wp:positionH>
                <wp:positionV relativeFrom="margin">
                  <wp:align>top</wp:align>
                </wp:positionV>
                <wp:extent cx="1805940" cy="1743075"/>
                <wp:effectExtent l="0" t="0" r="3810" b="9525"/>
                <wp:wrapSquare wrapText="bothSides"/>
                <wp:docPr id="1759917701" name="Group 3"/>
                <wp:cNvGraphicFramePr/>
                <a:graphic xmlns:a="http://schemas.openxmlformats.org/drawingml/2006/main">
                  <a:graphicData uri="http://schemas.microsoft.com/office/word/2010/wordprocessingGroup">
                    <wpg:wgp>
                      <wpg:cNvGrpSpPr/>
                      <wpg:grpSpPr>
                        <a:xfrm>
                          <a:off x="0" y="0"/>
                          <a:ext cx="1805940" cy="1743075"/>
                          <a:chOff x="0" y="0"/>
                          <a:chExt cx="4514850" cy="3260090"/>
                        </a:xfrm>
                      </wpg:grpSpPr>
                      <pic:pic xmlns:pic="http://schemas.openxmlformats.org/drawingml/2006/picture">
                        <pic:nvPicPr>
                          <pic:cNvPr id="2142582954" name="Picture 1"/>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514850" cy="3028950"/>
                          </a:xfrm>
                          <a:prstGeom prst="rect">
                            <a:avLst/>
                          </a:prstGeom>
                        </pic:spPr>
                      </pic:pic>
                      <wps:wsp>
                        <wps:cNvPr id="1150021125" name="Text Box 2"/>
                        <wps:cNvSpPr txBox="1"/>
                        <wps:spPr>
                          <a:xfrm>
                            <a:off x="0" y="3028950"/>
                            <a:ext cx="4514850" cy="231140"/>
                          </a:xfrm>
                          <a:prstGeom prst="rect">
                            <a:avLst/>
                          </a:prstGeom>
                          <a:solidFill>
                            <a:prstClr val="white"/>
                          </a:solidFill>
                          <a:ln>
                            <a:noFill/>
                          </a:ln>
                        </wps:spPr>
                        <wps:txbx>
                          <w:txbxContent>
                            <w:p w14:paraId="48DADC1B" w14:textId="77777777" w:rsidR="00081795" w:rsidRPr="003C39A5" w:rsidRDefault="00081795" w:rsidP="003C39A5">
                              <w:pPr>
                                <w:rPr>
                                  <w:sz w:val="18"/>
                                  <w:szCs w:val="18"/>
                                </w:rPr>
                              </w:pPr>
                              <w:hyperlink r:id="rId31" w:history="1">
                                <w:r w:rsidRPr="003C39A5">
                                  <w:rPr>
                                    <w:rStyle w:val="Hyperlink"/>
                                    <w:sz w:val="18"/>
                                    <w:szCs w:val="18"/>
                                  </w:rPr>
                                  <w:t>This Photo</w:t>
                                </w:r>
                              </w:hyperlink>
                              <w:r w:rsidRPr="003C39A5">
                                <w:rPr>
                                  <w:sz w:val="18"/>
                                  <w:szCs w:val="18"/>
                                </w:rPr>
                                <w:t xml:space="preserve"> by Unknown Author is licensed under </w:t>
                              </w:r>
                              <w:hyperlink r:id="rId32" w:history="1">
                                <w:r w:rsidRPr="003C39A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E828F3" id="Group 3" o:spid="_x0000_s1026" style="position:absolute;left:0;text-align:left;margin-left:0;margin-top:0;width:142.2pt;height:137.25pt;z-index:251679744;mso-position-horizontal:left;mso-position-horizontal-relative:margin;mso-position-vertical:top;mso-position-vertical-relative:margin;mso-height-relative:margin" coordsize="45148,32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5148;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">
                  <v:imagedata r:id="rId33" o:title=""/>
                </v:shape>
                <v:shapetype id="_x0000_t202" coordsize="21600,21600" o:spt="202" path="m,l,21600r21600,l21600,xe">
                  <v:stroke joinstyle="miter"/>
                  <v:path gradientshapeok="t" o:connecttype="rect"/>
                </v:shapetype>
                <v:shape id="_x0000_s1028" type="#_x0000_t202" style="position:absolute;top:30289;width:4514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" stroked="f">
                  <v:textbox>
                    <w:txbxContent>
                      <w:p w14:paraId="48DADC1B" w14:textId="77777777" w:rsidR="00081795" w:rsidRPr="003C39A5" w:rsidRDefault="00081795" w:rsidP="003C39A5">
                        <w:pPr>
                          <w:rPr>
                            <w:sz w:val="18"/>
                            <w:szCs w:val="18"/>
                          </w:rPr>
                        </w:pPr>
                        <w:hyperlink r:id="rId34" w:history="1">
                          <w:r w:rsidRPr="003C39A5">
                            <w:rPr>
                              <w:rStyle w:val="Hyperlink"/>
                              <w:sz w:val="18"/>
                              <w:szCs w:val="18"/>
                            </w:rPr>
                            <w:t>This Photo</w:t>
                          </w:r>
                        </w:hyperlink>
                        <w:r w:rsidRPr="003C39A5">
                          <w:rPr>
                            <w:sz w:val="18"/>
                            <w:szCs w:val="18"/>
                          </w:rPr>
                          <w:t xml:space="preserve"> by Unknown Author is licensed under </w:t>
                        </w:r>
                        <w:hyperlink r:id="rId35" w:history="1">
                          <w:r w:rsidRPr="003C39A5">
                            <w:rPr>
                              <w:rStyle w:val="Hyperlink"/>
                              <w:sz w:val="18"/>
                              <w:szCs w:val="18"/>
                            </w:rPr>
                            <w:t>CC BY-SA</w:t>
                          </w:r>
                        </w:hyperlink>
                      </w:p>
                    </w:txbxContent>
                  </v:textbox>
                </v:shape>
                <w10:wrap type="square" anchorx="margin" anchory="margin"/>
              </v:group>
            </w:pict>
          </mc:Fallback>
        </mc:AlternateContent>
      </w:r>
      <w:r>
        <w:rPr>
          <w:noProof/>
        </w:rPr>
        <w:drawing>
          <wp:inline distT="0" distB="0" distL="0" distR="0" wp14:anchorId="486E7D20" wp14:editId="51C30493">
            <wp:extent cx="685800" cy="685800"/>
            <wp:effectExtent l="0" t="0" r="0" b="0"/>
            <wp:docPr id="14617902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0286" name="Picture 1" descr="A qr code on a whit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6EBC98DA" w14:textId="77777777" w:rsidR="00081795" w:rsidRPr="00140EAA" w:rsidRDefault="00081795" w:rsidP="00974912">
      <w:pPr>
        <w:jc w:val="center"/>
        <w:rPr>
          <w:b/>
          <w:bCs/>
          <w:sz w:val="32"/>
          <w:szCs w:val="32"/>
        </w:rPr>
      </w:pPr>
      <w:r w:rsidRPr="00140EAA">
        <w:rPr>
          <w:b/>
          <w:bCs/>
          <w:sz w:val="32"/>
          <w:szCs w:val="32"/>
        </w:rPr>
        <w:t>Colorado Web Team</w:t>
      </w:r>
    </w:p>
    <w:p w14:paraId="58EA8B98" w14:textId="77777777" w:rsidR="00081795" w:rsidRDefault="00081795" w:rsidP="00974912">
      <w:pPr>
        <w:jc w:val="center"/>
        <w:rPr>
          <w:color w:val="0070C0"/>
          <w:sz w:val="28"/>
          <w:szCs w:val="28"/>
        </w:rPr>
      </w:pPr>
    </w:p>
    <w:p w14:paraId="116220C7" w14:textId="77777777" w:rsidR="005923B8" w:rsidRPr="000613AB" w:rsidRDefault="005923B8" w:rsidP="00974912">
      <w:pPr>
        <w:jc w:val="center"/>
        <w:rPr>
          <w:color w:val="0070C0"/>
          <w:sz w:val="28"/>
          <w:szCs w:val="28"/>
        </w:rPr>
      </w:pPr>
    </w:p>
    <w:p w14:paraId="064E7E50" w14:textId="77777777" w:rsidR="00081795" w:rsidRDefault="00081795">
      <w:pPr>
        <w:rPr>
          <w:sz w:val="28"/>
          <w:szCs w:val="28"/>
        </w:rPr>
      </w:pPr>
    </w:p>
    <w:p w14:paraId="6734679A" w14:textId="4A3FA29F" w:rsidR="00081795" w:rsidRPr="00081795" w:rsidRDefault="00081795">
      <w:pPr>
        <w:rPr>
          <w:sz w:val="28"/>
          <w:szCs w:val="28"/>
        </w:rPr>
      </w:pPr>
      <w:r w:rsidRPr="00081795">
        <w:rPr>
          <w:sz w:val="28"/>
          <w:szCs w:val="28"/>
        </w:rPr>
        <w:t>Greetings from your CSC Web Team!</w:t>
      </w:r>
    </w:p>
    <w:p w14:paraId="5DEF04AE" w14:textId="4B2329BD" w:rsidR="00081795" w:rsidRPr="00081795" w:rsidRDefault="00081795">
      <w:pPr>
        <w:rPr>
          <w:sz w:val="28"/>
          <w:szCs w:val="28"/>
        </w:rPr>
      </w:pPr>
      <w:r w:rsidRPr="00081795">
        <w:rPr>
          <w:sz w:val="28"/>
          <w:szCs w:val="28"/>
        </w:rPr>
        <w:t>We hope all are enjoying a fabulous summer.</w:t>
      </w:r>
    </w:p>
    <w:p w14:paraId="75C7B5CF" w14:textId="1F052129" w:rsidR="00081795" w:rsidRPr="00081795" w:rsidRDefault="00081795">
      <w:pPr>
        <w:rPr>
          <w:sz w:val="28"/>
          <w:szCs w:val="28"/>
        </w:rPr>
      </w:pPr>
      <w:r w:rsidRPr="00081795">
        <w:rPr>
          <w:sz w:val="28"/>
          <w:szCs w:val="28"/>
        </w:rPr>
        <w:t>We can’t wait to hear from those who attended IC Convention as well as the upcoming Rocky Mountain Regional Roundup.  Such great times with such great people!</w:t>
      </w:r>
    </w:p>
    <w:p w14:paraId="770CDD55" w14:textId="22D5F225" w:rsidR="00081795" w:rsidRPr="00081795" w:rsidRDefault="00081795">
      <w:pPr>
        <w:rPr>
          <w:sz w:val="28"/>
          <w:szCs w:val="28"/>
        </w:rPr>
      </w:pPr>
      <w:r w:rsidRPr="00081795">
        <w:rPr>
          <w:sz w:val="28"/>
          <w:szCs w:val="28"/>
        </w:rPr>
        <w:t>The Colorado State Council website has begun its annual update with new information.  This process should be concluded by Fall Board.   New information will include 2025-26 Officers/Chairmen, Committees, Due Dates, Calendar dates and more.</w:t>
      </w:r>
    </w:p>
    <w:p w14:paraId="21134172" w14:textId="04B73D87" w:rsidR="00081795" w:rsidRPr="00081795" w:rsidRDefault="00081795">
      <w:pPr>
        <w:rPr>
          <w:sz w:val="28"/>
          <w:szCs w:val="28"/>
        </w:rPr>
      </w:pPr>
      <w:r w:rsidRPr="00081795">
        <w:rPr>
          <w:sz w:val="28"/>
          <w:szCs w:val="28"/>
        </w:rPr>
        <w:t xml:space="preserve">Chapters are invited to submit their upcoming events for posting on the Calendar page.  Please be sure to send along a digital file with your </w:t>
      </w:r>
      <w:proofErr w:type="gramStart"/>
      <w:r w:rsidRPr="00081795">
        <w:rPr>
          <w:sz w:val="28"/>
          <w:szCs w:val="28"/>
        </w:rPr>
        <w:t>event’s</w:t>
      </w:r>
      <w:proofErr w:type="gramEnd"/>
      <w:r w:rsidRPr="00081795">
        <w:rPr>
          <w:sz w:val="28"/>
          <w:szCs w:val="28"/>
        </w:rPr>
        <w:t xml:space="preserve"> information.</w:t>
      </w:r>
    </w:p>
    <w:p w14:paraId="0EEB4C15" w14:textId="04C00D7B" w:rsidR="00081795" w:rsidRPr="00081795" w:rsidRDefault="00081795">
      <w:pPr>
        <w:rPr>
          <w:sz w:val="28"/>
          <w:szCs w:val="28"/>
        </w:rPr>
      </w:pPr>
      <w:r w:rsidRPr="00081795">
        <w:rPr>
          <w:sz w:val="28"/>
          <w:szCs w:val="28"/>
        </w:rPr>
        <w:t>To ensure that our Colorado forms are up to date, all officers/chairmen are asked to review their appropriate required forms.</w:t>
      </w:r>
    </w:p>
    <w:p w14:paraId="73D26DC2" w14:textId="77777777" w:rsidR="00081795" w:rsidRPr="00081795" w:rsidRDefault="00081795">
      <w:pPr>
        <w:rPr>
          <w:sz w:val="28"/>
          <w:szCs w:val="28"/>
        </w:rPr>
      </w:pPr>
      <w:r w:rsidRPr="00081795">
        <w:rPr>
          <w:b/>
          <w:bCs/>
          <w:sz w:val="28"/>
          <w:szCs w:val="28"/>
        </w:rPr>
        <w:t xml:space="preserve">YOU </w:t>
      </w:r>
      <w:r w:rsidRPr="00081795">
        <w:rPr>
          <w:sz w:val="28"/>
          <w:szCs w:val="28"/>
        </w:rPr>
        <w:t>make our website great.  We appreciate everyone’s input.</w:t>
      </w:r>
    </w:p>
    <w:p w14:paraId="6AC9AB27" w14:textId="77777777" w:rsidR="00081795" w:rsidRPr="00081795" w:rsidRDefault="00081795">
      <w:pPr>
        <w:rPr>
          <w:sz w:val="28"/>
          <w:szCs w:val="28"/>
        </w:rPr>
      </w:pPr>
    </w:p>
    <w:p w14:paraId="55B7E4C9" w14:textId="77777777" w:rsidR="00081795" w:rsidRPr="00081795" w:rsidRDefault="00081795" w:rsidP="00974912">
      <w:pPr>
        <w:rPr>
          <w:sz w:val="28"/>
          <w:szCs w:val="28"/>
        </w:rPr>
      </w:pPr>
      <w:r w:rsidRPr="00081795">
        <w:rPr>
          <w:sz w:val="28"/>
          <w:szCs w:val="28"/>
        </w:rPr>
        <w:t>Mahalo!</w:t>
      </w:r>
    </w:p>
    <w:p w14:paraId="0AD0E956" w14:textId="77777777" w:rsidR="00081795" w:rsidRPr="00081795" w:rsidRDefault="00081795" w:rsidP="00974912">
      <w:pPr>
        <w:rPr>
          <w:b/>
          <w:bCs/>
          <w:sz w:val="28"/>
          <w:szCs w:val="28"/>
        </w:rPr>
      </w:pPr>
      <w:r w:rsidRPr="00081795">
        <w:rPr>
          <w:sz w:val="28"/>
          <w:szCs w:val="28"/>
        </w:rPr>
        <w:t>The Colorado ESA Web Team</w:t>
      </w:r>
    </w:p>
    <w:p w14:paraId="0B943474" w14:textId="77777777" w:rsidR="00081795" w:rsidRDefault="00081795" w:rsidP="00974912">
      <w:pPr>
        <w:rPr>
          <w:sz w:val="28"/>
          <w:szCs w:val="28"/>
        </w:rPr>
      </w:pPr>
      <w:r w:rsidRPr="00081795">
        <w:rPr>
          <w:sz w:val="28"/>
          <w:szCs w:val="28"/>
        </w:rPr>
        <w:t>Bonnie &amp; Candie</w:t>
      </w:r>
    </w:p>
    <w:p w14:paraId="3F9B9889" w14:textId="77777777" w:rsidR="005923B8" w:rsidRPr="00081795" w:rsidRDefault="005923B8" w:rsidP="00974912">
      <w:pPr>
        <w:rPr>
          <w:sz w:val="28"/>
          <w:szCs w:val="28"/>
        </w:rPr>
      </w:pPr>
    </w:p>
    <w:p w14:paraId="4FAD000F" w14:textId="77777777" w:rsidR="00081795" w:rsidRDefault="00081795"/>
    <w:p w14:paraId="1FC3896C" w14:textId="77777777" w:rsidR="003739C3" w:rsidRDefault="003739C3" w:rsidP="004C0376">
      <w:pPr>
        <w:pStyle w:val="ObjectAnchor"/>
        <w:rPr>
          <w:rFonts w:ascii="Arial" w:hAnsi="Arial" w:cs="Arial"/>
          <w:sz w:val="24"/>
          <w:szCs w:val="24"/>
        </w:rPr>
      </w:pPr>
    </w:p>
    <w:p w14:paraId="444AA6DB" w14:textId="77777777" w:rsidR="003739C3" w:rsidRDefault="003739C3" w:rsidP="004C0376">
      <w:pPr>
        <w:pStyle w:val="ObjectAnchor"/>
        <w:rPr>
          <w:rFonts w:ascii="Arial" w:hAnsi="Arial" w:cs="Arial"/>
          <w:sz w:val="24"/>
          <w:szCs w:val="24"/>
        </w:rPr>
      </w:pPr>
    </w:p>
    <w:p w14:paraId="254293AF" w14:textId="77777777" w:rsidR="00647F82" w:rsidRDefault="00647F82" w:rsidP="00647F82">
      <w:pPr>
        <w:spacing w:after="240" w:line="240" w:lineRule="auto"/>
        <w:rPr>
          <w:rFonts w:ascii="Arial" w:eastAsia="Times New Roman" w:hAnsi="Arial" w:cs="Arial"/>
          <w:color w:val="000000"/>
        </w:rPr>
      </w:pPr>
    </w:p>
    <w:p w14:paraId="56832D7E" w14:textId="77777777" w:rsidR="00647F82" w:rsidRDefault="00647F82" w:rsidP="00647F82">
      <w:pPr>
        <w:spacing w:after="240" w:line="240" w:lineRule="auto"/>
        <w:rPr>
          <w:rFonts w:ascii="Arial" w:eastAsia="Times New Roman" w:hAnsi="Arial" w:cs="Arial"/>
          <w:color w:val="000000"/>
        </w:rPr>
      </w:pPr>
    </w:p>
    <w:p w14:paraId="2A0E27BD" w14:textId="6BBCBED3" w:rsidR="007D78B9" w:rsidRPr="007062B2" w:rsidRDefault="007D78B9" w:rsidP="00647F82">
      <w:pPr>
        <w:spacing w:after="240" w:line="240" w:lineRule="auto"/>
        <w:rPr>
          <w:rFonts w:ascii="Bodoni MT Black" w:eastAsia="Times New Roman" w:hAnsi="Bodoni MT Black" w:cs="Arial"/>
          <w:color w:val="000000"/>
          <w:sz w:val="40"/>
          <w:szCs w:val="40"/>
        </w:rPr>
      </w:pPr>
      <w:r w:rsidRPr="007062B2">
        <w:rPr>
          <w:rFonts w:ascii="Bodoni MT Black" w:eastAsia="Times New Roman" w:hAnsi="Bodoni MT Black" w:cs="Arial"/>
          <w:color w:val="000000"/>
          <w:sz w:val="40"/>
          <w:szCs w:val="40"/>
        </w:rPr>
        <w:t>Easterseals Coordinator</w:t>
      </w:r>
    </w:p>
    <w:p w14:paraId="21321879" w14:textId="77777777" w:rsidR="007D78B9" w:rsidRDefault="007D78B9" w:rsidP="00647F82">
      <w:pPr>
        <w:spacing w:after="240" w:line="240" w:lineRule="auto"/>
        <w:rPr>
          <w:rFonts w:ascii="Arial" w:eastAsia="Times New Roman" w:hAnsi="Arial" w:cs="Arial"/>
          <w:color w:val="000000"/>
        </w:rPr>
      </w:pPr>
    </w:p>
    <w:p w14:paraId="2438A099" w14:textId="7B23EFCE" w:rsidR="007D78B9" w:rsidRDefault="007D78B9" w:rsidP="009057C8">
      <w:pPr>
        <w:spacing w:line="240" w:lineRule="auto"/>
      </w:pPr>
      <w:r>
        <w:t xml:space="preserve">Hello!  I'm incredibly excited and honored to be your Easter Seals Coordinator this year! Easter Seals is an organization that's truly close to my heart.  My son, Nick, attended their day program, and my family saw firsthand the incredible difference Easter Seals </w:t>
      </w:r>
      <w:proofErr w:type="gramStart"/>
      <w:r>
        <w:t>makes</w:t>
      </w:r>
      <w:proofErr w:type="gramEnd"/>
      <w:r>
        <w:t xml:space="preserve"> in the lives of families right here in our community.</w:t>
      </w:r>
    </w:p>
    <w:p w14:paraId="615398E9" w14:textId="2CB3A5AD" w:rsidR="007D78B9" w:rsidRDefault="007D78B9" w:rsidP="009057C8">
      <w:pPr>
        <w:spacing w:line="240" w:lineRule="auto"/>
      </w:pPr>
      <w:r>
        <w:t>Thanks to dedicated donors and partners like ESA, Easter Seals helps over 1.5 million people every year. Let’s keep making a difference in our communities and keep up the great work on your projects.  I'm always here to help if you have any questions.</w:t>
      </w:r>
    </w:p>
    <w:p w14:paraId="1E8E1A26" w14:textId="02E7B0CC" w:rsidR="007D78B9" w:rsidRDefault="007D78B9" w:rsidP="009057C8">
      <w:pPr>
        <w:spacing w:line="240" w:lineRule="auto"/>
      </w:pPr>
      <w:r>
        <w:rPr>
          <w:noProof/>
        </w:rPr>
        <w:drawing>
          <wp:anchor distT="0" distB="0" distL="114300" distR="114300" simplePos="0" relativeHeight="251681792" behindDoc="1" locked="0" layoutInCell="1" allowOverlap="1" wp14:anchorId="31452C0B" wp14:editId="45B76C1A">
            <wp:simplePos x="0" y="0"/>
            <wp:positionH relativeFrom="margin">
              <wp:posOffset>3615055</wp:posOffset>
            </wp:positionH>
            <wp:positionV relativeFrom="paragraph">
              <wp:posOffset>11430</wp:posOffset>
            </wp:positionV>
            <wp:extent cx="2322195" cy="902335"/>
            <wp:effectExtent l="0" t="0" r="1905" b="0"/>
            <wp:wrapTight wrapText="bothSides">
              <wp:wrapPolygon edited="0">
                <wp:start x="3721" y="0"/>
                <wp:lineTo x="1240" y="1824"/>
                <wp:lineTo x="354" y="4104"/>
                <wp:lineTo x="0" y="10032"/>
                <wp:lineTo x="0" y="11400"/>
                <wp:lineTo x="354" y="17329"/>
                <wp:lineTo x="2304" y="20977"/>
                <wp:lineTo x="3721" y="20977"/>
                <wp:lineTo x="4607" y="20977"/>
                <wp:lineTo x="21441" y="20521"/>
                <wp:lineTo x="21441" y="7296"/>
                <wp:lineTo x="20200" y="5928"/>
                <wp:lineTo x="4607" y="0"/>
                <wp:lineTo x="3721" y="0"/>
              </wp:wrapPolygon>
            </wp:wrapTight>
            <wp:docPr id="2028412268" name="Picture 1" descr="Easterseals Colorado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seals Colorado - Ho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2195" cy="902335"/>
                    </a:xfrm>
                    <a:prstGeom prst="rect">
                      <a:avLst/>
                    </a:prstGeom>
                    <a:noFill/>
                    <a:ln>
                      <a:noFill/>
                    </a:ln>
                  </pic:spPr>
                </pic:pic>
              </a:graphicData>
            </a:graphic>
            <wp14:sizeRelH relativeFrom="page">
              <wp14:pctWidth>0</wp14:pctWidth>
            </wp14:sizeRelH>
            <wp14:sizeRelV relativeFrom="page">
              <wp14:pctHeight>0</wp14:pctHeight>
            </wp14:sizeRelV>
          </wp:anchor>
        </w:drawing>
      </w:r>
      <w:r>
        <w:t>Much ESA love,</w:t>
      </w:r>
    </w:p>
    <w:p w14:paraId="4C8DED75" w14:textId="77777777" w:rsidR="007D78B9" w:rsidRDefault="007D78B9" w:rsidP="009057C8">
      <w:pPr>
        <w:spacing w:line="240" w:lineRule="auto"/>
      </w:pPr>
      <w:r>
        <w:t>Ginger Dodge</w:t>
      </w:r>
    </w:p>
    <w:p w14:paraId="7BDB908B" w14:textId="77777777" w:rsidR="007D78B9" w:rsidRPr="009057C8" w:rsidRDefault="007D78B9" w:rsidP="009057C8">
      <w:pPr>
        <w:spacing w:line="240" w:lineRule="auto"/>
      </w:pPr>
      <w:r w:rsidRPr="00844BF0">
        <w:t>Colorado Easter Seals Coordinator 2025-2026</w:t>
      </w:r>
    </w:p>
    <w:p w14:paraId="07593209" w14:textId="77777777" w:rsidR="00647F82" w:rsidRDefault="00647F82" w:rsidP="00647F82">
      <w:pPr>
        <w:spacing w:after="240" w:line="240" w:lineRule="auto"/>
        <w:rPr>
          <w:rFonts w:ascii="Arial" w:eastAsia="Times New Roman" w:hAnsi="Arial" w:cs="Arial"/>
          <w:color w:val="000000"/>
        </w:rPr>
      </w:pPr>
    </w:p>
    <w:p w14:paraId="4EEBDD6C" w14:textId="77777777" w:rsidR="007062B2" w:rsidRDefault="007062B2" w:rsidP="00647F82">
      <w:pPr>
        <w:spacing w:after="240" w:line="240" w:lineRule="auto"/>
        <w:rPr>
          <w:rFonts w:ascii="Bodoni MT Black" w:eastAsia="Times New Roman" w:hAnsi="Bodoni MT Black" w:cs="Arial"/>
          <w:color w:val="000000"/>
          <w:sz w:val="40"/>
          <w:szCs w:val="40"/>
        </w:rPr>
      </w:pPr>
    </w:p>
    <w:p w14:paraId="41202B01" w14:textId="77777777" w:rsidR="007062B2" w:rsidRDefault="007062B2" w:rsidP="00647F82">
      <w:pPr>
        <w:spacing w:after="240" w:line="240" w:lineRule="auto"/>
        <w:rPr>
          <w:rFonts w:ascii="Bodoni MT Black" w:eastAsia="Times New Roman" w:hAnsi="Bodoni MT Black" w:cs="Arial"/>
          <w:color w:val="000000"/>
          <w:sz w:val="40"/>
          <w:szCs w:val="40"/>
        </w:rPr>
      </w:pPr>
    </w:p>
    <w:p w14:paraId="033C490A" w14:textId="499A579E" w:rsidR="00647F82" w:rsidRDefault="00647F82" w:rsidP="00647F82">
      <w:pPr>
        <w:spacing w:after="240" w:line="240" w:lineRule="auto"/>
        <w:rPr>
          <w:rFonts w:ascii="Arial" w:eastAsia="Times New Roman" w:hAnsi="Arial" w:cs="Arial"/>
          <w:color w:val="000000"/>
          <w:sz w:val="28"/>
          <w:szCs w:val="28"/>
        </w:rPr>
      </w:pPr>
      <w:r w:rsidRPr="00647F82">
        <w:rPr>
          <w:rFonts w:ascii="Bodoni MT Black" w:eastAsia="Times New Roman" w:hAnsi="Bodoni MT Black" w:cs="Arial"/>
          <w:color w:val="000000"/>
          <w:sz w:val="40"/>
          <w:szCs w:val="40"/>
        </w:rPr>
        <w:t>St Jude for ESA Chair</w:t>
      </w:r>
    </w:p>
    <w:p w14:paraId="667F9472" w14:textId="42D4C694"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Hi Everyone,</w:t>
      </w:r>
    </w:p>
    <w:p w14:paraId="476EBB92" w14:textId="6F57B914"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 xml:space="preserve">I am looking forward to being </w:t>
      </w:r>
      <w:r w:rsidRPr="007062B2">
        <w:rPr>
          <w:rFonts w:ascii="Arial" w:eastAsia="Times New Roman" w:hAnsi="Arial" w:cs="Arial"/>
          <w:color w:val="000000"/>
        </w:rPr>
        <w:t>your St.</w:t>
      </w:r>
      <w:r w:rsidRPr="00647F82">
        <w:rPr>
          <w:rFonts w:ascii="Arial" w:eastAsia="Times New Roman" w:hAnsi="Arial" w:cs="Arial"/>
          <w:color w:val="000000"/>
        </w:rPr>
        <w:t xml:space="preserve"> Jude Chairman this year. </w:t>
      </w:r>
    </w:p>
    <w:p w14:paraId="7E1EA7ED" w14:textId="77777777"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 xml:space="preserve">As most of you know Adi’s Cookie Stand has been raising money for St. Jude Children’s hospital for a couple of years. Gamma Chi had the pleasure of helping her and Jenniffer hold a Bunco Fundraiser in Loveland/Johnstown on July 26th.  Adi is still trying to reach her goal of $20,000. Between the money raised at the door, drawings, and some other </w:t>
      </w:r>
      <w:proofErr w:type="gramStart"/>
      <w:r w:rsidRPr="00647F82">
        <w:rPr>
          <w:rFonts w:ascii="Arial" w:eastAsia="Times New Roman" w:hAnsi="Arial" w:cs="Arial"/>
          <w:color w:val="000000"/>
        </w:rPr>
        <w:t>donations</w:t>
      </w:r>
      <w:proofErr w:type="gramEnd"/>
      <w:r w:rsidRPr="00647F82">
        <w:rPr>
          <w:rFonts w:ascii="Arial" w:eastAsia="Times New Roman" w:hAnsi="Arial" w:cs="Arial"/>
          <w:color w:val="000000"/>
        </w:rPr>
        <w:t xml:space="preserve"> the grand total Saturday $3,025.00. High Country Beverage where the bunco game was played </w:t>
      </w:r>
      <w:proofErr w:type="gramStart"/>
      <w:r w:rsidRPr="00647F82">
        <w:rPr>
          <w:rFonts w:ascii="Arial" w:eastAsia="Times New Roman" w:hAnsi="Arial" w:cs="Arial"/>
          <w:color w:val="000000"/>
        </w:rPr>
        <w:t>shared</w:t>
      </w:r>
      <w:proofErr w:type="gramEnd"/>
      <w:r w:rsidRPr="00647F82">
        <w:rPr>
          <w:rFonts w:ascii="Arial" w:eastAsia="Times New Roman" w:hAnsi="Arial" w:cs="Arial"/>
          <w:color w:val="000000"/>
        </w:rPr>
        <w:t xml:space="preserve"> they would match the day's total. With that she reached her goal </w:t>
      </w:r>
      <w:proofErr w:type="gramStart"/>
      <w:r w:rsidRPr="00647F82">
        <w:rPr>
          <w:rFonts w:ascii="Arial" w:eastAsia="Times New Roman" w:hAnsi="Arial" w:cs="Arial"/>
          <w:color w:val="000000"/>
        </w:rPr>
        <w:t>of  $</w:t>
      </w:r>
      <w:proofErr w:type="gramEnd"/>
      <w:r w:rsidRPr="00647F82">
        <w:rPr>
          <w:rFonts w:ascii="Arial" w:eastAsia="Times New Roman" w:hAnsi="Arial" w:cs="Arial"/>
          <w:color w:val="000000"/>
        </w:rPr>
        <w:t>20,000 and their match put her over her goal. Steve and Lidia with High Country Beverage are very special to work with. Phil Prellwitz donated all the pizza and delivered it. Golden Corral donated the salad.</w:t>
      </w:r>
    </w:p>
    <w:p w14:paraId="791D31C5" w14:textId="77777777"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Earlier in the month Adi and her parents went to Memphis to have a tour of St. Jude Children’s Hospital, but the main reason they were there was for Adi to be awarded the Jerry Nicholson Award. This is given in memory of a St. Jude patient from Riverside, CA who led funding campaigns to obtain funding for the hospital in the early 1960’</w:t>
      </w:r>
      <w:proofErr w:type="gramStart"/>
      <w:r w:rsidRPr="00647F82">
        <w:rPr>
          <w:rFonts w:ascii="Arial" w:eastAsia="Times New Roman" w:hAnsi="Arial" w:cs="Arial"/>
          <w:color w:val="000000"/>
        </w:rPr>
        <w:t>s.The</w:t>
      </w:r>
      <w:proofErr w:type="gramEnd"/>
      <w:r w:rsidRPr="00647F82">
        <w:rPr>
          <w:rFonts w:ascii="Arial" w:eastAsia="Times New Roman" w:hAnsi="Arial" w:cs="Arial"/>
          <w:color w:val="000000"/>
        </w:rPr>
        <w:t xml:space="preserve"> award is presented for exemplary service to the hospital. Nominees must be 19 years or younger. Adi is one of the youngest to ever win the award. This is a national award there is only 1 youth award, making Adi the most recognized youth fundraiser throughout the country this year. </w:t>
      </w:r>
    </w:p>
    <w:p w14:paraId="700B4A60" w14:textId="77777777"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Congratulations Adi!</w:t>
      </w:r>
    </w:p>
    <w:p w14:paraId="7C312FCB" w14:textId="77777777"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 xml:space="preserve">That’s my news for now. See you in September. My email is </w:t>
      </w:r>
      <w:hyperlink r:id="rId38" w:history="1">
        <w:r w:rsidRPr="00647F82">
          <w:rPr>
            <w:rFonts w:ascii="Arial" w:eastAsia="Times New Roman" w:hAnsi="Arial" w:cs="Arial"/>
            <w:color w:val="1155CC"/>
            <w:u w:val="single"/>
          </w:rPr>
          <w:t>pkmcgee1448@gmail.com</w:t>
        </w:r>
      </w:hyperlink>
      <w:r w:rsidRPr="00647F82">
        <w:rPr>
          <w:rFonts w:ascii="Arial" w:eastAsia="Times New Roman" w:hAnsi="Arial" w:cs="Arial"/>
          <w:color w:val="000000"/>
        </w:rPr>
        <w:t xml:space="preserve"> if you have any questions or fundraisers to share.</w:t>
      </w:r>
    </w:p>
    <w:p w14:paraId="060386BF" w14:textId="77777777" w:rsidR="00647F82" w:rsidRPr="00647F82" w:rsidRDefault="00647F82" w:rsidP="00647F82">
      <w:pPr>
        <w:spacing w:after="240" w:line="240" w:lineRule="auto"/>
        <w:rPr>
          <w:rFonts w:ascii="Times New Roman" w:eastAsia="Times New Roman" w:hAnsi="Times New Roman" w:cs="Times New Roman"/>
        </w:rPr>
      </w:pPr>
      <w:r w:rsidRPr="00647F82">
        <w:rPr>
          <w:rFonts w:ascii="Arial" w:eastAsia="Times New Roman" w:hAnsi="Arial" w:cs="Arial"/>
          <w:color w:val="000000"/>
        </w:rPr>
        <w:t>Pam McGee</w:t>
      </w:r>
    </w:p>
    <w:p w14:paraId="332ECA2A" w14:textId="666E49C4" w:rsidR="008B337D" w:rsidRPr="007062B2" w:rsidRDefault="008B337D">
      <w:pPr>
        <w:spacing w:after="178"/>
        <w:ind w:left="136"/>
        <w:jc w:val="center"/>
      </w:pPr>
    </w:p>
    <w:p w14:paraId="54AAD948" w14:textId="77777777" w:rsidR="00647F82" w:rsidRPr="007D78B9" w:rsidRDefault="00647F82" w:rsidP="004C0376">
      <w:pPr>
        <w:pStyle w:val="ObjectAnchor"/>
        <w:rPr>
          <w:rFonts w:ascii="Congenial SemiBold" w:hAnsi="Congenial SemiBold" w:cs="Arial"/>
          <w:sz w:val="24"/>
          <w:szCs w:val="24"/>
        </w:rPr>
      </w:pPr>
    </w:p>
    <w:p w14:paraId="79DB8EB8" w14:textId="77777777" w:rsidR="00647F82" w:rsidRPr="007D78B9" w:rsidRDefault="00647F82" w:rsidP="004C0376">
      <w:pPr>
        <w:pStyle w:val="ObjectAnchor"/>
        <w:rPr>
          <w:rFonts w:ascii="Congenial SemiBold" w:hAnsi="Congenial SemiBold" w:cs="Arial"/>
          <w:sz w:val="24"/>
          <w:szCs w:val="24"/>
        </w:rPr>
      </w:pPr>
    </w:p>
    <w:p w14:paraId="30BD9C78" w14:textId="76FF1137" w:rsidR="00DB7D01" w:rsidRPr="007062B2" w:rsidRDefault="00DB7D01" w:rsidP="004C0376">
      <w:pPr>
        <w:pStyle w:val="ObjectAnchor"/>
        <w:rPr>
          <w:rFonts w:ascii="Congenial SemiBold" w:hAnsi="Congenial SemiBold" w:cs="Arial"/>
          <w:sz w:val="36"/>
          <w:szCs w:val="36"/>
        </w:rPr>
      </w:pPr>
      <w:r w:rsidRPr="007062B2">
        <w:rPr>
          <w:rFonts w:ascii="Congenial SemiBold" w:hAnsi="Congenial SemiBold" w:cs="Arial"/>
          <w:sz w:val="36"/>
          <w:szCs w:val="36"/>
        </w:rPr>
        <w:t>St Jude Dream Home – Colorado Springs</w:t>
      </w:r>
    </w:p>
    <w:p w14:paraId="1944DBB7" w14:textId="77777777" w:rsidR="00DB7D01" w:rsidRDefault="00DB7D01" w:rsidP="00DB7D01">
      <w:pPr>
        <w:pStyle w:val="NormalWeb"/>
      </w:pPr>
      <w:r>
        <w:rPr>
          <w:noProof/>
        </w:rPr>
        <w:drawing>
          <wp:inline distT="0" distB="0" distL="0" distR="0" wp14:anchorId="01ADB7CD" wp14:editId="24CF0A33">
            <wp:extent cx="6256291" cy="3988812"/>
            <wp:effectExtent l="0" t="0" r="0" b="0"/>
            <wp:docPr id="1876149408" name="Picture 1876149408" descr="A house with a driveway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9408" name="Picture 1876149408" descr="A house with a driveway and a sign&#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2455" cy="4005494"/>
                    </a:xfrm>
                    <a:prstGeom prst="rect">
                      <a:avLst/>
                    </a:prstGeom>
                    <a:noFill/>
                    <a:ln>
                      <a:noFill/>
                    </a:ln>
                  </pic:spPr>
                </pic:pic>
              </a:graphicData>
            </a:graphic>
          </wp:inline>
        </w:drawing>
      </w:r>
    </w:p>
    <w:p w14:paraId="203815B2" w14:textId="77777777" w:rsidR="00DB7D01" w:rsidRPr="00DB7D01" w:rsidRDefault="00DB7D01" w:rsidP="004C0376">
      <w:pPr>
        <w:pStyle w:val="ObjectAnchor"/>
        <w:rPr>
          <w:rFonts w:ascii="Arial" w:hAnsi="Arial" w:cs="Arial"/>
          <w:sz w:val="24"/>
          <w:szCs w:val="24"/>
        </w:rPr>
      </w:pPr>
    </w:p>
    <w:p w14:paraId="3A6B4EE5" w14:textId="77777777" w:rsidR="00DB7D01" w:rsidRPr="000333A2" w:rsidRDefault="00DB7D01" w:rsidP="004C0376">
      <w:pPr>
        <w:pStyle w:val="ObjectAnchor"/>
        <w:rPr>
          <w:rFonts w:ascii="Gadugi" w:hAnsi="Gadugi" w:cs="Arial"/>
          <w:color w:val="222222"/>
          <w:sz w:val="28"/>
          <w:szCs w:val="28"/>
          <w:shd w:val="clear" w:color="auto" w:fill="FFFFFF"/>
        </w:rPr>
      </w:pPr>
      <w:r w:rsidRPr="000333A2">
        <w:rPr>
          <w:rFonts w:ascii="Gadugi" w:hAnsi="Gadugi" w:cs="Arial"/>
          <w:color w:val="222222"/>
          <w:sz w:val="28"/>
          <w:szCs w:val="28"/>
          <w:shd w:val="clear" w:color="auto" w:fill="FFFFFF"/>
        </w:rPr>
        <w:t>The Colorado Springs St Jude dream home sold out on July 7, over a week before the giveaway on July 16. We raised $1,250,000 for St Jude by selling 12,500 tickets.</w:t>
      </w:r>
    </w:p>
    <w:p w14:paraId="43AE09FC" w14:textId="77777777" w:rsidR="00DB7D01" w:rsidRPr="000333A2" w:rsidRDefault="00DB7D01" w:rsidP="004C0376">
      <w:pPr>
        <w:pStyle w:val="ObjectAnchor"/>
        <w:rPr>
          <w:rFonts w:ascii="Gadugi" w:hAnsi="Gadugi" w:cs="Arial"/>
          <w:color w:val="222222"/>
          <w:sz w:val="28"/>
          <w:szCs w:val="28"/>
          <w:shd w:val="clear" w:color="auto" w:fill="FFFFFF"/>
        </w:rPr>
      </w:pPr>
      <w:r w:rsidRPr="000333A2">
        <w:rPr>
          <w:rFonts w:ascii="Gadugi" w:hAnsi="Gadugi" w:cs="Arial"/>
          <w:color w:val="222222"/>
          <w:sz w:val="28"/>
          <w:szCs w:val="28"/>
        </w:rPr>
        <w:br/>
      </w:r>
      <w:r w:rsidRPr="000333A2">
        <w:rPr>
          <w:rFonts w:ascii="Gadugi" w:hAnsi="Gadugi" w:cs="Arial"/>
          <w:color w:val="222222"/>
          <w:sz w:val="28"/>
          <w:szCs w:val="28"/>
          <w:shd w:val="clear" w:color="auto" w:fill="FFFFFF"/>
        </w:rPr>
        <w:t>All prize winners were thrilled when reached and prize packets have been mailed.</w:t>
      </w:r>
      <w:r w:rsidRPr="000333A2">
        <w:rPr>
          <w:rFonts w:ascii="Gadugi" w:hAnsi="Gadugi" w:cs="Arial"/>
          <w:color w:val="222222"/>
          <w:sz w:val="28"/>
          <w:szCs w:val="28"/>
        </w:rPr>
        <w:br/>
      </w:r>
      <w:r w:rsidRPr="000333A2">
        <w:rPr>
          <w:rFonts w:ascii="Gadugi" w:hAnsi="Gadugi" w:cs="Arial"/>
          <w:color w:val="222222"/>
          <w:sz w:val="28"/>
          <w:szCs w:val="28"/>
          <w:shd w:val="clear" w:color="auto" w:fill="FFFFFF"/>
        </w:rPr>
        <w:t>Winner’s names can be seen on the KKTV web site.</w:t>
      </w:r>
    </w:p>
    <w:p w14:paraId="30A00BEE" w14:textId="41BE7C29" w:rsidR="00DB7D01" w:rsidRPr="000333A2" w:rsidRDefault="00DB7D01" w:rsidP="004C0376">
      <w:pPr>
        <w:pStyle w:val="ObjectAnchor"/>
        <w:rPr>
          <w:rFonts w:ascii="Gadugi" w:hAnsi="Gadugi" w:cs="Arial"/>
          <w:color w:val="222222"/>
          <w:sz w:val="28"/>
          <w:szCs w:val="28"/>
          <w:shd w:val="clear" w:color="auto" w:fill="FFFFFF"/>
        </w:rPr>
      </w:pPr>
      <w:r w:rsidRPr="000333A2">
        <w:rPr>
          <w:rFonts w:ascii="Gadugi" w:hAnsi="Gadugi" w:cs="Arial"/>
          <w:color w:val="222222"/>
          <w:sz w:val="28"/>
          <w:szCs w:val="28"/>
        </w:rPr>
        <w:br/>
      </w:r>
      <w:r w:rsidRPr="000333A2">
        <w:rPr>
          <w:rFonts w:ascii="Gadugi" w:hAnsi="Gadugi" w:cs="Arial"/>
          <w:color w:val="222222"/>
          <w:sz w:val="28"/>
          <w:szCs w:val="28"/>
          <w:shd w:val="clear" w:color="auto" w:fill="FFFFFF"/>
        </w:rPr>
        <w:t xml:space="preserve">We are grateful for all the sponsors who help make this another successful campaign,  and especially all the volunteers from ESA who contributed their time for this great cause. </w:t>
      </w:r>
    </w:p>
    <w:p w14:paraId="36AFCECA" w14:textId="77777777" w:rsidR="00DB7D01" w:rsidRPr="000333A2" w:rsidRDefault="00DB7D01" w:rsidP="004C0376">
      <w:pPr>
        <w:pStyle w:val="ObjectAnchor"/>
        <w:rPr>
          <w:rFonts w:ascii="Gadugi" w:hAnsi="Gadugi"/>
          <w:sz w:val="28"/>
          <w:szCs w:val="28"/>
        </w:rPr>
      </w:pPr>
      <w:r w:rsidRPr="000333A2">
        <w:rPr>
          <w:rFonts w:ascii="Gadugi" w:hAnsi="Gadugi" w:cs="Arial"/>
          <w:color w:val="222222"/>
          <w:sz w:val="28"/>
          <w:szCs w:val="28"/>
          <w:shd w:val="clear" w:color="auto" w:fill="FFFFFF"/>
        </w:rPr>
        <w:t>ESA’s commitment to St Jude was well represented in Colorado Springs!</w:t>
      </w:r>
      <w:r w:rsidR="004C0376" w:rsidRPr="000333A2">
        <w:rPr>
          <w:rFonts w:ascii="Gadugi" w:hAnsi="Gadugi"/>
          <w:sz w:val="28"/>
          <w:szCs w:val="28"/>
        </w:rPr>
        <w:t xml:space="preserve">       </w:t>
      </w:r>
    </w:p>
    <w:p w14:paraId="49EEE61E" w14:textId="77777777" w:rsidR="00DB7D01" w:rsidRPr="000333A2" w:rsidRDefault="00DB7D01" w:rsidP="004C0376">
      <w:pPr>
        <w:pStyle w:val="ObjectAnchor"/>
        <w:rPr>
          <w:rFonts w:ascii="Gadugi" w:hAnsi="Gadugi"/>
          <w:sz w:val="28"/>
          <w:szCs w:val="28"/>
        </w:rPr>
      </w:pPr>
    </w:p>
    <w:p w14:paraId="5F12FFA9" w14:textId="77777777" w:rsidR="000D1E3F" w:rsidRPr="000333A2" w:rsidRDefault="00DB7D01" w:rsidP="004C0376">
      <w:pPr>
        <w:pStyle w:val="ObjectAnchor"/>
        <w:rPr>
          <w:rFonts w:ascii="Gadugi" w:hAnsi="Gadugi" w:cs="Arial"/>
          <w:sz w:val="28"/>
          <w:szCs w:val="28"/>
        </w:rPr>
      </w:pPr>
      <w:r w:rsidRPr="000333A2">
        <w:rPr>
          <w:rFonts w:ascii="Gadugi" w:hAnsi="Gadugi" w:cs="Arial"/>
          <w:sz w:val="28"/>
          <w:szCs w:val="28"/>
        </w:rPr>
        <w:t xml:space="preserve">Jenny </w:t>
      </w:r>
      <w:r w:rsidR="000D1E3F" w:rsidRPr="000333A2">
        <w:rPr>
          <w:rFonts w:ascii="Gadugi" w:hAnsi="Gadugi" w:cs="Arial"/>
          <w:sz w:val="28"/>
          <w:szCs w:val="28"/>
        </w:rPr>
        <w:t>Liebowitz</w:t>
      </w:r>
    </w:p>
    <w:p w14:paraId="138E9B58" w14:textId="77777777" w:rsidR="000333A2" w:rsidRDefault="000D1E3F" w:rsidP="004C0376">
      <w:pPr>
        <w:pStyle w:val="ObjectAnchor"/>
        <w:rPr>
          <w:rFonts w:ascii="Gadugi" w:hAnsi="Gadugi"/>
          <w:sz w:val="28"/>
          <w:szCs w:val="28"/>
        </w:rPr>
      </w:pPr>
      <w:r w:rsidRPr="000333A2">
        <w:rPr>
          <w:rFonts w:ascii="Gadugi" w:hAnsi="Gadugi"/>
          <w:sz w:val="28"/>
          <w:szCs w:val="28"/>
        </w:rPr>
        <w:t>Zeta Tau #2064 – Colorado Springs</w:t>
      </w:r>
      <w:r w:rsidR="004C0376" w:rsidRPr="000333A2">
        <w:rPr>
          <w:rFonts w:ascii="Gadugi" w:hAnsi="Gadugi"/>
          <w:sz w:val="28"/>
          <w:szCs w:val="28"/>
        </w:rPr>
        <w:t xml:space="preserve">     </w:t>
      </w:r>
    </w:p>
    <w:p w14:paraId="13591431" w14:textId="77777777" w:rsidR="000333A2" w:rsidRDefault="000333A2" w:rsidP="004C0376">
      <w:pPr>
        <w:pStyle w:val="ObjectAnchor"/>
        <w:rPr>
          <w:rFonts w:ascii="Gadugi" w:hAnsi="Gadugi"/>
          <w:sz w:val="28"/>
          <w:szCs w:val="28"/>
        </w:rPr>
      </w:pPr>
    </w:p>
    <w:p w14:paraId="4EF7C2F6" w14:textId="2041ABFD" w:rsidR="000333A2" w:rsidRPr="004C7FD7" w:rsidRDefault="004C7FD7" w:rsidP="004C0376">
      <w:pPr>
        <w:pStyle w:val="ObjectAnchor"/>
        <w:rPr>
          <w:rFonts w:asciiTheme="minorHAnsi"/>
          <w:sz w:val="18"/>
          <w:szCs w:val="18"/>
        </w:rPr>
      </w:pPr>
      <w:r>
        <w:rPr>
          <w:rFonts w:ascii="Gadugi" w:hAnsi="Gadugi"/>
          <w:sz w:val="28"/>
          <w:szCs w:val="28"/>
        </w:rPr>
        <w:t xml:space="preserve">                                                       </w:t>
      </w:r>
      <w:r w:rsidRPr="004C7FD7">
        <w:rPr>
          <w:rFonts w:asciiTheme="minorHAnsi"/>
          <w:sz w:val="18"/>
          <w:szCs w:val="18"/>
        </w:rPr>
        <w:t>Page 1</w:t>
      </w:r>
      <w:r w:rsidR="00233B3C">
        <w:rPr>
          <w:rFonts w:asciiTheme="minorHAnsi"/>
          <w:sz w:val="18"/>
          <w:szCs w:val="18"/>
        </w:rPr>
        <w:t>8</w:t>
      </w:r>
    </w:p>
    <w:p w14:paraId="051E1ACB" w14:textId="77777777" w:rsidR="000333A2" w:rsidRDefault="000333A2" w:rsidP="004C0376">
      <w:pPr>
        <w:pStyle w:val="ObjectAnchor"/>
        <w:rPr>
          <w:rFonts w:ascii="Gadugi" w:hAnsi="Gadugi"/>
          <w:sz w:val="28"/>
          <w:szCs w:val="28"/>
        </w:rPr>
      </w:pPr>
    </w:p>
    <w:p w14:paraId="60957B5E" w14:textId="77777777" w:rsidR="003C7C2D" w:rsidRPr="003C7C2D" w:rsidRDefault="003C7C2D">
      <w:pPr>
        <w:jc w:val="center"/>
        <w:rPr>
          <w:b/>
          <w:bCs/>
          <w:sz w:val="44"/>
          <w:szCs w:val="44"/>
        </w:rPr>
      </w:pPr>
      <w:r w:rsidRPr="003C7C2D">
        <w:rPr>
          <w:b/>
          <w:bCs/>
          <w:sz w:val="44"/>
          <w:szCs w:val="44"/>
        </w:rPr>
        <w:t>Denver Dream Home</w:t>
      </w:r>
    </w:p>
    <w:p w14:paraId="61AABF81" w14:textId="77777777" w:rsidR="003C7C2D" w:rsidRPr="003C7C2D" w:rsidRDefault="003C7C2D">
      <w:pPr>
        <w:rPr>
          <w:sz w:val="28"/>
          <w:szCs w:val="28"/>
        </w:rPr>
      </w:pPr>
      <w:r w:rsidRPr="003C7C2D">
        <w:rPr>
          <w:rFonts w:ascii="Calibri" w:hAnsi="Calibri" w:cs="Calibri"/>
          <w:sz w:val="28"/>
          <w:szCs w:val="28"/>
        </w:rPr>
        <w:t>The 15</w:t>
      </w:r>
      <w:r w:rsidRPr="003C7C2D">
        <w:rPr>
          <w:rFonts w:ascii="Calibri" w:hAnsi="Calibri" w:cs="Calibri"/>
          <w:sz w:val="28"/>
          <w:szCs w:val="28"/>
          <w:vertAlign w:val="superscript"/>
        </w:rPr>
        <w:t>th</w:t>
      </w:r>
      <w:r w:rsidRPr="003C7C2D">
        <w:rPr>
          <w:rFonts w:ascii="Calibri" w:hAnsi="Calibri" w:cs="Calibri"/>
          <w:sz w:val="28"/>
          <w:szCs w:val="28"/>
        </w:rPr>
        <w:t xml:space="preserve"> Denver Campaign is getting ready to kick off.  We have been working with the Colorado Secretary of State and ALSAC on our document approvals.  We’re having to make a few changes for this campaign.  Below is the timeline that starts August 21.  We are selling 25,000 tickets!!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96"/>
      </w:tblGrid>
      <w:tr w:rsidR="003C7C2D" w14:paraId="1853940F" w14:textId="77777777">
        <w:trPr>
          <w:trHeight w:val="3464"/>
        </w:trPr>
        <w:tc>
          <w:tcPr>
            <w:tcW w:w="5665" w:type="dxa"/>
          </w:tcPr>
          <w:p w14:paraId="6E81A974" w14:textId="77777777" w:rsidR="003C7C2D" w:rsidRPr="009A2222" w:rsidRDefault="003C7C2D">
            <w:pPr>
              <w:rPr>
                <w:rFonts w:ascii="Calibri" w:hAnsi="Calibri" w:cs="Calibri"/>
                <w:b/>
                <w:bCs/>
              </w:rPr>
            </w:pPr>
            <w:r w:rsidRPr="009A2222">
              <w:rPr>
                <w:rFonts w:ascii="Calibri" w:hAnsi="Calibri" w:cs="Calibri"/>
                <w:b/>
                <w:bCs/>
              </w:rPr>
              <w:t>Timeline:</w:t>
            </w:r>
          </w:p>
          <w:p w14:paraId="7F4EAF10" w14:textId="77777777" w:rsidR="003C7C2D" w:rsidRPr="00342A10" w:rsidRDefault="003C7C2D">
            <w:pPr>
              <w:rPr>
                <w:rFonts w:ascii="Calibri" w:hAnsi="Calibri" w:cs="Calibri"/>
              </w:rPr>
            </w:pPr>
            <w:r w:rsidRPr="00342A10">
              <w:rPr>
                <w:rFonts w:ascii="Calibri" w:hAnsi="Calibri" w:cs="Calibri"/>
              </w:rPr>
              <w:t xml:space="preserve">  • Ticket</w:t>
            </w:r>
            <w:r>
              <w:rPr>
                <w:rFonts w:ascii="Calibri" w:hAnsi="Calibri" w:cs="Calibri"/>
              </w:rPr>
              <w:t>s</w:t>
            </w:r>
            <w:r w:rsidRPr="00342A10">
              <w:rPr>
                <w:rFonts w:ascii="Calibri" w:hAnsi="Calibri" w:cs="Calibri"/>
              </w:rPr>
              <w:t xml:space="preserve"> on Sale</w:t>
            </w:r>
            <w:r>
              <w:rPr>
                <w:rFonts w:ascii="Calibri" w:hAnsi="Calibri" w:cs="Calibri"/>
              </w:rPr>
              <w:t xml:space="preserve"> Deadline</w:t>
            </w:r>
            <w:r w:rsidRPr="00342A10">
              <w:rPr>
                <w:rFonts w:ascii="Calibri" w:hAnsi="Calibri" w:cs="Calibri"/>
              </w:rPr>
              <w:t>: August 21</w:t>
            </w:r>
          </w:p>
          <w:p w14:paraId="089EF69F" w14:textId="77777777" w:rsidR="003C7C2D" w:rsidRPr="00342A10" w:rsidRDefault="003C7C2D">
            <w:pPr>
              <w:rPr>
                <w:rFonts w:ascii="Calibri" w:hAnsi="Calibri" w:cs="Calibri"/>
              </w:rPr>
            </w:pPr>
            <w:r w:rsidRPr="00342A10">
              <w:rPr>
                <w:rFonts w:ascii="Calibri" w:hAnsi="Calibri" w:cs="Calibri"/>
              </w:rPr>
              <w:t xml:space="preserve">  • Early Bird Deadline: September 18</w:t>
            </w:r>
          </w:p>
          <w:p w14:paraId="5567E456" w14:textId="77777777" w:rsidR="003C7C2D" w:rsidRPr="00342A10" w:rsidRDefault="003C7C2D">
            <w:pPr>
              <w:rPr>
                <w:rFonts w:ascii="Calibri" w:hAnsi="Calibri" w:cs="Calibri"/>
              </w:rPr>
            </w:pPr>
            <w:r w:rsidRPr="00342A10">
              <w:rPr>
                <w:rFonts w:ascii="Calibri" w:hAnsi="Calibri" w:cs="Calibri"/>
              </w:rPr>
              <w:t xml:space="preserve">  • Bonus Prize Deadline: October 2</w:t>
            </w:r>
          </w:p>
          <w:p w14:paraId="0DAFA863" w14:textId="77777777" w:rsidR="003C7C2D" w:rsidRDefault="003C7C2D">
            <w:pPr>
              <w:rPr>
                <w:rFonts w:ascii="Calibri" w:hAnsi="Calibri" w:cs="Calibri"/>
              </w:rPr>
            </w:pPr>
            <w:r w:rsidRPr="00342A10">
              <w:rPr>
                <w:rFonts w:ascii="Calibri" w:hAnsi="Calibri" w:cs="Calibri"/>
              </w:rPr>
              <w:t xml:space="preserve">  • Last Chance Prize Deadline: October 9</w:t>
            </w:r>
          </w:p>
          <w:p w14:paraId="26DB9C15" w14:textId="77777777" w:rsidR="003C7C2D" w:rsidRDefault="003C7C2D">
            <w:pPr>
              <w:rPr>
                <w:rFonts w:ascii="Calibri" w:hAnsi="Calibri" w:cs="Calibri"/>
              </w:rPr>
            </w:pPr>
            <w:r w:rsidRPr="00342A10">
              <w:rPr>
                <w:rFonts w:ascii="Calibri" w:hAnsi="Calibri" w:cs="Calibri"/>
              </w:rPr>
              <w:t xml:space="preserve">  • Floor signing/Grand Opening: September 19</w:t>
            </w:r>
          </w:p>
          <w:p w14:paraId="51FF9B5C" w14:textId="77777777" w:rsidR="003C7C2D" w:rsidRPr="00342A10" w:rsidRDefault="003C7C2D">
            <w:pPr>
              <w:rPr>
                <w:rFonts w:ascii="Calibri" w:hAnsi="Calibri" w:cs="Calibri"/>
              </w:rPr>
            </w:pPr>
            <w:r>
              <w:rPr>
                <w:rFonts w:ascii="Calibri" w:hAnsi="Calibri" w:cs="Calibri"/>
              </w:rPr>
              <w:t xml:space="preserve">  </w:t>
            </w:r>
            <w:r w:rsidRPr="00342A10">
              <w:rPr>
                <w:rFonts w:ascii="Calibri" w:hAnsi="Calibri" w:cs="Calibri"/>
              </w:rPr>
              <w:t>• Giveaway: October 23</w:t>
            </w:r>
          </w:p>
          <w:p w14:paraId="55F7E812" w14:textId="77777777" w:rsidR="003C7C2D" w:rsidRDefault="003C7C2D">
            <w:pPr>
              <w:rPr>
                <w:rFonts w:ascii="Calibri" w:hAnsi="Calibri" w:cs="Calibri"/>
              </w:rPr>
            </w:pPr>
          </w:p>
          <w:p w14:paraId="228ED79A" w14:textId="77777777" w:rsidR="003C7C2D" w:rsidRDefault="003C7C2D" w:rsidP="003C7C2D">
            <w:pPr>
              <w:pStyle w:val="NoSpacing"/>
            </w:pPr>
            <w:r w:rsidRPr="00342A10">
              <w:t>Open House Weekends:</w:t>
            </w:r>
          </w:p>
          <w:p w14:paraId="15FD7491" w14:textId="77777777" w:rsidR="003C7C2D" w:rsidRDefault="003C7C2D" w:rsidP="003C7C2D">
            <w:pPr>
              <w:pStyle w:val="NoSpacing"/>
            </w:pPr>
          </w:p>
          <w:p w14:paraId="207AD3C1" w14:textId="77777777" w:rsidR="003C7C2D" w:rsidRDefault="003C7C2D" w:rsidP="003C7C2D">
            <w:pPr>
              <w:pStyle w:val="NoSpacing"/>
            </w:pPr>
            <w:r>
              <w:t xml:space="preserve">  </w:t>
            </w:r>
            <w:r w:rsidRPr="00342A10">
              <w:t>• September 20 – October 12</w:t>
            </w:r>
          </w:p>
          <w:p w14:paraId="77A4EFB4" w14:textId="77777777" w:rsidR="003C7C2D" w:rsidRDefault="003C7C2D" w:rsidP="003C7C2D">
            <w:pPr>
              <w:pStyle w:val="NoSpacing"/>
            </w:pPr>
          </w:p>
          <w:p w14:paraId="49F7B355" w14:textId="4253B606" w:rsidR="003C7C2D" w:rsidRDefault="003C7C2D" w:rsidP="003C7C2D">
            <w:pPr>
              <w:pStyle w:val="NoSpacing"/>
            </w:pPr>
            <w:r>
              <w:t xml:space="preserve">      </w:t>
            </w:r>
            <w:r w:rsidRPr="00342A10">
              <w:t>Saturday: 10:00am – 5:00pm</w:t>
            </w:r>
          </w:p>
          <w:p w14:paraId="6D04DB60" w14:textId="77777777" w:rsidR="003C7C2D" w:rsidRPr="00342A10" w:rsidRDefault="003C7C2D" w:rsidP="003C7C2D">
            <w:pPr>
              <w:pStyle w:val="NoSpacing"/>
            </w:pPr>
          </w:p>
          <w:p w14:paraId="3EA7A237" w14:textId="77777777" w:rsidR="003C7C2D" w:rsidRPr="00342A10" w:rsidRDefault="003C7C2D" w:rsidP="003C7C2D">
            <w:pPr>
              <w:pStyle w:val="NoSpacing"/>
              <w:rPr>
                <w:b/>
                <w:bCs/>
                <w:sz w:val="28"/>
                <w:szCs w:val="28"/>
              </w:rPr>
            </w:pPr>
            <w:r>
              <w:t xml:space="preserve">      </w:t>
            </w:r>
            <w:r w:rsidRPr="00342A10">
              <w:t>Sunday: Noon – 5:00pm</w:t>
            </w:r>
          </w:p>
        </w:tc>
        <w:tc>
          <w:tcPr>
            <w:tcW w:w="3685" w:type="dxa"/>
          </w:tcPr>
          <w:p w14:paraId="4006E5C2" w14:textId="77777777" w:rsidR="003C7C2D" w:rsidRDefault="003C7C2D">
            <w:pPr>
              <w:jc w:val="center"/>
              <w:rPr>
                <w:b/>
                <w:bCs/>
                <w:sz w:val="28"/>
                <w:szCs w:val="28"/>
              </w:rPr>
            </w:pPr>
            <w:r>
              <w:rPr>
                <w:b/>
                <w:bCs/>
                <w:noProof/>
                <w:sz w:val="28"/>
                <w:szCs w:val="28"/>
              </w:rPr>
              <w:drawing>
                <wp:inline distT="0" distB="0" distL="0" distR="0" wp14:anchorId="3DFCD89F" wp14:editId="7EF54A37">
                  <wp:extent cx="2778969" cy="1838325"/>
                  <wp:effectExtent l="0" t="0" r="2540" b="0"/>
                  <wp:docPr id="74866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673" cy="1840775"/>
                          </a:xfrm>
                          <a:prstGeom prst="rect">
                            <a:avLst/>
                          </a:prstGeom>
                          <a:noFill/>
                        </pic:spPr>
                      </pic:pic>
                    </a:graphicData>
                  </a:graphic>
                </wp:inline>
              </w:drawing>
            </w:r>
          </w:p>
          <w:p w14:paraId="63A90BC8" w14:textId="77777777" w:rsidR="003C7C2D" w:rsidRDefault="003C7C2D">
            <w:pPr>
              <w:jc w:val="center"/>
            </w:pPr>
          </w:p>
          <w:p w14:paraId="6735DC5C" w14:textId="77777777" w:rsidR="003C7C2D" w:rsidRPr="009A2222" w:rsidRDefault="003C7C2D">
            <w:pPr>
              <w:jc w:val="center"/>
              <w:rPr>
                <w:rFonts w:ascii="Calibri" w:hAnsi="Calibri" w:cs="Calibri"/>
                <w:b/>
                <w:bCs/>
                <w:sz w:val="28"/>
                <w:szCs w:val="28"/>
              </w:rPr>
            </w:pPr>
            <w:r w:rsidRPr="009A2222">
              <w:rPr>
                <w:rFonts w:ascii="Calibri" w:hAnsi="Calibri" w:cs="Calibri"/>
              </w:rPr>
              <w:t>22202 E 38th Place Aurora, CO 80019 (back to East GVR)</w:t>
            </w:r>
          </w:p>
        </w:tc>
      </w:tr>
    </w:tbl>
    <w:p w14:paraId="4C10FDDC" w14:textId="77777777" w:rsidR="003C7C2D" w:rsidRDefault="003C7C2D">
      <w:pPr>
        <w:jc w:val="both"/>
        <w:rPr>
          <w:rFonts w:ascii="Calibri" w:hAnsi="Calibri" w:cs="Calibri"/>
        </w:rPr>
      </w:pPr>
      <w:bookmarkStart w:id="0" w:name="_Hlk204772833"/>
    </w:p>
    <w:p w14:paraId="63CBF87B" w14:textId="0587F6BA" w:rsidR="003C7C2D" w:rsidRPr="003C7C2D" w:rsidRDefault="003C7C2D">
      <w:pPr>
        <w:jc w:val="both"/>
        <w:rPr>
          <w:rFonts w:ascii="Calibri" w:hAnsi="Calibri" w:cs="Calibri"/>
          <w:sz w:val="28"/>
          <w:szCs w:val="28"/>
        </w:rPr>
      </w:pPr>
      <w:r w:rsidRPr="003C7C2D">
        <w:rPr>
          <w:rFonts w:ascii="Calibri" w:hAnsi="Calibri" w:cs="Calibri"/>
          <w:sz w:val="28"/>
          <w:szCs w:val="28"/>
        </w:rPr>
        <w:t xml:space="preserve">Nancy Cameron is our volunteer coordinator.  You can reach her at:  </w:t>
      </w:r>
      <w:hyperlink r:id="rId41" w:history="1">
        <w:r w:rsidRPr="003C7C2D">
          <w:rPr>
            <w:rStyle w:val="Hyperlink"/>
            <w:rFonts w:ascii="Calibri" w:hAnsi="Calibri" w:cs="Calibri"/>
            <w:sz w:val="28"/>
            <w:szCs w:val="28"/>
          </w:rPr>
          <w:t>ncnoremac@aol.com</w:t>
        </w:r>
      </w:hyperlink>
      <w:r w:rsidRPr="003C7C2D">
        <w:rPr>
          <w:rFonts w:ascii="Calibri" w:hAnsi="Calibri" w:cs="Calibri"/>
          <w:sz w:val="28"/>
          <w:szCs w:val="28"/>
        </w:rPr>
        <w:t xml:space="preserve">.  Let her know your availability to help in the office, Tuesday or Thursday.  The ALSAC office has moved and is in the Denver Tech Center by I-25 and I-225.  Volunteers </w:t>
      </w:r>
      <w:r w:rsidRPr="003C7C2D">
        <w:rPr>
          <w:rFonts w:ascii="Calibri" w:hAnsi="Calibri" w:cs="Calibri"/>
          <w:b/>
          <w:bCs/>
          <w:sz w:val="28"/>
          <w:szCs w:val="28"/>
        </w:rPr>
        <w:t>are needed</w:t>
      </w:r>
      <w:r w:rsidRPr="003C7C2D">
        <w:rPr>
          <w:rFonts w:ascii="Calibri" w:hAnsi="Calibri" w:cs="Calibri"/>
          <w:sz w:val="28"/>
          <w:szCs w:val="28"/>
        </w:rPr>
        <w:t xml:space="preserve"> for the Open Houses; especially the weekend of the Fall Colorado State Council Meeting, September 27 and 28.</w:t>
      </w:r>
    </w:p>
    <w:bookmarkEnd w:id="0"/>
    <w:p w14:paraId="23086CE3" w14:textId="77777777" w:rsidR="003C7C2D" w:rsidRPr="003C7C2D" w:rsidRDefault="003C7C2D">
      <w:pPr>
        <w:jc w:val="both"/>
        <w:rPr>
          <w:rFonts w:ascii="Calibri" w:hAnsi="Calibri" w:cs="Calibri"/>
          <w:sz w:val="28"/>
          <w:szCs w:val="28"/>
        </w:rPr>
      </w:pPr>
    </w:p>
    <w:p w14:paraId="15461104" w14:textId="77777777" w:rsidR="003C7C2D" w:rsidRPr="003C7C2D" w:rsidRDefault="003C7C2D">
      <w:pPr>
        <w:pStyle w:val="NoSpacing"/>
        <w:rPr>
          <w:rFonts w:ascii="Calibri" w:hAnsi="Calibri" w:cs="Calibri"/>
          <w:sz w:val="28"/>
          <w:szCs w:val="28"/>
        </w:rPr>
      </w:pPr>
      <w:r w:rsidRPr="003C7C2D">
        <w:rPr>
          <w:rFonts w:ascii="Calibri" w:hAnsi="Calibri" w:cs="Calibri"/>
          <w:sz w:val="28"/>
          <w:szCs w:val="28"/>
        </w:rPr>
        <w:t>Denver Dream Home Co-Chairs</w:t>
      </w:r>
    </w:p>
    <w:p w14:paraId="3C07840B" w14:textId="77777777" w:rsidR="003C7C2D" w:rsidRPr="003C7C2D" w:rsidRDefault="003C7C2D">
      <w:pPr>
        <w:pStyle w:val="NoSpacing"/>
        <w:rPr>
          <w:rFonts w:ascii="Calibri" w:hAnsi="Calibri" w:cs="Calibri"/>
          <w:sz w:val="28"/>
          <w:szCs w:val="28"/>
        </w:rPr>
      </w:pPr>
      <w:r w:rsidRPr="003C7C2D">
        <w:rPr>
          <w:rFonts w:ascii="Calibri" w:hAnsi="Calibri" w:cs="Calibri"/>
          <w:sz w:val="28"/>
          <w:szCs w:val="28"/>
        </w:rPr>
        <w:t>Mary, Nancy, Vickie</w:t>
      </w:r>
    </w:p>
    <w:p w14:paraId="32CE7408" w14:textId="77777777" w:rsidR="00836B8B" w:rsidRPr="000333A2" w:rsidRDefault="00836B8B" w:rsidP="004C0376">
      <w:pPr>
        <w:pStyle w:val="ObjectAnchor"/>
        <w:rPr>
          <w:rFonts w:ascii="Gadugi" w:hAnsi="Gadugi"/>
          <w:sz w:val="32"/>
          <w:szCs w:val="32"/>
        </w:rPr>
      </w:pPr>
    </w:p>
    <w:p w14:paraId="069FCABB" w14:textId="77777777" w:rsidR="003C7C2D" w:rsidRDefault="003C7C2D" w:rsidP="003C7C2D">
      <w:pPr>
        <w:pStyle w:val="ObjectAnchor"/>
        <w:rPr>
          <w:rFonts w:ascii="Congenial SemiBold" w:hAnsi="Congenial SemiBold"/>
          <w:sz w:val="44"/>
          <w:szCs w:val="44"/>
        </w:rPr>
      </w:pPr>
    </w:p>
    <w:p w14:paraId="6845822C" w14:textId="77777777" w:rsidR="003C7C2D" w:rsidRDefault="003C7C2D" w:rsidP="003C7C2D">
      <w:pPr>
        <w:pStyle w:val="ObjectAnchor"/>
        <w:rPr>
          <w:rFonts w:ascii="Congenial SemiBold" w:hAnsi="Congenial SemiBold"/>
          <w:sz w:val="44"/>
          <w:szCs w:val="44"/>
        </w:rPr>
      </w:pPr>
    </w:p>
    <w:p w14:paraId="0680566D" w14:textId="77777777" w:rsidR="003C7C2D" w:rsidRDefault="003C7C2D" w:rsidP="003C7C2D">
      <w:pPr>
        <w:pStyle w:val="ObjectAnchor"/>
        <w:rPr>
          <w:rFonts w:ascii="Congenial SemiBold" w:hAnsi="Congenial SemiBold"/>
          <w:sz w:val="44"/>
          <w:szCs w:val="44"/>
        </w:rPr>
      </w:pPr>
    </w:p>
    <w:p w14:paraId="3E19E572" w14:textId="77777777" w:rsidR="003C7C2D" w:rsidRDefault="003C7C2D" w:rsidP="003C7C2D">
      <w:pPr>
        <w:pStyle w:val="ObjectAnchor"/>
        <w:rPr>
          <w:rFonts w:ascii="Congenial SemiBold" w:hAnsi="Congenial SemiBold"/>
          <w:sz w:val="44"/>
          <w:szCs w:val="44"/>
        </w:rPr>
      </w:pPr>
    </w:p>
    <w:p w14:paraId="2129B70C" w14:textId="77777777" w:rsidR="003C7C2D" w:rsidRDefault="003C7C2D" w:rsidP="003C7C2D">
      <w:pPr>
        <w:pStyle w:val="ObjectAnchor"/>
        <w:rPr>
          <w:rFonts w:ascii="Congenial SemiBold" w:hAnsi="Congenial SemiBold"/>
          <w:sz w:val="44"/>
          <w:szCs w:val="44"/>
        </w:rPr>
      </w:pPr>
    </w:p>
    <w:p w14:paraId="7E10988F" w14:textId="02841BC3" w:rsidR="003C7C2D" w:rsidRPr="000333A2" w:rsidRDefault="003C7C2D" w:rsidP="003C7C2D">
      <w:pPr>
        <w:pStyle w:val="ObjectAnchor"/>
        <w:rPr>
          <w:rFonts w:ascii="Congenial SemiBold" w:hAnsi="Congenial SemiBold"/>
          <w:sz w:val="44"/>
          <w:szCs w:val="44"/>
        </w:rPr>
      </w:pPr>
      <w:r w:rsidRPr="000333A2">
        <w:rPr>
          <w:rFonts w:ascii="Congenial SemiBold" w:hAnsi="Congenial SemiBold"/>
          <w:sz w:val="44"/>
          <w:szCs w:val="44"/>
        </w:rPr>
        <w:t xml:space="preserve">St Jude </w:t>
      </w:r>
      <w:r>
        <w:rPr>
          <w:rFonts w:ascii="Congenial SemiBold" w:hAnsi="Congenial SemiBold"/>
          <w:sz w:val="44"/>
          <w:szCs w:val="44"/>
        </w:rPr>
        <w:t>Dollars 2024-2025 Report</w:t>
      </w:r>
      <w:r w:rsidRPr="000333A2">
        <w:rPr>
          <w:rFonts w:ascii="Congenial SemiBold" w:hAnsi="Congenial SemiBold"/>
          <w:sz w:val="44"/>
          <w:szCs w:val="44"/>
        </w:rPr>
        <w:t xml:space="preserve">         </w:t>
      </w:r>
    </w:p>
    <w:p w14:paraId="5DB9B30A" w14:textId="77777777" w:rsidR="003C7C2D" w:rsidRPr="000B73C5" w:rsidRDefault="003C7C2D" w:rsidP="003C7C2D">
      <w:pPr>
        <w:jc w:val="center"/>
        <w:rPr>
          <w:b/>
          <w:bCs/>
        </w:rPr>
      </w:pPr>
      <w:r>
        <w:rPr>
          <w:b/>
          <w:bCs/>
        </w:rPr>
        <w:t xml:space="preserve">$$ </w:t>
      </w:r>
      <w:r w:rsidRPr="000B73C5">
        <w:rPr>
          <w:b/>
          <w:bCs/>
        </w:rPr>
        <w:t>St Jude Dollars</w:t>
      </w:r>
      <w:r>
        <w:rPr>
          <w:b/>
          <w:bCs/>
        </w:rPr>
        <w:t xml:space="preserve"> $$</w:t>
      </w:r>
    </w:p>
    <w:p w14:paraId="381661AC" w14:textId="77777777" w:rsidR="003C7C2D" w:rsidRDefault="003C7C2D" w:rsidP="003C7C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3C7C2D" w14:paraId="108DC6B0" w14:textId="77777777">
        <w:tc>
          <w:tcPr>
            <w:tcW w:w="3325" w:type="dxa"/>
          </w:tcPr>
          <w:p w14:paraId="4DADD18F" w14:textId="77777777" w:rsidR="003C7C2D" w:rsidRDefault="003C7C2D">
            <w:r>
              <w:rPr>
                <w:noProof/>
              </w:rPr>
              <w:drawing>
                <wp:inline distT="0" distB="0" distL="0" distR="0" wp14:anchorId="2A0BFCD8" wp14:editId="0F9BAFC6">
                  <wp:extent cx="1774190" cy="1463040"/>
                  <wp:effectExtent l="0" t="0" r="0" b="3810"/>
                  <wp:docPr id="1315361698" name="Picture 3" descr="A close up of a mag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1698" name="Picture 3" descr="A close up of a magne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4190" cy="1463040"/>
                          </a:xfrm>
                          <a:prstGeom prst="rect">
                            <a:avLst/>
                          </a:prstGeom>
                          <a:noFill/>
                        </pic:spPr>
                      </pic:pic>
                    </a:graphicData>
                  </a:graphic>
                </wp:inline>
              </w:drawing>
            </w:r>
          </w:p>
        </w:tc>
        <w:tc>
          <w:tcPr>
            <w:tcW w:w="6025" w:type="dxa"/>
          </w:tcPr>
          <w:p w14:paraId="204D3F21" w14:textId="77777777" w:rsidR="003C7C2D" w:rsidRDefault="003C7C2D">
            <w:r>
              <w:t>ESA St. Jude Dollars for 2024-2025:  $27,541,607</w:t>
            </w:r>
          </w:p>
          <w:p w14:paraId="4E7BA935" w14:textId="77777777" w:rsidR="003C7C2D" w:rsidRDefault="003C7C2D">
            <w:r>
              <w:t>ESA St. Jude Lifetime Total:  $410,908,553</w:t>
            </w:r>
          </w:p>
          <w:p w14:paraId="79173662" w14:textId="77777777" w:rsidR="003C7C2D" w:rsidRDefault="003C7C2D">
            <w:r>
              <w:t>Colorado received the Danny’s Dream Award donating over $31M</w:t>
            </w:r>
          </w:p>
          <w:p w14:paraId="0A8E4F88" w14:textId="77777777" w:rsidR="003C7C2D" w:rsidRDefault="003C7C2D">
            <w:r>
              <w:t>Colorado donated in 2024-2025:  $2,977,177</w:t>
            </w:r>
          </w:p>
        </w:tc>
      </w:tr>
    </w:tbl>
    <w:p w14:paraId="583BC2E7" w14:textId="77777777" w:rsidR="003C7C2D" w:rsidRDefault="003C7C2D" w:rsidP="003C7C2D">
      <w:pPr>
        <w:pStyle w:val="ObjectAnchor"/>
        <w:rPr>
          <w:rFonts w:ascii="Broadway" w:hAnsi="Broadway"/>
          <w:sz w:val="48"/>
          <w:szCs w:val="48"/>
        </w:rPr>
      </w:pPr>
    </w:p>
    <w:p w14:paraId="2D0EB06E" w14:textId="77777777" w:rsidR="003C7C2D" w:rsidRDefault="003C7C2D" w:rsidP="003C7C2D">
      <w:pPr>
        <w:pStyle w:val="ObjectAnchor"/>
        <w:rPr>
          <w:rFonts w:ascii="Broadway" w:hAnsi="Broadway"/>
          <w:sz w:val="48"/>
          <w:szCs w:val="48"/>
        </w:rPr>
      </w:pPr>
    </w:p>
    <w:p w14:paraId="73790131" w14:textId="56D2C7B0" w:rsidR="003C7C2D" w:rsidRPr="00011830" w:rsidRDefault="003C7C2D" w:rsidP="003C7C2D">
      <w:pPr>
        <w:pStyle w:val="ObjectAnchor"/>
        <w:rPr>
          <w:rFonts w:ascii="Broadway" w:hAnsi="Broadway"/>
          <w:sz w:val="40"/>
          <w:szCs w:val="40"/>
        </w:rPr>
      </w:pPr>
      <w:r w:rsidRPr="00011830">
        <w:rPr>
          <w:rFonts w:ascii="Broadway" w:hAnsi="Broadway"/>
          <w:sz w:val="48"/>
          <w:szCs w:val="48"/>
        </w:rPr>
        <w:t>Chapter Report</w:t>
      </w:r>
      <w:r w:rsidRPr="00011830">
        <w:rPr>
          <w:rFonts w:ascii="Broadway" w:hAnsi="Broadway"/>
          <w:sz w:val="40"/>
          <w:szCs w:val="40"/>
        </w:rPr>
        <w:t xml:space="preserve"> </w:t>
      </w:r>
      <w:r>
        <w:rPr>
          <w:rFonts w:ascii="Broadway" w:hAnsi="Broadway"/>
          <w:sz w:val="40"/>
          <w:szCs w:val="40"/>
        </w:rPr>
        <w:t xml:space="preserve"> </w:t>
      </w:r>
      <w:r>
        <w:drawing>
          <wp:inline distT="0" distB="0" distL="0" distR="0" wp14:anchorId="042F9A68" wp14:editId="314346F2">
            <wp:extent cx="561975" cy="561975"/>
            <wp:effectExtent l="0" t="0" r="9525" b="9525"/>
            <wp:docPr id="1994562175" name="Picture 1" descr="Hand drawn Love Music vector Logo treble clef and heart.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Love Music vector Logo treble clef and heart. Isolated on the whit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011830">
        <w:rPr>
          <w:rFonts w:ascii="Broadway" w:hAnsi="Broadway"/>
          <w:sz w:val="40"/>
          <w:szCs w:val="40"/>
        </w:rPr>
        <w:t xml:space="preserve">  </w:t>
      </w:r>
      <w:r>
        <w:rPr>
          <w:rFonts w:ascii="Broadway" w:hAnsi="Broadway"/>
          <w:sz w:val="48"/>
          <w:szCs w:val="48"/>
        </w:rPr>
        <w:t>Beta Alpha</w:t>
      </w:r>
    </w:p>
    <w:p w14:paraId="13B74E27" w14:textId="77777777" w:rsidR="003C7C2D" w:rsidRDefault="003C7C2D" w:rsidP="003C7C2D">
      <w:pPr>
        <w:rPr>
          <w:b/>
          <w:bCs/>
        </w:rPr>
      </w:pPr>
      <w:r>
        <w:rPr>
          <w:b/>
          <w:bCs/>
          <w:noProof/>
        </w:rPr>
        <mc:AlternateContent>
          <mc:Choice Requires="wps">
            <w:drawing>
              <wp:anchor distT="0" distB="0" distL="114300" distR="114300" simplePos="0" relativeHeight="251677696" behindDoc="0" locked="0" layoutInCell="1" allowOverlap="1" wp14:anchorId="384D4EC6" wp14:editId="08D3C96A">
                <wp:simplePos x="0" y="0"/>
                <wp:positionH relativeFrom="column">
                  <wp:posOffset>12700</wp:posOffset>
                </wp:positionH>
                <wp:positionV relativeFrom="paragraph">
                  <wp:posOffset>317500</wp:posOffset>
                </wp:positionV>
                <wp:extent cx="3054350" cy="2781300"/>
                <wp:effectExtent l="0" t="0" r="0" b="0"/>
                <wp:wrapNone/>
                <wp:docPr id="776331174" name="Text Box 2"/>
                <wp:cNvGraphicFramePr/>
                <a:graphic xmlns:a="http://schemas.openxmlformats.org/drawingml/2006/main">
                  <a:graphicData uri="http://schemas.microsoft.com/office/word/2010/wordprocessingShape">
                    <wps:wsp>
                      <wps:cNvSpPr txBox="1"/>
                      <wps:spPr>
                        <a:xfrm>
                          <a:off x="0" y="0"/>
                          <a:ext cx="3054350" cy="2781300"/>
                        </a:xfrm>
                        <a:prstGeom prst="rect">
                          <a:avLst/>
                        </a:prstGeom>
                        <a:solidFill>
                          <a:schemeClr val="lt1"/>
                        </a:solidFill>
                        <a:ln w="6350">
                          <a:noFill/>
                        </a:ln>
                      </wps:spPr>
                      <wps:txbx>
                        <w:txbxContent>
                          <w:p w14:paraId="7EB9AE0C" w14:textId="77777777" w:rsidR="003C7C2D" w:rsidRDefault="003C7C2D">
                            <w:pPr>
                              <w:jc w:val="both"/>
                              <w:rPr>
                                <w:rFonts w:ascii="Calibri" w:hAnsi="Calibri" w:cs="Calibri"/>
                              </w:rPr>
                            </w:pPr>
                            <w:r>
                              <w:rPr>
                                <w:rFonts w:ascii="Calibri" w:hAnsi="Calibri" w:cs="Calibri"/>
                              </w:rPr>
                              <w:t>It was a fun week at IC Convention in Cary NC seeing old friends, making new friends, attending workshops and the IC Challenge for St. Jude.</w:t>
                            </w:r>
                          </w:p>
                          <w:p w14:paraId="345701D0" w14:textId="77777777" w:rsidR="003C7C2D" w:rsidRPr="002709E0" w:rsidRDefault="003C7C2D">
                            <w:pPr>
                              <w:jc w:val="both"/>
                              <w:rPr>
                                <w:rFonts w:ascii="Calibri" w:hAnsi="Calibri" w:cs="Calibri"/>
                              </w:rPr>
                            </w:pPr>
                            <w:r>
                              <w:rPr>
                                <w:rFonts w:ascii="Calibri" w:hAnsi="Calibri" w:cs="Calibri"/>
                              </w:rPr>
                              <w:t>Friday at the Awards Luncheon, Susie Hitchcock received 3</w:t>
                            </w:r>
                            <w:r w:rsidRPr="002709E0">
                              <w:rPr>
                                <w:rFonts w:ascii="Calibri" w:hAnsi="Calibri" w:cs="Calibri"/>
                                <w:vertAlign w:val="superscript"/>
                              </w:rPr>
                              <w:t>rd</w:t>
                            </w:r>
                            <w:r>
                              <w:rPr>
                                <w:rFonts w:ascii="Calibri" w:hAnsi="Calibri" w:cs="Calibri"/>
                              </w:rPr>
                              <w:t xml:space="preserve"> place for her fragile fused glass trees.  Susie joined a class at her 55+ community a couple years ago and has found her niche making glass pieces.  For Epsilon Council Valentine’s meeting, she made glass hearts for the 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4EC6" id="Text Box 2" o:spid="_x0000_s1029" type="#_x0000_t202" style="position:absolute;margin-left:1pt;margin-top:25pt;width:240.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6Lg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" fillcolor="white [3201]" stroked="f" strokeweight=".5pt">
                <v:textbox>
                  <w:txbxContent>
                    <w:p w14:paraId="7EB9AE0C" w14:textId="77777777" w:rsidR="003C7C2D" w:rsidRDefault="003C7C2D">
                      <w:pPr>
                        <w:jc w:val="both"/>
                        <w:rPr>
                          <w:rFonts w:ascii="Calibri" w:hAnsi="Calibri" w:cs="Calibri"/>
                        </w:rPr>
                      </w:pPr>
                      <w:r>
                        <w:rPr>
                          <w:rFonts w:ascii="Calibri" w:hAnsi="Calibri" w:cs="Calibri"/>
                        </w:rPr>
                        <w:t>It was a fun week at IC Convention in Cary NC seeing old friends, making new friends, attending workshops and the IC Challenge for St. Jude.</w:t>
                      </w:r>
                    </w:p>
                    <w:p w14:paraId="345701D0" w14:textId="77777777" w:rsidR="003C7C2D" w:rsidRPr="002709E0" w:rsidRDefault="003C7C2D">
                      <w:pPr>
                        <w:jc w:val="both"/>
                        <w:rPr>
                          <w:rFonts w:ascii="Calibri" w:hAnsi="Calibri" w:cs="Calibri"/>
                        </w:rPr>
                      </w:pPr>
                      <w:r>
                        <w:rPr>
                          <w:rFonts w:ascii="Calibri" w:hAnsi="Calibri" w:cs="Calibri"/>
                        </w:rPr>
                        <w:t>Friday at the Awards Luncheon, Susie Hitchcock received 3</w:t>
                      </w:r>
                      <w:r w:rsidRPr="002709E0">
                        <w:rPr>
                          <w:rFonts w:ascii="Calibri" w:hAnsi="Calibri" w:cs="Calibri"/>
                          <w:vertAlign w:val="superscript"/>
                        </w:rPr>
                        <w:t>rd</w:t>
                      </w:r>
                      <w:r>
                        <w:rPr>
                          <w:rFonts w:ascii="Calibri" w:hAnsi="Calibri" w:cs="Calibri"/>
                        </w:rPr>
                        <w:t xml:space="preserve"> place for her fragile fused glass trees.  Susie joined a class at her 55+ community a couple years ago and has found her niche making glass pieces.  For Epsilon Council Valentine’s meeting, she made glass hearts for the attendees.</w:t>
                      </w:r>
                    </w:p>
                  </w:txbxContent>
                </v:textbox>
              </v:shape>
            </w:pict>
          </mc:Fallback>
        </mc:AlternateContent>
      </w:r>
    </w:p>
    <w:p w14:paraId="15BC9CE7" w14:textId="232D1625" w:rsidR="003C7C2D" w:rsidRPr="002709E0" w:rsidRDefault="003C7C2D" w:rsidP="003C7C2D">
      <w:pPr>
        <w:rPr>
          <w:b/>
          <w:bCs/>
        </w:rPr>
      </w:pPr>
      <w:r w:rsidRPr="002709E0">
        <w:rPr>
          <w:b/>
          <w:bCs/>
        </w:rPr>
        <w:t>Beta Alpha #5416</w:t>
      </w:r>
    </w:p>
    <w:p w14:paraId="7FDC1046" w14:textId="77777777" w:rsidR="003C7C2D" w:rsidRPr="002709E0" w:rsidRDefault="003C7C2D">
      <w:pPr>
        <w:ind w:left="5040"/>
        <w:jc w:val="both"/>
      </w:pPr>
      <w:r w:rsidRPr="002709E0">
        <w:rPr>
          <w:noProof/>
        </w:rPr>
        <w:drawing>
          <wp:inline distT="0" distB="0" distL="0" distR="0" wp14:anchorId="3FE2A5EC" wp14:editId="75043456">
            <wp:extent cx="3034771" cy="2781300"/>
            <wp:effectExtent l="0" t="0" r="0" b="0"/>
            <wp:docPr id="133084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3282" cy="2789100"/>
                    </a:xfrm>
                    <a:prstGeom prst="rect">
                      <a:avLst/>
                    </a:prstGeom>
                    <a:noFill/>
                    <a:ln>
                      <a:noFill/>
                    </a:ln>
                  </pic:spPr>
                </pic:pic>
              </a:graphicData>
            </a:graphic>
          </wp:inline>
        </w:drawing>
      </w:r>
    </w:p>
    <w:p w14:paraId="38693CC6" w14:textId="77777777" w:rsidR="003C7C2D" w:rsidRDefault="003C7C2D"/>
    <w:p w14:paraId="61F99359" w14:textId="16DE5806" w:rsidR="00836B8B" w:rsidRPr="00AF7BB7" w:rsidRDefault="00AF7BB7" w:rsidP="004C0376">
      <w:pPr>
        <w:pStyle w:val="ObjectAnchor"/>
        <w:rPr>
          <w:sz w:val="20"/>
          <w:szCs w:val="20"/>
        </w:rPr>
      </w:pPr>
      <w:r>
        <w:rPr>
          <w:sz w:val="20"/>
          <w:szCs w:val="20"/>
        </w:rPr>
        <w:t xml:space="preserve">                                                                                                                    </w:t>
      </w:r>
      <w:r w:rsidRPr="00AF7BB7">
        <w:rPr>
          <w:sz w:val="20"/>
          <w:szCs w:val="20"/>
        </w:rPr>
        <w:t xml:space="preserve">Page </w:t>
      </w:r>
      <w:r w:rsidR="00233B3C">
        <w:rPr>
          <w:sz w:val="20"/>
          <w:szCs w:val="20"/>
        </w:rPr>
        <w:t>20</w:t>
      </w:r>
    </w:p>
    <w:p w14:paraId="68EA10FA" w14:textId="77777777" w:rsidR="00C205C1" w:rsidRDefault="00C205C1" w:rsidP="00C205C1">
      <w:pPr>
        <w:pStyle w:val="ObjectAnchor"/>
        <w:rPr>
          <w:rFonts w:ascii="Broadway" w:hAnsi="Broadway"/>
          <w:sz w:val="48"/>
          <w:szCs w:val="48"/>
        </w:rPr>
      </w:pPr>
      <w:r>
        <w:rPr>
          <w:rFonts w:ascii="Broadway" w:hAnsi="Broadway"/>
          <w:sz w:val="48"/>
          <w:szCs w:val="48"/>
        </w:rPr>
        <w:lastRenderedPageBreak/>
        <w:t xml:space="preserve">     </w:t>
      </w:r>
    </w:p>
    <w:p w14:paraId="7B39442F" w14:textId="4A2AD995" w:rsidR="00C205C1" w:rsidRPr="00011830" w:rsidRDefault="00C205C1" w:rsidP="00C205C1">
      <w:pPr>
        <w:pStyle w:val="ObjectAnchor"/>
        <w:rPr>
          <w:rFonts w:ascii="Broadway" w:hAnsi="Broadway"/>
          <w:sz w:val="40"/>
          <w:szCs w:val="40"/>
        </w:rPr>
      </w:pPr>
      <w:r>
        <w:rPr>
          <w:rFonts w:ascii="Broadway" w:hAnsi="Broadway"/>
          <w:sz w:val="48"/>
          <w:szCs w:val="48"/>
        </w:rPr>
        <w:t>C</w:t>
      </w:r>
      <w:r w:rsidRPr="00011830">
        <w:rPr>
          <w:rFonts w:ascii="Broadway" w:hAnsi="Broadway"/>
          <w:sz w:val="48"/>
          <w:szCs w:val="48"/>
        </w:rPr>
        <w:t>hapter Report</w:t>
      </w:r>
      <w:r w:rsidRPr="00011830">
        <w:rPr>
          <w:rFonts w:ascii="Broadway" w:hAnsi="Broadway"/>
          <w:sz w:val="40"/>
          <w:szCs w:val="40"/>
        </w:rPr>
        <w:t xml:space="preserve"> </w:t>
      </w:r>
      <w:r>
        <w:rPr>
          <w:rFonts w:ascii="Broadway" w:hAnsi="Broadway"/>
          <w:sz w:val="40"/>
          <w:szCs w:val="40"/>
        </w:rPr>
        <w:t xml:space="preserve"> </w:t>
      </w:r>
      <w:r>
        <w:drawing>
          <wp:inline distT="0" distB="0" distL="0" distR="0" wp14:anchorId="2E3A37D2" wp14:editId="0A7C3814">
            <wp:extent cx="561975" cy="561975"/>
            <wp:effectExtent l="0" t="0" r="9525" b="9525"/>
            <wp:docPr id="1604501638" name="Picture 1" descr="Hand drawn Love Music vector Logo treble clef and heart.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Love Music vector Logo treble clef and heart. Isolated on the whit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011830">
        <w:rPr>
          <w:rFonts w:ascii="Broadway" w:hAnsi="Broadway"/>
          <w:sz w:val="40"/>
          <w:szCs w:val="40"/>
        </w:rPr>
        <w:t xml:space="preserve">  </w:t>
      </w:r>
      <w:r>
        <w:rPr>
          <w:rFonts w:ascii="Broadway" w:hAnsi="Broadway"/>
          <w:sz w:val="48"/>
          <w:szCs w:val="48"/>
        </w:rPr>
        <w:t>Gamma Chi</w:t>
      </w:r>
    </w:p>
    <w:p w14:paraId="5EF9BFA6" w14:textId="77777777" w:rsidR="00C205C1" w:rsidRDefault="00C205C1" w:rsidP="00C205C1">
      <w:pPr>
        <w:pStyle w:val="ObjectAnchor"/>
        <w:rPr>
          <w:sz w:val="24"/>
          <w:szCs w:val="24"/>
        </w:rPr>
      </w:pPr>
    </w:p>
    <w:p w14:paraId="6E572BFB" w14:textId="77777777" w:rsidR="00C205C1" w:rsidRDefault="00C205C1">
      <w:r>
        <w:t>News from Gamma Chi,</w:t>
      </w:r>
    </w:p>
    <w:p w14:paraId="213F21CA" w14:textId="77777777" w:rsidR="00C205C1" w:rsidRDefault="00C205C1"/>
    <w:p w14:paraId="0E00018D" w14:textId="77777777" w:rsidR="00C205C1" w:rsidRDefault="00C205C1">
      <w:r>
        <w:t>It is hard to believe that teachers are going back to school this week. It seems to get earlier every year.</w:t>
      </w:r>
    </w:p>
    <w:p w14:paraId="3148366C" w14:textId="77777777" w:rsidR="00C205C1" w:rsidRDefault="00C205C1"/>
    <w:p w14:paraId="3A5C898D" w14:textId="77777777" w:rsidR="00C205C1" w:rsidRDefault="00C205C1">
      <w:r>
        <w:t>At the end of May we had our Installation dinner at Golden Corral. In May Tammy Muzzio and Judi Swartz joined our chapter. A couple of weeks later Ruth Walton and Tisha Vollum also joined. We met them through our volunteering at the Community Kitchen.</w:t>
      </w:r>
    </w:p>
    <w:p w14:paraId="0B15C888" w14:textId="77777777" w:rsidR="00C205C1" w:rsidRDefault="00C205C1"/>
    <w:p w14:paraId="5DBAC8DE" w14:textId="77777777" w:rsidR="00C205C1" w:rsidRDefault="00C205C1">
      <w:r>
        <w:t xml:space="preserve">During the summer we rotate maintaining the flowers at the sculpture we adopted years ago which is located at Benson Park. In June Deena and Ruth Mary volunteered at the Envision Walk/Run in Evans. Later in the month a couple of members volunteered at Loveland Lake to Lake Triathlon. We usually help serve food.  </w:t>
      </w:r>
      <w:proofErr w:type="gramStart"/>
      <w:r>
        <w:t>Also</w:t>
      </w:r>
      <w:proofErr w:type="gramEnd"/>
      <w:r>
        <w:t xml:space="preserve"> in </w:t>
      </w:r>
      <w:proofErr w:type="gramStart"/>
      <w:r>
        <w:t>June</w:t>
      </w:r>
      <w:proofErr w:type="gramEnd"/>
      <w:r>
        <w:t xml:space="preserve"> we found ourselves helping Dillon, who owns Culver’s in Loveland/Johnstown celebrating 18 years in business. He dedicated 18% of the sales that day to our chapter. We greeted people, told them about ESA, and served them cake.</w:t>
      </w:r>
    </w:p>
    <w:p w14:paraId="61B8E714" w14:textId="77777777" w:rsidR="00C205C1" w:rsidRDefault="00C205C1"/>
    <w:p w14:paraId="0D85E2D4" w14:textId="29E8ADBC" w:rsidR="00C205C1" w:rsidRDefault="00C205C1">
      <w:r>
        <w:t xml:space="preserve">On July 26th our chapter helped Jenniffer and Adi put on a bunco fundraiser for St. Jude at High Country Beverage in Loveland/Johnstown. It was very </w:t>
      </w:r>
      <w:r w:rsidR="004E1FE0">
        <w:t>successful,</w:t>
      </w:r>
      <w:r>
        <w:t xml:space="preserve"> and everyone had a lot of fun. Dominos in Loveland donated </w:t>
      </w:r>
      <w:proofErr w:type="gramStart"/>
      <w:r>
        <w:t>the pizza</w:t>
      </w:r>
      <w:proofErr w:type="gramEnd"/>
      <w:r>
        <w:t xml:space="preserve"> and Golden Corral </w:t>
      </w:r>
      <w:r w:rsidR="004E1FE0">
        <w:t>salad</w:t>
      </w:r>
      <w:r>
        <w:t xml:space="preserve"> for lunch.</w:t>
      </w:r>
    </w:p>
    <w:p w14:paraId="645B9C74" w14:textId="77777777" w:rsidR="00C205C1" w:rsidRDefault="00C205C1"/>
    <w:p w14:paraId="298E0C3F" w14:textId="74801D75" w:rsidR="00C205C1" w:rsidRDefault="00C205C1">
      <w:r>
        <w:t>Friday, August 1</w:t>
      </w:r>
      <w:r w:rsidR="004E1FE0">
        <w:t>st, Deena</w:t>
      </w:r>
      <w:r>
        <w:t xml:space="preserve">, Lisa, and Ruth Mary volunteered at the annual Wild West Relay. They had 40 relay teams registered. We always help at Exchange 3 just west of Wellington at </w:t>
      </w:r>
      <w:r w:rsidR="004E1FE0">
        <w:t>Waverly</w:t>
      </w:r>
      <w:r>
        <w:t xml:space="preserve"> Fire Station. </w:t>
      </w:r>
    </w:p>
    <w:p w14:paraId="49789B43" w14:textId="77777777" w:rsidR="00C205C1" w:rsidRDefault="00C205C1"/>
    <w:p w14:paraId="32E93308" w14:textId="77777777" w:rsidR="00C205C1" w:rsidRDefault="00C205C1">
      <w:r>
        <w:t>Throughout the summer we continue to hand out bread and vegetables at the Veterans Loveland Clinic, help at the Food Bank monthly, and weekly at the Community Kitchen.</w:t>
      </w:r>
    </w:p>
    <w:p w14:paraId="37577DA4" w14:textId="77777777" w:rsidR="00C205C1" w:rsidRDefault="00C205C1"/>
    <w:p w14:paraId="327BDE36" w14:textId="77777777" w:rsidR="00C205C1" w:rsidRDefault="00C205C1">
      <w:r>
        <w:t>That’s the news. Enjoy the rest of the summer.</w:t>
      </w:r>
    </w:p>
    <w:p w14:paraId="55088B18" w14:textId="77777777" w:rsidR="00C205C1" w:rsidRDefault="00C205C1">
      <w:r>
        <w:lastRenderedPageBreak/>
        <w:t>Pam and Gamma Chi</w:t>
      </w:r>
      <w:r>
        <w:rPr>
          <w:noProof/>
        </w:rPr>
        <w:drawing>
          <wp:inline distT="114300" distB="114300" distL="114300" distR="114300" wp14:anchorId="6226F8C2" wp14:editId="1A014C18">
            <wp:extent cx="6781165" cy="7505182"/>
            <wp:effectExtent l="0" t="0" r="635" b="635"/>
            <wp:docPr id="16099818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6805417" cy="7532023"/>
                    </a:xfrm>
                    <a:prstGeom prst="rect">
                      <a:avLst/>
                    </a:prstGeom>
                    <a:ln/>
                  </pic:spPr>
                </pic:pic>
              </a:graphicData>
            </a:graphic>
          </wp:inline>
        </w:drawing>
      </w:r>
      <w:r>
        <w:rPr>
          <w:noProof/>
        </w:rPr>
        <w:lastRenderedPageBreak/>
        <w:drawing>
          <wp:inline distT="114300" distB="114300" distL="114300" distR="114300" wp14:anchorId="10C740B2" wp14:editId="1F684940">
            <wp:extent cx="6515100" cy="7562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6"/>
                    <a:srcRect/>
                    <a:stretch>
                      <a:fillRect/>
                    </a:stretch>
                  </pic:blipFill>
                  <pic:spPr>
                    <a:xfrm>
                      <a:off x="0" y="0"/>
                      <a:ext cx="6515492" cy="7563305"/>
                    </a:xfrm>
                    <a:prstGeom prst="rect">
                      <a:avLst/>
                    </a:prstGeom>
                    <a:ln/>
                  </pic:spPr>
                </pic:pic>
              </a:graphicData>
            </a:graphic>
          </wp:inline>
        </w:drawing>
      </w:r>
    </w:p>
    <w:p w14:paraId="43CCEA84" w14:textId="77777777" w:rsidR="00C205C1" w:rsidRDefault="00C205C1"/>
    <w:p w14:paraId="274D98C8" w14:textId="77777777" w:rsidR="00C205C1" w:rsidRDefault="00C205C1">
      <w:r>
        <w:t>.</w:t>
      </w:r>
    </w:p>
    <w:p w14:paraId="66EAE76D" w14:textId="77777777" w:rsidR="00C205C1" w:rsidRDefault="00C205C1"/>
    <w:p w14:paraId="5CBD3855" w14:textId="77777777" w:rsidR="00C205C1" w:rsidRDefault="00C205C1"/>
    <w:p w14:paraId="51574E0F" w14:textId="0C5080A8" w:rsidR="00DC0FD0" w:rsidRPr="00011830" w:rsidRDefault="003C7C2D" w:rsidP="004C0376">
      <w:pPr>
        <w:pStyle w:val="ObjectAnchor"/>
        <w:rPr>
          <w:rFonts w:ascii="Broadway" w:hAnsi="Broadway"/>
          <w:sz w:val="40"/>
          <w:szCs w:val="40"/>
        </w:rPr>
      </w:pPr>
      <w:r>
        <w:rPr>
          <w:rFonts w:ascii="Broadway" w:hAnsi="Broadway"/>
          <w:sz w:val="48"/>
          <w:szCs w:val="48"/>
        </w:rPr>
        <w:lastRenderedPageBreak/>
        <w:t>C</w:t>
      </w:r>
      <w:r w:rsidR="00011830" w:rsidRPr="00011830">
        <w:rPr>
          <w:rFonts w:ascii="Broadway" w:hAnsi="Broadway"/>
          <w:sz w:val="48"/>
          <w:szCs w:val="48"/>
        </w:rPr>
        <w:t>hapter Report</w:t>
      </w:r>
      <w:r w:rsidR="00011830" w:rsidRPr="00011830">
        <w:rPr>
          <w:rFonts w:ascii="Broadway" w:hAnsi="Broadway"/>
          <w:sz w:val="40"/>
          <w:szCs w:val="40"/>
        </w:rPr>
        <w:t xml:space="preserve"> </w:t>
      </w:r>
      <w:r w:rsidR="00011830">
        <w:rPr>
          <w:rFonts w:ascii="Broadway" w:hAnsi="Broadway"/>
          <w:sz w:val="40"/>
          <w:szCs w:val="40"/>
        </w:rPr>
        <w:t xml:space="preserve"> </w:t>
      </w:r>
      <w:r w:rsidR="00011830">
        <w:drawing>
          <wp:inline distT="0" distB="0" distL="0" distR="0" wp14:anchorId="59255E58" wp14:editId="414D62EC">
            <wp:extent cx="561975" cy="561975"/>
            <wp:effectExtent l="0" t="0" r="9525" b="9525"/>
            <wp:docPr id="307160344" name="Picture 1" descr="Hand drawn Love Music vector Logo treble clef and heart.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Love Music vector Logo treble clef and heart. Isolated on the whit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011830" w:rsidRPr="00011830">
        <w:rPr>
          <w:rFonts w:ascii="Broadway" w:hAnsi="Broadway"/>
          <w:sz w:val="40"/>
          <w:szCs w:val="40"/>
        </w:rPr>
        <w:t xml:space="preserve">  </w:t>
      </w:r>
      <w:r w:rsidR="00011830" w:rsidRPr="00011830">
        <w:rPr>
          <w:rFonts w:ascii="Broadway" w:hAnsi="Broadway"/>
          <w:sz w:val="48"/>
          <w:szCs w:val="48"/>
        </w:rPr>
        <w:t>Alpha Omicron</w:t>
      </w:r>
    </w:p>
    <w:p w14:paraId="313B5DC1" w14:textId="77777777" w:rsidR="00DC0FD0" w:rsidRDefault="00DC0FD0" w:rsidP="004C0376">
      <w:pPr>
        <w:pStyle w:val="ObjectAnchor"/>
        <w:rPr>
          <w:sz w:val="24"/>
          <w:szCs w:val="24"/>
        </w:rPr>
      </w:pPr>
    </w:p>
    <w:p w14:paraId="43021753" w14:textId="77777777" w:rsidR="00A31C32" w:rsidRPr="00A31C32" w:rsidRDefault="00A31C32" w:rsidP="00A31C32">
      <w:pPr>
        <w:pStyle w:val="ObjectAnchor"/>
        <w:rPr>
          <w:sz w:val="24"/>
          <w:szCs w:val="24"/>
        </w:rPr>
      </w:pPr>
      <w:r w:rsidRPr="00A31C32">
        <w:rPr>
          <w:sz w:val="24"/>
          <w:szCs w:val="24"/>
        </w:rPr>
        <w:t>Happy August!!</w:t>
      </w:r>
    </w:p>
    <w:p w14:paraId="4245B57A" w14:textId="77777777" w:rsidR="00A31C32" w:rsidRPr="00A31C32" w:rsidRDefault="00A31C32" w:rsidP="00A31C32">
      <w:pPr>
        <w:pStyle w:val="ObjectAnchor"/>
        <w:rPr>
          <w:sz w:val="24"/>
          <w:szCs w:val="24"/>
        </w:rPr>
      </w:pPr>
    </w:p>
    <w:p w14:paraId="074FD97F" w14:textId="77777777" w:rsidR="00A31C32" w:rsidRPr="00A31C32" w:rsidRDefault="00A31C32" w:rsidP="00A31C32">
      <w:pPr>
        <w:pStyle w:val="ObjectAnchor"/>
        <w:rPr>
          <w:sz w:val="24"/>
          <w:szCs w:val="24"/>
        </w:rPr>
      </w:pPr>
      <w:r w:rsidRPr="00A31C32">
        <w:rPr>
          <w:sz w:val="24"/>
          <w:szCs w:val="24"/>
        </w:rPr>
        <w:t>We had our yearly summer picnic in July, it</w:t>
      </w:r>
      <w:r w:rsidRPr="00A31C32">
        <w:rPr>
          <w:sz w:val="24"/>
          <w:szCs w:val="24"/>
        </w:rPr>
        <w:t>’</w:t>
      </w:r>
      <w:r w:rsidRPr="00A31C32">
        <w:rPr>
          <w:sz w:val="24"/>
          <w:szCs w:val="24"/>
        </w:rPr>
        <w:t>s always nice to get together on our off months.</w:t>
      </w:r>
    </w:p>
    <w:p w14:paraId="1D579E40" w14:textId="77777777" w:rsidR="00A31C32" w:rsidRPr="00A31C32" w:rsidRDefault="00A31C32" w:rsidP="00A31C32">
      <w:pPr>
        <w:pStyle w:val="ObjectAnchor"/>
        <w:rPr>
          <w:sz w:val="24"/>
          <w:szCs w:val="24"/>
        </w:rPr>
      </w:pPr>
      <w:r w:rsidRPr="00A31C32">
        <w:rPr>
          <w:sz w:val="24"/>
          <w:szCs w:val="24"/>
        </w:rPr>
        <w:t>Our member Diana Wood and her husband Danny celebrated their 60 th wedding anniversary</w:t>
      </w:r>
    </w:p>
    <w:p w14:paraId="455ED12B" w14:textId="77777777" w:rsidR="00A31C32" w:rsidRPr="00A31C32" w:rsidRDefault="00A31C32" w:rsidP="00A31C32">
      <w:pPr>
        <w:pStyle w:val="ObjectAnchor"/>
        <w:rPr>
          <w:sz w:val="24"/>
          <w:szCs w:val="24"/>
        </w:rPr>
      </w:pPr>
      <w:r w:rsidRPr="00A31C32">
        <w:rPr>
          <w:sz w:val="24"/>
          <w:szCs w:val="24"/>
        </w:rPr>
        <w:t>this past month.</w:t>
      </w:r>
    </w:p>
    <w:p w14:paraId="618B493E" w14:textId="77777777" w:rsidR="00A31C32" w:rsidRPr="00A31C32" w:rsidRDefault="00A31C32" w:rsidP="00A31C32">
      <w:pPr>
        <w:pStyle w:val="ObjectAnchor"/>
        <w:rPr>
          <w:sz w:val="24"/>
          <w:szCs w:val="24"/>
        </w:rPr>
      </w:pPr>
      <w:r w:rsidRPr="00A31C32">
        <w:rPr>
          <w:sz w:val="24"/>
          <w:szCs w:val="24"/>
        </w:rPr>
        <w:t>I can</w:t>
      </w:r>
      <w:r w:rsidRPr="00A31C32">
        <w:rPr>
          <w:sz w:val="24"/>
          <w:szCs w:val="24"/>
        </w:rPr>
        <w:t>’</w:t>
      </w:r>
      <w:r w:rsidRPr="00A31C32">
        <w:rPr>
          <w:sz w:val="24"/>
          <w:szCs w:val="24"/>
        </w:rPr>
        <w:t>t believe this summer has flown by. Our chapter is getting ready for our annual yard sale.</w:t>
      </w:r>
    </w:p>
    <w:p w14:paraId="3785BB92" w14:textId="77777777" w:rsidR="00A31C32" w:rsidRPr="00A31C32" w:rsidRDefault="00A31C32" w:rsidP="00A31C32">
      <w:pPr>
        <w:pStyle w:val="ObjectAnchor"/>
        <w:rPr>
          <w:sz w:val="24"/>
          <w:szCs w:val="24"/>
        </w:rPr>
      </w:pPr>
      <w:r w:rsidRPr="00A31C32">
        <w:rPr>
          <w:sz w:val="24"/>
          <w:szCs w:val="24"/>
        </w:rPr>
        <w:t>Everyone works hard every year to make it a great sale. Adi will also have her cookie stand set</w:t>
      </w:r>
    </w:p>
    <w:p w14:paraId="2079A708" w14:textId="77777777" w:rsidR="00A31C32" w:rsidRPr="00A31C32" w:rsidRDefault="00A31C32" w:rsidP="00A31C32">
      <w:pPr>
        <w:pStyle w:val="ObjectAnchor"/>
        <w:rPr>
          <w:sz w:val="24"/>
          <w:szCs w:val="24"/>
        </w:rPr>
      </w:pPr>
      <w:r w:rsidRPr="00A31C32">
        <w:rPr>
          <w:sz w:val="24"/>
          <w:szCs w:val="24"/>
        </w:rPr>
        <w:t>up as she is still raising money for St. Jude Children</w:t>
      </w:r>
      <w:r w:rsidRPr="00A31C32">
        <w:rPr>
          <w:sz w:val="24"/>
          <w:szCs w:val="24"/>
        </w:rPr>
        <w:t>’</w:t>
      </w:r>
      <w:r w:rsidRPr="00A31C32">
        <w:rPr>
          <w:sz w:val="24"/>
          <w:szCs w:val="24"/>
        </w:rPr>
        <w:t>s Research Hospital.</w:t>
      </w:r>
    </w:p>
    <w:p w14:paraId="7609B352" w14:textId="77777777" w:rsidR="00A31C32" w:rsidRPr="00A31C32" w:rsidRDefault="00A31C32" w:rsidP="00A31C32">
      <w:pPr>
        <w:pStyle w:val="ObjectAnchor"/>
        <w:rPr>
          <w:sz w:val="24"/>
          <w:szCs w:val="24"/>
        </w:rPr>
      </w:pPr>
      <w:r w:rsidRPr="00A31C32">
        <w:rPr>
          <w:sz w:val="24"/>
          <w:szCs w:val="24"/>
        </w:rPr>
        <w:t>As some of you may have heard</w:t>
      </w:r>
      <w:r w:rsidRPr="00A31C32">
        <w:rPr>
          <w:sz w:val="24"/>
          <w:szCs w:val="24"/>
        </w:rPr>
        <w:t>…………</w:t>
      </w:r>
      <w:r w:rsidRPr="00A31C32">
        <w:rPr>
          <w:sz w:val="24"/>
          <w:szCs w:val="24"/>
        </w:rPr>
        <w:t>.. We are hosting 2025-2026 Fall Fest (formally Fall</w:t>
      </w:r>
    </w:p>
    <w:p w14:paraId="6D3153B0" w14:textId="77777777" w:rsidR="00A31C32" w:rsidRPr="00A31C32" w:rsidRDefault="00A31C32" w:rsidP="00A31C32">
      <w:pPr>
        <w:pStyle w:val="ObjectAnchor"/>
        <w:rPr>
          <w:sz w:val="24"/>
          <w:szCs w:val="24"/>
        </w:rPr>
      </w:pPr>
      <w:r w:rsidRPr="00A31C32">
        <w:rPr>
          <w:sz w:val="24"/>
          <w:szCs w:val="24"/>
        </w:rPr>
        <w:t>Board) again this year. This will be 3 years in a row for us hosting, and we are so thankful you</w:t>
      </w:r>
    </w:p>
    <w:p w14:paraId="18646D5E" w14:textId="77777777" w:rsidR="00A31C32" w:rsidRPr="00A31C32" w:rsidRDefault="00A31C32" w:rsidP="00A31C32">
      <w:pPr>
        <w:pStyle w:val="ObjectAnchor"/>
        <w:rPr>
          <w:sz w:val="24"/>
          <w:szCs w:val="24"/>
        </w:rPr>
      </w:pPr>
      <w:r w:rsidRPr="00A31C32">
        <w:rPr>
          <w:sz w:val="24"/>
          <w:szCs w:val="24"/>
        </w:rPr>
        <w:t>all keep coming back.</w:t>
      </w:r>
    </w:p>
    <w:p w14:paraId="5FC46E50" w14:textId="77777777" w:rsidR="00A31C32" w:rsidRPr="00A31C32" w:rsidRDefault="00A31C32" w:rsidP="00A31C32">
      <w:pPr>
        <w:pStyle w:val="ObjectAnchor"/>
        <w:rPr>
          <w:sz w:val="24"/>
          <w:szCs w:val="24"/>
        </w:rPr>
      </w:pPr>
      <w:r w:rsidRPr="00A31C32">
        <w:rPr>
          <w:sz w:val="24"/>
          <w:szCs w:val="24"/>
        </w:rPr>
        <w:t>I want to remind everyone. You do not have to be a board member to be a part of this</w:t>
      </w:r>
    </w:p>
    <w:p w14:paraId="0DC8D1A0" w14:textId="77777777" w:rsidR="00A31C32" w:rsidRPr="00A31C32" w:rsidRDefault="00A31C32" w:rsidP="00A31C32">
      <w:pPr>
        <w:pStyle w:val="ObjectAnchor"/>
        <w:rPr>
          <w:sz w:val="24"/>
          <w:szCs w:val="24"/>
        </w:rPr>
      </w:pPr>
      <w:r w:rsidRPr="00A31C32">
        <w:rPr>
          <w:sz w:val="24"/>
          <w:szCs w:val="24"/>
        </w:rPr>
        <w:t>meeting. ALL MEMBERS ARE WELCOME!! We have the best time. Please see all the Fall Fest</w:t>
      </w:r>
    </w:p>
    <w:p w14:paraId="6C1EA371" w14:textId="77777777" w:rsidR="00A31C32" w:rsidRPr="00A31C32" w:rsidRDefault="00A31C32" w:rsidP="00A31C32">
      <w:pPr>
        <w:pStyle w:val="ObjectAnchor"/>
        <w:rPr>
          <w:sz w:val="24"/>
          <w:szCs w:val="24"/>
        </w:rPr>
      </w:pPr>
      <w:r w:rsidRPr="00A31C32">
        <w:rPr>
          <w:sz w:val="24"/>
          <w:szCs w:val="24"/>
        </w:rPr>
        <w:t>info to see what is planned, and as always, our members put in so much love and planning in all</w:t>
      </w:r>
    </w:p>
    <w:p w14:paraId="6E71085B" w14:textId="77777777" w:rsidR="00A31C32" w:rsidRPr="00A31C32" w:rsidRDefault="00A31C32" w:rsidP="00A31C32">
      <w:pPr>
        <w:pStyle w:val="ObjectAnchor"/>
        <w:rPr>
          <w:sz w:val="24"/>
          <w:szCs w:val="24"/>
        </w:rPr>
      </w:pPr>
      <w:r w:rsidRPr="00A31C32">
        <w:rPr>
          <w:sz w:val="24"/>
          <w:szCs w:val="24"/>
        </w:rPr>
        <w:t>they do for this meeting from all the food that is prepared to all the crafts they make.</w:t>
      </w:r>
    </w:p>
    <w:p w14:paraId="015A70E4" w14:textId="77777777" w:rsidR="00A31C32" w:rsidRPr="00A31C32" w:rsidRDefault="00A31C32" w:rsidP="00A31C32">
      <w:pPr>
        <w:pStyle w:val="ObjectAnchor"/>
        <w:rPr>
          <w:sz w:val="24"/>
          <w:szCs w:val="24"/>
        </w:rPr>
      </w:pPr>
      <w:r w:rsidRPr="00A31C32">
        <w:rPr>
          <w:sz w:val="24"/>
          <w:szCs w:val="24"/>
        </w:rPr>
        <w:t>Alpha Omicron will be having 2 drawings at this Fall Fest. If you are a first timer to come to the</w:t>
      </w:r>
    </w:p>
    <w:p w14:paraId="05A9889D" w14:textId="77777777" w:rsidR="00A31C32" w:rsidRPr="00A31C32" w:rsidRDefault="00A31C32" w:rsidP="00A31C32">
      <w:pPr>
        <w:pStyle w:val="ObjectAnchor"/>
        <w:rPr>
          <w:sz w:val="24"/>
          <w:szCs w:val="24"/>
        </w:rPr>
      </w:pPr>
      <w:r w:rsidRPr="00A31C32">
        <w:rPr>
          <w:sz w:val="24"/>
          <w:szCs w:val="24"/>
        </w:rPr>
        <w:t>meeting in Salida, and the other one you just have to show up then you will be eligible for the</w:t>
      </w:r>
    </w:p>
    <w:p w14:paraId="53EAA1D6" w14:textId="77777777" w:rsidR="00A31C32" w:rsidRPr="00A31C32" w:rsidRDefault="00A31C32" w:rsidP="00A31C32">
      <w:pPr>
        <w:pStyle w:val="ObjectAnchor"/>
        <w:rPr>
          <w:sz w:val="24"/>
          <w:szCs w:val="24"/>
        </w:rPr>
      </w:pPr>
      <w:r w:rsidRPr="00A31C32">
        <w:rPr>
          <w:sz w:val="24"/>
          <w:szCs w:val="24"/>
        </w:rPr>
        <w:t>drawings. Our members are wonderful crafters, and they will be crafting to have items for</w:t>
      </w:r>
    </w:p>
    <w:p w14:paraId="6B4F79EC" w14:textId="77777777" w:rsidR="00A31C32" w:rsidRPr="00A31C32" w:rsidRDefault="00A31C32" w:rsidP="00A31C32">
      <w:pPr>
        <w:pStyle w:val="ObjectAnchor"/>
        <w:rPr>
          <w:sz w:val="24"/>
          <w:szCs w:val="24"/>
        </w:rPr>
      </w:pPr>
      <w:r w:rsidRPr="00A31C32">
        <w:rPr>
          <w:sz w:val="24"/>
          <w:szCs w:val="24"/>
        </w:rPr>
        <w:t>sale. (small secret they will have some items with our State Presidents theme)</w:t>
      </w:r>
    </w:p>
    <w:p w14:paraId="630531E4" w14:textId="77777777" w:rsidR="00A31C32" w:rsidRPr="00A31C32" w:rsidRDefault="00A31C32" w:rsidP="00A31C32">
      <w:pPr>
        <w:pStyle w:val="ObjectAnchor"/>
        <w:rPr>
          <w:sz w:val="24"/>
          <w:szCs w:val="24"/>
        </w:rPr>
      </w:pPr>
      <w:r w:rsidRPr="00A31C32">
        <w:rPr>
          <w:sz w:val="24"/>
          <w:szCs w:val="24"/>
        </w:rPr>
        <w:t>We will also have a keepsake you can take home with you. I am excited about having dinner on</w:t>
      </w:r>
    </w:p>
    <w:p w14:paraId="5957EC0A" w14:textId="77777777" w:rsidR="00A31C32" w:rsidRPr="00A31C32" w:rsidRDefault="00A31C32" w:rsidP="00A31C32">
      <w:pPr>
        <w:pStyle w:val="ObjectAnchor"/>
        <w:rPr>
          <w:sz w:val="24"/>
          <w:szCs w:val="24"/>
        </w:rPr>
      </w:pPr>
      <w:r w:rsidRPr="00A31C32">
        <w:rPr>
          <w:sz w:val="24"/>
          <w:szCs w:val="24"/>
        </w:rPr>
        <w:t>Saturday evening. I really hope you are able to stay and have dinner with us. We have a patio</w:t>
      </w:r>
    </w:p>
    <w:p w14:paraId="1D073146" w14:textId="77777777" w:rsidR="00A31C32" w:rsidRPr="00A31C32" w:rsidRDefault="00A31C32" w:rsidP="00A31C32">
      <w:pPr>
        <w:pStyle w:val="ObjectAnchor"/>
        <w:rPr>
          <w:sz w:val="24"/>
          <w:szCs w:val="24"/>
        </w:rPr>
      </w:pPr>
      <w:r w:rsidRPr="00A31C32">
        <w:rPr>
          <w:sz w:val="24"/>
          <w:szCs w:val="24"/>
        </w:rPr>
        <w:t>reserved at a Mexican restaurant downtown Salida, CO.</w:t>
      </w:r>
    </w:p>
    <w:p w14:paraId="37FA04A6" w14:textId="77777777" w:rsidR="00A31C32" w:rsidRPr="00A31C32" w:rsidRDefault="00A31C32" w:rsidP="00A31C32">
      <w:pPr>
        <w:pStyle w:val="ObjectAnchor"/>
        <w:rPr>
          <w:sz w:val="24"/>
          <w:szCs w:val="24"/>
        </w:rPr>
      </w:pPr>
      <w:r w:rsidRPr="00A31C32">
        <w:rPr>
          <w:sz w:val="24"/>
          <w:szCs w:val="24"/>
        </w:rPr>
        <w:t>We hope you all are having a great summer, and we look forward to seeing you in September.</w:t>
      </w:r>
    </w:p>
    <w:p w14:paraId="0D913351" w14:textId="77777777" w:rsidR="00A31C32" w:rsidRPr="00A31C32" w:rsidRDefault="00A31C32" w:rsidP="00A31C32">
      <w:pPr>
        <w:pStyle w:val="ObjectAnchor"/>
        <w:rPr>
          <w:sz w:val="24"/>
          <w:szCs w:val="24"/>
        </w:rPr>
      </w:pPr>
      <w:r w:rsidRPr="00A31C32">
        <w:rPr>
          <w:sz w:val="24"/>
          <w:szCs w:val="24"/>
        </w:rPr>
        <w:t>LET</w:t>
      </w:r>
      <w:r w:rsidRPr="00A31C32">
        <w:rPr>
          <w:sz w:val="24"/>
          <w:szCs w:val="24"/>
        </w:rPr>
        <w:t>’</w:t>
      </w:r>
      <w:r w:rsidRPr="00A31C32">
        <w:rPr>
          <w:sz w:val="24"/>
          <w:szCs w:val="24"/>
        </w:rPr>
        <w:t>S MAKE THIS THE BEST FALL FEST!!</w:t>
      </w:r>
    </w:p>
    <w:p w14:paraId="166A6A31" w14:textId="77777777" w:rsidR="00A31C32" w:rsidRPr="00A31C32" w:rsidRDefault="00A31C32" w:rsidP="00A31C32">
      <w:pPr>
        <w:pStyle w:val="ObjectAnchor"/>
        <w:rPr>
          <w:sz w:val="24"/>
          <w:szCs w:val="24"/>
        </w:rPr>
      </w:pPr>
      <w:r w:rsidRPr="00A31C32">
        <w:rPr>
          <w:sz w:val="24"/>
          <w:szCs w:val="24"/>
        </w:rPr>
        <w:t>Love in ESA</w:t>
      </w:r>
    </w:p>
    <w:p w14:paraId="0B78A362" w14:textId="77777777" w:rsidR="00A31C32" w:rsidRPr="00A31C32" w:rsidRDefault="00A31C32" w:rsidP="00A31C32">
      <w:pPr>
        <w:pStyle w:val="ObjectAnchor"/>
        <w:rPr>
          <w:sz w:val="24"/>
          <w:szCs w:val="24"/>
        </w:rPr>
      </w:pPr>
      <w:r w:rsidRPr="00A31C32">
        <w:rPr>
          <w:sz w:val="24"/>
          <w:szCs w:val="24"/>
        </w:rPr>
        <w:t>Jenniffer Carlson-Mazza</w:t>
      </w:r>
    </w:p>
    <w:p w14:paraId="2E20A851" w14:textId="77777777" w:rsidR="00A31C32" w:rsidRPr="00A31C32" w:rsidRDefault="00A31C32" w:rsidP="00A31C32">
      <w:pPr>
        <w:pStyle w:val="ObjectAnchor"/>
        <w:rPr>
          <w:sz w:val="24"/>
          <w:szCs w:val="24"/>
        </w:rPr>
      </w:pPr>
      <w:r w:rsidRPr="00A31C32">
        <w:rPr>
          <w:sz w:val="24"/>
          <w:szCs w:val="24"/>
        </w:rPr>
        <w:t>Alpha Omicron #770</w:t>
      </w:r>
    </w:p>
    <w:p w14:paraId="09CFE49A" w14:textId="35E5EA5E" w:rsidR="00DC0FD0" w:rsidRDefault="00A31C32" w:rsidP="00A31C32">
      <w:pPr>
        <w:pStyle w:val="ObjectAnchor"/>
        <w:rPr>
          <w:sz w:val="24"/>
          <w:szCs w:val="24"/>
        </w:rPr>
      </w:pPr>
      <w:r w:rsidRPr="00A31C32">
        <w:rPr>
          <w:sz w:val="24"/>
          <w:szCs w:val="24"/>
        </w:rPr>
        <w:t>Salida, CO</w:t>
      </w:r>
    </w:p>
    <w:p w14:paraId="1350E31B" w14:textId="77777777" w:rsidR="00DC0FD0" w:rsidRDefault="00DC0FD0" w:rsidP="004C0376">
      <w:pPr>
        <w:pStyle w:val="ObjectAnchor"/>
        <w:rPr>
          <w:sz w:val="24"/>
          <w:szCs w:val="24"/>
        </w:rPr>
      </w:pPr>
    </w:p>
    <w:p w14:paraId="2DA8A8C9" w14:textId="77777777" w:rsidR="00DC0FD0" w:rsidRDefault="00DC0FD0" w:rsidP="004C0376">
      <w:pPr>
        <w:pStyle w:val="ObjectAnchor"/>
        <w:rPr>
          <w:sz w:val="24"/>
          <w:szCs w:val="24"/>
        </w:rPr>
      </w:pPr>
    </w:p>
    <w:p w14:paraId="0D7007BB" w14:textId="77777777" w:rsidR="00DC0FD0" w:rsidRDefault="00DC0FD0" w:rsidP="004C0376">
      <w:pPr>
        <w:pStyle w:val="ObjectAnchor"/>
        <w:rPr>
          <w:sz w:val="24"/>
          <w:szCs w:val="24"/>
        </w:rPr>
      </w:pPr>
    </w:p>
    <w:p w14:paraId="7F9820A6" w14:textId="77777777" w:rsidR="00DC0FD0" w:rsidRDefault="00DC0FD0" w:rsidP="004C0376">
      <w:pPr>
        <w:pStyle w:val="ObjectAnchor"/>
        <w:rPr>
          <w:sz w:val="24"/>
          <w:szCs w:val="24"/>
        </w:rPr>
      </w:pPr>
    </w:p>
    <w:p w14:paraId="60714BE3" w14:textId="77777777" w:rsidR="007062B2" w:rsidRDefault="007062B2" w:rsidP="007062B2">
      <w:pPr>
        <w:pStyle w:val="ObjectAnchor"/>
        <w:rPr>
          <w:rFonts w:ascii="Broadway" w:hAnsi="Broadway"/>
          <w:sz w:val="48"/>
          <w:szCs w:val="48"/>
        </w:rPr>
      </w:pPr>
    </w:p>
    <w:p w14:paraId="473FD324" w14:textId="77777777" w:rsidR="007062B2" w:rsidRDefault="007062B2" w:rsidP="007062B2">
      <w:pPr>
        <w:pStyle w:val="ObjectAnchor"/>
        <w:rPr>
          <w:rFonts w:ascii="Broadway" w:hAnsi="Broadway"/>
          <w:sz w:val="48"/>
          <w:szCs w:val="48"/>
        </w:rPr>
      </w:pPr>
    </w:p>
    <w:p w14:paraId="2086D576" w14:textId="77777777" w:rsidR="007062B2" w:rsidRDefault="007062B2" w:rsidP="007062B2">
      <w:pPr>
        <w:pStyle w:val="ObjectAnchor"/>
        <w:rPr>
          <w:rFonts w:ascii="Broadway" w:hAnsi="Broadway"/>
          <w:sz w:val="48"/>
          <w:szCs w:val="48"/>
        </w:rPr>
      </w:pPr>
    </w:p>
    <w:p w14:paraId="7C34A5F1" w14:textId="77777777" w:rsidR="007062B2" w:rsidRDefault="007062B2" w:rsidP="007062B2">
      <w:pPr>
        <w:pStyle w:val="ObjectAnchor"/>
        <w:rPr>
          <w:rFonts w:ascii="Broadway" w:hAnsi="Broadway"/>
          <w:sz w:val="48"/>
          <w:szCs w:val="48"/>
        </w:rPr>
      </w:pPr>
    </w:p>
    <w:p w14:paraId="184FCDBA" w14:textId="6FB7E0B6" w:rsidR="007062B2" w:rsidRDefault="007062B2" w:rsidP="007062B2">
      <w:pPr>
        <w:pStyle w:val="ObjectAnchor"/>
        <w:rPr>
          <w:rFonts w:ascii="Broadway" w:hAnsi="Broadway"/>
          <w:sz w:val="48"/>
          <w:szCs w:val="48"/>
        </w:rPr>
      </w:pPr>
      <w:r>
        <w:rPr>
          <w:rFonts w:ascii="Broadway" w:hAnsi="Broadway"/>
          <w:sz w:val="48"/>
          <w:szCs w:val="48"/>
        </w:rPr>
        <w:lastRenderedPageBreak/>
        <w:t>C</w:t>
      </w:r>
      <w:r w:rsidRPr="00011830">
        <w:rPr>
          <w:rFonts w:ascii="Broadway" w:hAnsi="Broadway"/>
          <w:sz w:val="48"/>
          <w:szCs w:val="48"/>
        </w:rPr>
        <w:t>hapter Report</w:t>
      </w:r>
      <w:r w:rsidRPr="00011830">
        <w:rPr>
          <w:rFonts w:ascii="Broadway" w:hAnsi="Broadway"/>
          <w:sz w:val="40"/>
          <w:szCs w:val="40"/>
        </w:rPr>
        <w:t xml:space="preserve"> </w:t>
      </w:r>
      <w:r>
        <w:rPr>
          <w:rFonts w:ascii="Broadway" w:hAnsi="Broadway"/>
          <w:sz w:val="40"/>
          <w:szCs w:val="40"/>
        </w:rPr>
        <w:t xml:space="preserve"> </w:t>
      </w:r>
      <w:r>
        <w:drawing>
          <wp:inline distT="0" distB="0" distL="0" distR="0" wp14:anchorId="48941ABB" wp14:editId="74D260AE">
            <wp:extent cx="561975" cy="561975"/>
            <wp:effectExtent l="0" t="0" r="9525" b="9525"/>
            <wp:docPr id="1496021709" name="Picture 1" descr="Hand drawn Love Music vector Logo treble clef and heart.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Love Music vector Logo treble clef and heart. Isolated on the whit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011830">
        <w:rPr>
          <w:rFonts w:ascii="Broadway" w:hAnsi="Broadway"/>
          <w:sz w:val="40"/>
          <w:szCs w:val="40"/>
        </w:rPr>
        <w:t xml:space="preserve">  </w:t>
      </w:r>
      <w:r>
        <w:rPr>
          <w:rFonts w:ascii="Broadway" w:hAnsi="Broadway"/>
          <w:sz w:val="48"/>
          <w:szCs w:val="48"/>
        </w:rPr>
        <w:t>Beta Zeta</w:t>
      </w:r>
    </w:p>
    <w:p w14:paraId="43C95B9F" w14:textId="77777777" w:rsidR="007062B2" w:rsidRDefault="007062B2" w:rsidP="007062B2">
      <w:pPr>
        <w:pStyle w:val="ObjectAnchor"/>
        <w:rPr>
          <w:rFonts w:ascii="Broadway" w:hAnsi="Broadway"/>
          <w:sz w:val="48"/>
          <w:szCs w:val="48"/>
        </w:rPr>
      </w:pPr>
    </w:p>
    <w:p w14:paraId="3C8F55CB" w14:textId="0E85A1C8" w:rsidR="007062B2" w:rsidRPr="00233B3C" w:rsidRDefault="007062B2">
      <w:pPr>
        <w:rPr>
          <w:sz w:val="28"/>
          <w:szCs w:val="28"/>
        </w:rPr>
      </w:pPr>
      <w:r w:rsidRPr="00233B3C">
        <w:rPr>
          <w:sz w:val="28"/>
          <w:szCs w:val="28"/>
        </w:rPr>
        <w:t>Golden Lamp August 2025</w:t>
      </w:r>
    </w:p>
    <w:p w14:paraId="2C05C0F7" w14:textId="150874AB" w:rsidR="007062B2" w:rsidRPr="00233B3C" w:rsidRDefault="007062B2">
      <w:pPr>
        <w:rPr>
          <w:sz w:val="28"/>
          <w:szCs w:val="28"/>
        </w:rPr>
      </w:pPr>
      <w:r w:rsidRPr="00233B3C">
        <w:rPr>
          <w:sz w:val="28"/>
          <w:szCs w:val="28"/>
        </w:rPr>
        <w:t>Is it August already??!!  Beta Zeta enjoyed a wonderful Mid-summer Breakfast in July.  It was great catching up with everyone, their summer plans, and various health issues.</w:t>
      </w:r>
    </w:p>
    <w:p w14:paraId="6DCE2FB3" w14:textId="21CA4543" w:rsidR="007062B2" w:rsidRPr="00233B3C" w:rsidRDefault="007062B2">
      <w:pPr>
        <w:rPr>
          <w:sz w:val="28"/>
          <w:szCs w:val="28"/>
        </w:rPr>
      </w:pPr>
      <w:r w:rsidRPr="00233B3C">
        <w:rPr>
          <w:sz w:val="28"/>
          <w:szCs w:val="28"/>
        </w:rPr>
        <w:t>The Fremont County 4-H Fair welcomes Seniors on Family Day, August 1, with a free biscuit and sausage gravy breakfast at Pathfinder Park in Florence.  Beta Zeta has provided this yummy meal for 18 years, and this is one of our favorite projects.  It is great to see all our friends from all over Fremont County. We love working together to make this a special day for fairgoers.</w:t>
      </w:r>
    </w:p>
    <w:p w14:paraId="5DB26E03" w14:textId="75587DDF" w:rsidR="007062B2" w:rsidRPr="00233B3C" w:rsidRDefault="007062B2">
      <w:pPr>
        <w:rPr>
          <w:sz w:val="28"/>
          <w:szCs w:val="28"/>
        </w:rPr>
      </w:pPr>
      <w:r w:rsidRPr="00233B3C">
        <w:rPr>
          <w:sz w:val="28"/>
          <w:szCs w:val="28"/>
        </w:rPr>
        <w:t>Our next upcoming project is the annual Soup, Salad and Shopping Auction Luncheon on October 4 at the Christ First Fellowship Hall, 931 Main in Canon City.  Beta Zeta members are in high gear, making baked goods, small craft items, and lots of amazing auction offerings.</w:t>
      </w:r>
    </w:p>
    <w:p w14:paraId="4ABA66AB" w14:textId="2DAD9206" w:rsidR="007062B2" w:rsidRPr="00233B3C" w:rsidRDefault="007062B2">
      <w:pPr>
        <w:rPr>
          <w:sz w:val="28"/>
          <w:szCs w:val="28"/>
        </w:rPr>
      </w:pPr>
      <w:r w:rsidRPr="00233B3C">
        <w:rPr>
          <w:sz w:val="28"/>
          <w:szCs w:val="28"/>
        </w:rPr>
        <w:t xml:space="preserve">Colorado Beta Zeta </w:t>
      </w:r>
      <w:r w:rsidR="00233B3C" w:rsidRPr="00233B3C">
        <w:rPr>
          <w:sz w:val="28"/>
          <w:szCs w:val="28"/>
        </w:rPr>
        <w:t>members</w:t>
      </w:r>
      <w:r w:rsidRPr="00233B3C">
        <w:rPr>
          <w:sz w:val="28"/>
          <w:szCs w:val="28"/>
        </w:rPr>
        <w:t xml:space="preserve"> make plans to take a day trip to Canon City for this fun event, which enables our chapter to support our many philanthropic causes.</w:t>
      </w:r>
    </w:p>
    <w:p w14:paraId="6C019D9D" w14:textId="77777777" w:rsidR="007062B2" w:rsidRDefault="007062B2">
      <w:pPr>
        <w:rPr>
          <w:sz w:val="28"/>
          <w:szCs w:val="28"/>
        </w:rPr>
      </w:pPr>
      <w:r w:rsidRPr="00233B3C">
        <w:rPr>
          <w:sz w:val="28"/>
          <w:szCs w:val="28"/>
        </w:rPr>
        <w:t>Hope the rest of your summer is great!</w:t>
      </w:r>
    </w:p>
    <w:p w14:paraId="0B0848F8" w14:textId="0E222AEB" w:rsidR="00233B3C" w:rsidRDefault="00233B3C">
      <w:pPr>
        <w:rPr>
          <w:sz w:val="28"/>
          <w:szCs w:val="28"/>
        </w:rPr>
      </w:pPr>
      <w:r>
        <w:rPr>
          <w:sz w:val="28"/>
          <w:szCs w:val="28"/>
        </w:rPr>
        <w:t>Carol Dunn</w:t>
      </w:r>
    </w:p>
    <w:p w14:paraId="425F78E6" w14:textId="77777777" w:rsidR="00233B3C" w:rsidRPr="00233B3C" w:rsidRDefault="00233B3C">
      <w:pPr>
        <w:rPr>
          <w:sz w:val="28"/>
          <w:szCs w:val="28"/>
        </w:rPr>
      </w:pPr>
    </w:p>
    <w:p w14:paraId="1C0A7F3C" w14:textId="34F5C5A5" w:rsidR="007062B2" w:rsidRDefault="007062B2">
      <w:r>
        <w:rPr>
          <w:noProof/>
        </w:rPr>
        <w:drawing>
          <wp:inline distT="0" distB="0" distL="0" distR="0" wp14:anchorId="5634E59E" wp14:editId="008EC4BD">
            <wp:extent cx="2578100" cy="1933575"/>
            <wp:effectExtent l="0" t="0" r="0" b="9525"/>
            <wp:docPr id="422623572" name="Picture 14" descr="A group of women in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23572" name="Picture 14" descr="A group of women in blue shirt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8519" cy="1933889"/>
                    </a:xfrm>
                    <a:prstGeom prst="rect">
                      <a:avLst/>
                    </a:prstGeom>
                  </pic:spPr>
                </pic:pic>
              </a:graphicData>
            </a:graphic>
          </wp:inline>
        </w:drawing>
      </w:r>
      <w:r>
        <w:t xml:space="preserve">                               </w:t>
      </w:r>
      <w:r>
        <w:rPr>
          <w:noProof/>
        </w:rPr>
        <w:drawing>
          <wp:inline distT="0" distB="0" distL="0" distR="0" wp14:anchorId="53AC19B1" wp14:editId="379C41A2">
            <wp:extent cx="2565400" cy="1924050"/>
            <wp:effectExtent l="0" t="0" r="6350" b="0"/>
            <wp:docPr id="1333200968" name="Picture 15"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0968" name="Picture 15" descr="A group of people sitting at table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0082" cy="1927562"/>
                    </a:xfrm>
                    <a:prstGeom prst="rect">
                      <a:avLst/>
                    </a:prstGeom>
                  </pic:spPr>
                </pic:pic>
              </a:graphicData>
            </a:graphic>
          </wp:inline>
        </w:drawing>
      </w:r>
    </w:p>
    <w:p w14:paraId="2F67914B" w14:textId="77777777" w:rsidR="007062B2" w:rsidRDefault="007062B2"/>
    <w:p w14:paraId="60A173CE" w14:textId="77777777" w:rsidR="007062B2" w:rsidRDefault="007062B2"/>
    <w:p w14:paraId="57028A80" w14:textId="77777777" w:rsidR="007062B2" w:rsidRDefault="007062B2"/>
    <w:p w14:paraId="2D35EB19" w14:textId="77777777" w:rsidR="007062B2" w:rsidRPr="00011830" w:rsidRDefault="007062B2" w:rsidP="007062B2">
      <w:pPr>
        <w:pStyle w:val="ObjectAnchor"/>
        <w:rPr>
          <w:rFonts w:ascii="Broadway" w:hAnsi="Broadway"/>
          <w:sz w:val="40"/>
          <w:szCs w:val="40"/>
        </w:rPr>
      </w:pPr>
    </w:p>
    <w:p w14:paraId="75536B9F" w14:textId="77777777" w:rsidR="00DC0FD0" w:rsidRDefault="00DC0FD0" w:rsidP="004C0376">
      <w:pPr>
        <w:pStyle w:val="ObjectAnchor"/>
        <w:rPr>
          <w:sz w:val="24"/>
          <w:szCs w:val="24"/>
        </w:rPr>
      </w:pPr>
    </w:p>
    <w:p w14:paraId="31B11116" w14:textId="6835C413" w:rsidR="008806C7" w:rsidRPr="008806C7" w:rsidRDefault="008806C7">
      <w:pPr>
        <w:jc w:val="center"/>
        <w:rPr>
          <w:b/>
          <w:bCs/>
          <w:color w:val="984806" w:themeColor="accent6" w:themeShade="80"/>
          <w:sz w:val="32"/>
          <w:szCs w:val="32"/>
        </w:rPr>
      </w:pPr>
      <w:r>
        <w:rPr>
          <w:noProof/>
        </w:rPr>
        <mc:AlternateContent>
          <mc:Choice Requires="wps">
            <w:drawing>
              <wp:anchor distT="45720" distB="45720" distL="114300" distR="114300" simplePos="0" relativeHeight="251671552" behindDoc="0" locked="0" layoutInCell="1" allowOverlap="1" wp14:anchorId="2B7C503E" wp14:editId="5B1F2321">
                <wp:simplePos x="0" y="0"/>
                <wp:positionH relativeFrom="column">
                  <wp:posOffset>276225</wp:posOffset>
                </wp:positionH>
                <wp:positionV relativeFrom="paragraph">
                  <wp:posOffset>0</wp:posOffset>
                </wp:positionV>
                <wp:extent cx="6515100" cy="1190625"/>
                <wp:effectExtent l="0" t="0" r="0" b="9525"/>
                <wp:wrapSquare wrapText="bothSides"/>
                <wp:docPr id="1448276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90625"/>
                        </a:xfrm>
                        <a:prstGeom prst="rect">
                          <a:avLst/>
                        </a:prstGeom>
                        <a:solidFill>
                          <a:srgbClr val="FFFFFF"/>
                        </a:solidFill>
                        <a:ln w="9525">
                          <a:noFill/>
                          <a:miter lim="800000"/>
                          <a:headEnd/>
                          <a:tailEnd/>
                        </a:ln>
                      </wps:spPr>
                      <wps:txbx>
                        <w:txbxContent>
                          <w:p w14:paraId="22DCB571" w14:textId="77777777" w:rsidR="008806C7" w:rsidRDefault="008806C7">
                            <w:pPr>
                              <w:jc w:val="center"/>
                            </w:pPr>
                            <w:r w:rsidRPr="004B4AC0">
                              <w:rPr>
                                <w:b/>
                                <w:bCs/>
                                <w:noProof/>
                                <w:color w:val="F54427"/>
                                <w:sz w:val="36"/>
                                <w:szCs w:val="36"/>
                              </w:rPr>
                              <w:drawing>
                                <wp:inline distT="0" distB="0" distL="0" distR="0" wp14:anchorId="08296EFF" wp14:editId="3893CFEE">
                                  <wp:extent cx="869129" cy="822960"/>
                                  <wp:effectExtent l="0" t="0" r="7620" b="0"/>
                                  <wp:docPr id="167607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3321" name=""/>
                                          <pic:cNvPicPr/>
                                        </pic:nvPicPr>
                                        <pic:blipFill>
                                          <a:blip r:embed="rId49"/>
                                          <a:stretch>
                                            <a:fillRect/>
                                          </a:stretch>
                                        </pic:blipFill>
                                        <pic:spPr>
                                          <a:xfrm>
                                            <a:off x="0" y="0"/>
                                            <a:ext cx="869129" cy="822960"/>
                                          </a:xfrm>
                                          <a:prstGeom prst="rect">
                                            <a:avLst/>
                                          </a:prstGeom>
                                        </pic:spPr>
                                      </pic:pic>
                                    </a:graphicData>
                                  </a:graphic>
                                </wp:inline>
                              </w:drawing>
                            </w:r>
                            <w:r>
                              <w:rPr>
                                <w:noProof/>
                              </w:rPr>
                              <w:drawing>
                                <wp:inline distT="0" distB="0" distL="0" distR="0" wp14:anchorId="199CA625" wp14:editId="299E9443">
                                  <wp:extent cx="4200525" cy="1090295"/>
                                  <wp:effectExtent l="0" t="0" r="9525" b="0"/>
                                  <wp:docPr id="970692760" name="Picture 1" descr="A red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5282" name="Picture 1" descr="A red letters on a white background&#10;&#10;AI-generated content may be incorrect."/>
                                          <pic:cNvPicPr/>
                                        </pic:nvPicPr>
                                        <pic:blipFill>
                                          <a:blip r:embed="rId50"/>
                                          <a:stretch>
                                            <a:fillRect/>
                                          </a:stretch>
                                        </pic:blipFill>
                                        <pic:spPr>
                                          <a:xfrm>
                                            <a:off x="0" y="0"/>
                                            <a:ext cx="4200525" cy="1090295"/>
                                          </a:xfrm>
                                          <a:prstGeom prst="rect">
                                            <a:avLst/>
                                          </a:prstGeom>
                                        </pic:spPr>
                                      </pic:pic>
                                    </a:graphicData>
                                  </a:graphic>
                                </wp:inline>
                              </w:drawing>
                            </w:r>
                            <w:r>
                              <w:rPr>
                                <w:b/>
                                <w:bCs/>
                                <w:color w:val="F54427"/>
                                <w:sz w:val="36"/>
                                <w:szCs w:val="36"/>
                              </w:rPr>
                              <w:t xml:space="preserve"> </w:t>
                            </w:r>
                            <w:r w:rsidRPr="004B4AC0">
                              <w:rPr>
                                <w:b/>
                                <w:bCs/>
                                <w:noProof/>
                                <w:color w:val="F54427"/>
                                <w:sz w:val="36"/>
                                <w:szCs w:val="36"/>
                              </w:rPr>
                              <w:drawing>
                                <wp:inline distT="0" distB="0" distL="0" distR="0" wp14:anchorId="43AA985E" wp14:editId="02A439AD">
                                  <wp:extent cx="869129" cy="822960"/>
                                  <wp:effectExtent l="0" t="0" r="7620" b="0"/>
                                  <wp:docPr id="82128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3321" name=""/>
                                          <pic:cNvPicPr/>
                                        </pic:nvPicPr>
                                        <pic:blipFill>
                                          <a:blip r:embed="rId49"/>
                                          <a:stretch>
                                            <a:fillRect/>
                                          </a:stretch>
                                        </pic:blipFill>
                                        <pic:spPr>
                                          <a:xfrm>
                                            <a:off x="0" y="0"/>
                                            <a:ext cx="869129" cy="822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C503E" id="_x0000_s1030" type="#_x0000_t202" style="position:absolute;left:0;text-align:left;margin-left:21.75pt;margin-top:0;width:513pt;height:9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" stroked="f">
                <v:textbox>
                  <w:txbxContent>
                    <w:p w14:paraId="22DCB571" w14:textId="77777777" w:rsidR="008806C7" w:rsidRDefault="008806C7">
                      <w:pPr>
                        <w:jc w:val="center"/>
                      </w:pPr>
                      <w:r w:rsidRPr="004B4AC0">
                        <w:rPr>
                          <w:b/>
                          <w:bCs/>
                          <w:noProof/>
                          <w:color w:val="F54427"/>
                          <w:sz w:val="36"/>
                          <w:szCs w:val="36"/>
                        </w:rPr>
                        <w:drawing>
                          <wp:inline distT="0" distB="0" distL="0" distR="0" wp14:anchorId="08296EFF" wp14:editId="3893CFEE">
                            <wp:extent cx="869129" cy="822960"/>
                            <wp:effectExtent l="0" t="0" r="7620" b="0"/>
                            <wp:docPr id="167607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3321" name=""/>
                                    <pic:cNvPicPr/>
                                  </pic:nvPicPr>
                                  <pic:blipFill>
                                    <a:blip r:embed="rId49"/>
                                    <a:stretch>
                                      <a:fillRect/>
                                    </a:stretch>
                                  </pic:blipFill>
                                  <pic:spPr>
                                    <a:xfrm>
                                      <a:off x="0" y="0"/>
                                      <a:ext cx="869129" cy="822960"/>
                                    </a:xfrm>
                                    <a:prstGeom prst="rect">
                                      <a:avLst/>
                                    </a:prstGeom>
                                  </pic:spPr>
                                </pic:pic>
                              </a:graphicData>
                            </a:graphic>
                          </wp:inline>
                        </w:drawing>
                      </w:r>
                      <w:r>
                        <w:rPr>
                          <w:noProof/>
                        </w:rPr>
                        <w:drawing>
                          <wp:inline distT="0" distB="0" distL="0" distR="0" wp14:anchorId="199CA625" wp14:editId="299E9443">
                            <wp:extent cx="4200525" cy="1090295"/>
                            <wp:effectExtent l="0" t="0" r="9525" b="0"/>
                            <wp:docPr id="970692760" name="Picture 1" descr="A red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5282" name="Picture 1" descr="A red letters on a white background&#10;&#10;AI-generated content may be incorrect."/>
                                    <pic:cNvPicPr/>
                                  </pic:nvPicPr>
                                  <pic:blipFill>
                                    <a:blip r:embed="rId50"/>
                                    <a:stretch>
                                      <a:fillRect/>
                                    </a:stretch>
                                  </pic:blipFill>
                                  <pic:spPr>
                                    <a:xfrm>
                                      <a:off x="0" y="0"/>
                                      <a:ext cx="4200525" cy="1090295"/>
                                    </a:xfrm>
                                    <a:prstGeom prst="rect">
                                      <a:avLst/>
                                    </a:prstGeom>
                                  </pic:spPr>
                                </pic:pic>
                              </a:graphicData>
                            </a:graphic>
                          </wp:inline>
                        </w:drawing>
                      </w:r>
                      <w:r>
                        <w:rPr>
                          <w:b/>
                          <w:bCs/>
                          <w:color w:val="F54427"/>
                          <w:sz w:val="36"/>
                          <w:szCs w:val="36"/>
                        </w:rPr>
                        <w:t xml:space="preserve"> </w:t>
                      </w:r>
                      <w:r w:rsidRPr="004B4AC0">
                        <w:rPr>
                          <w:b/>
                          <w:bCs/>
                          <w:noProof/>
                          <w:color w:val="F54427"/>
                          <w:sz w:val="36"/>
                          <w:szCs w:val="36"/>
                        </w:rPr>
                        <w:drawing>
                          <wp:inline distT="0" distB="0" distL="0" distR="0" wp14:anchorId="43AA985E" wp14:editId="02A439AD">
                            <wp:extent cx="869129" cy="822960"/>
                            <wp:effectExtent l="0" t="0" r="7620" b="0"/>
                            <wp:docPr id="82128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3321" name=""/>
                                    <pic:cNvPicPr/>
                                  </pic:nvPicPr>
                                  <pic:blipFill>
                                    <a:blip r:embed="rId49"/>
                                    <a:stretch>
                                      <a:fillRect/>
                                    </a:stretch>
                                  </pic:blipFill>
                                  <pic:spPr>
                                    <a:xfrm>
                                      <a:off x="0" y="0"/>
                                      <a:ext cx="869129" cy="822960"/>
                                    </a:xfrm>
                                    <a:prstGeom prst="rect">
                                      <a:avLst/>
                                    </a:prstGeom>
                                  </pic:spPr>
                                </pic:pic>
                              </a:graphicData>
                            </a:graphic>
                          </wp:inline>
                        </w:drawing>
                      </w:r>
                    </w:p>
                  </w:txbxContent>
                </v:textbox>
                <w10:wrap type="square"/>
              </v:shape>
            </w:pict>
          </mc:Fallback>
        </mc:AlternateContent>
      </w:r>
      <w:r w:rsidRPr="008806C7">
        <w:rPr>
          <w:b/>
          <w:bCs/>
          <w:noProof/>
          <w:color w:val="984806" w:themeColor="accent6" w:themeShade="80"/>
          <w:sz w:val="32"/>
          <w:szCs w:val="32"/>
        </w:rPr>
        <mc:AlternateContent>
          <mc:Choice Requires="wps">
            <w:drawing>
              <wp:anchor distT="45720" distB="45720" distL="114300" distR="114300" simplePos="0" relativeHeight="251670528" behindDoc="0" locked="0" layoutInCell="1" allowOverlap="1" wp14:anchorId="54938333" wp14:editId="3A1D300B">
                <wp:simplePos x="0" y="0"/>
                <wp:positionH relativeFrom="column">
                  <wp:posOffset>5191125</wp:posOffset>
                </wp:positionH>
                <wp:positionV relativeFrom="paragraph">
                  <wp:posOffset>5555615</wp:posOffset>
                </wp:positionV>
                <wp:extent cx="1832610" cy="167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676400"/>
                        </a:xfrm>
                        <a:prstGeom prst="rect">
                          <a:avLst/>
                        </a:prstGeom>
                        <a:solidFill>
                          <a:srgbClr val="FFFFFF"/>
                        </a:solidFill>
                        <a:ln w="9525">
                          <a:noFill/>
                          <a:miter lim="800000"/>
                          <a:headEnd/>
                          <a:tailEnd/>
                        </a:ln>
                      </wps:spPr>
                      <wps:txbx>
                        <w:txbxContent>
                          <w:p w14:paraId="7145480F" w14:textId="77777777" w:rsidR="008806C7" w:rsidRDefault="00880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8333" id="_x0000_s1031" type="#_x0000_t202" style="position:absolute;left:0;text-align:left;margin-left:408.75pt;margin-top:437.45pt;width:144.3pt;height:1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" stroked="f">
                <v:textbox>
                  <w:txbxContent>
                    <w:p w14:paraId="7145480F" w14:textId="77777777" w:rsidR="008806C7" w:rsidRDefault="008806C7"/>
                  </w:txbxContent>
                </v:textbox>
                <w10:wrap type="square"/>
              </v:shape>
            </w:pict>
          </mc:Fallback>
        </mc:AlternateContent>
      </w:r>
      <w:r w:rsidR="00011830">
        <w:rPr>
          <w:b/>
          <w:bCs/>
          <w:color w:val="984806" w:themeColor="accent6" w:themeShade="80"/>
          <w:sz w:val="32"/>
          <w:szCs w:val="32"/>
        </w:rPr>
        <w:t>C</w:t>
      </w:r>
      <w:r w:rsidRPr="008806C7">
        <w:rPr>
          <w:b/>
          <w:bCs/>
          <w:color w:val="984806" w:themeColor="accent6" w:themeShade="80"/>
          <w:sz w:val="32"/>
          <w:szCs w:val="32"/>
        </w:rPr>
        <w:t>OME JOIN US FOR OUR FALL FEST MEETING</w:t>
      </w:r>
    </w:p>
    <w:p w14:paraId="70E95321" w14:textId="77777777" w:rsidR="008806C7" w:rsidRPr="008806C7" w:rsidRDefault="008806C7">
      <w:pPr>
        <w:jc w:val="center"/>
        <w:rPr>
          <w:b/>
          <w:bCs/>
          <w:color w:val="984806" w:themeColor="accent6" w:themeShade="80"/>
          <w:sz w:val="32"/>
          <w:szCs w:val="32"/>
        </w:rPr>
      </w:pPr>
      <w:r w:rsidRPr="008806C7">
        <w:rPr>
          <w:b/>
          <w:bCs/>
          <w:color w:val="984806" w:themeColor="accent6" w:themeShade="80"/>
          <w:sz w:val="32"/>
          <w:szCs w:val="32"/>
        </w:rPr>
        <w:t>IN BEAUTIFUL SALIDA, CO</w:t>
      </w:r>
    </w:p>
    <w:p w14:paraId="42270689" w14:textId="77777777" w:rsidR="008806C7" w:rsidRPr="008806C7" w:rsidRDefault="008806C7">
      <w:pPr>
        <w:jc w:val="center"/>
        <w:rPr>
          <w:b/>
          <w:bCs/>
          <w:color w:val="984806" w:themeColor="accent6" w:themeShade="80"/>
          <w:sz w:val="32"/>
          <w:szCs w:val="32"/>
        </w:rPr>
      </w:pPr>
      <w:r w:rsidRPr="008806C7">
        <w:rPr>
          <w:b/>
          <w:bCs/>
          <w:color w:val="984806" w:themeColor="accent6" w:themeShade="80"/>
          <w:sz w:val="32"/>
          <w:szCs w:val="32"/>
        </w:rPr>
        <w:t>HOSTED BY ALPHA OMICRON #770</w:t>
      </w:r>
    </w:p>
    <w:p w14:paraId="6E327ED2" w14:textId="77777777" w:rsidR="008806C7" w:rsidRPr="008806C7" w:rsidRDefault="008806C7">
      <w:pPr>
        <w:jc w:val="center"/>
        <w:rPr>
          <w:b/>
          <w:bCs/>
          <w:color w:val="984806" w:themeColor="accent6" w:themeShade="80"/>
          <w:sz w:val="32"/>
          <w:szCs w:val="32"/>
        </w:rPr>
      </w:pPr>
      <w:r w:rsidRPr="008806C7">
        <w:rPr>
          <w:b/>
          <w:bCs/>
          <w:color w:val="984806" w:themeColor="accent6" w:themeShade="80"/>
          <w:sz w:val="32"/>
          <w:szCs w:val="32"/>
        </w:rPr>
        <w:t>SEPTEMBER 26</w:t>
      </w:r>
      <w:r w:rsidRPr="008806C7">
        <w:rPr>
          <w:b/>
          <w:bCs/>
          <w:color w:val="984806" w:themeColor="accent6" w:themeShade="80"/>
          <w:sz w:val="32"/>
          <w:szCs w:val="32"/>
          <w:vertAlign w:val="superscript"/>
        </w:rPr>
        <w:t>th</w:t>
      </w:r>
      <w:r w:rsidRPr="008806C7">
        <w:rPr>
          <w:b/>
          <w:bCs/>
          <w:color w:val="984806" w:themeColor="accent6" w:themeShade="80"/>
          <w:sz w:val="32"/>
          <w:szCs w:val="32"/>
        </w:rPr>
        <w:t xml:space="preserve"> and 27</w:t>
      </w:r>
      <w:r w:rsidRPr="008806C7">
        <w:rPr>
          <w:b/>
          <w:bCs/>
          <w:color w:val="984806" w:themeColor="accent6" w:themeShade="80"/>
          <w:sz w:val="32"/>
          <w:szCs w:val="32"/>
          <w:vertAlign w:val="superscript"/>
        </w:rPr>
        <w:t>th</w:t>
      </w:r>
      <w:r w:rsidRPr="008806C7">
        <w:rPr>
          <w:b/>
          <w:bCs/>
          <w:color w:val="984806" w:themeColor="accent6" w:themeShade="80"/>
          <w:sz w:val="32"/>
          <w:szCs w:val="32"/>
        </w:rPr>
        <w:t xml:space="preserve"> </w:t>
      </w:r>
    </w:p>
    <w:p w14:paraId="22384251" w14:textId="77777777" w:rsidR="008806C7" w:rsidRPr="008806C7" w:rsidRDefault="008806C7">
      <w:pPr>
        <w:jc w:val="center"/>
        <w:rPr>
          <w:b/>
          <w:bCs/>
          <w:color w:val="984806" w:themeColor="accent6" w:themeShade="80"/>
          <w:sz w:val="32"/>
          <w:szCs w:val="32"/>
        </w:rPr>
      </w:pPr>
      <w:r w:rsidRPr="008806C7">
        <w:rPr>
          <w:b/>
          <w:bCs/>
          <w:color w:val="984806" w:themeColor="accent6" w:themeShade="80"/>
          <w:sz w:val="32"/>
          <w:szCs w:val="32"/>
        </w:rPr>
        <w:t>(please see the registration form for all details)</w:t>
      </w:r>
    </w:p>
    <w:p w14:paraId="6354D2FF" w14:textId="77777777" w:rsidR="008806C7" w:rsidRPr="00AA1917" w:rsidRDefault="008806C7">
      <w:pPr>
        <w:jc w:val="center"/>
        <w:rPr>
          <w:b/>
          <w:bCs/>
          <w:color w:val="FFC000"/>
          <w:sz w:val="20"/>
          <w:szCs w:val="20"/>
        </w:rPr>
      </w:pPr>
      <w:r w:rsidRPr="00AA1917">
        <w:rPr>
          <w:b/>
          <w:bCs/>
          <w:noProof/>
          <w:color w:val="F54427"/>
          <w:sz w:val="36"/>
          <w:szCs w:val="36"/>
        </w:rPr>
        <mc:AlternateContent>
          <mc:Choice Requires="wps">
            <w:drawing>
              <wp:anchor distT="45720" distB="45720" distL="114300" distR="114300" simplePos="0" relativeHeight="251672576" behindDoc="0" locked="0" layoutInCell="1" allowOverlap="1" wp14:anchorId="0CC8DAC9" wp14:editId="107DFAC2">
                <wp:simplePos x="0" y="0"/>
                <wp:positionH relativeFrom="column">
                  <wp:posOffset>-295275</wp:posOffset>
                </wp:positionH>
                <wp:positionV relativeFrom="paragraph">
                  <wp:posOffset>89535</wp:posOffset>
                </wp:positionV>
                <wp:extent cx="1828800" cy="1771650"/>
                <wp:effectExtent l="0" t="0" r="0" b="0"/>
                <wp:wrapSquare wrapText="bothSides"/>
                <wp:docPr id="1401353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71650"/>
                        </a:xfrm>
                        <a:prstGeom prst="rect">
                          <a:avLst/>
                        </a:prstGeom>
                        <a:solidFill>
                          <a:srgbClr val="FFFFFF"/>
                        </a:solidFill>
                        <a:ln w="9525">
                          <a:noFill/>
                          <a:miter lim="800000"/>
                          <a:headEnd/>
                          <a:tailEnd/>
                        </a:ln>
                      </wps:spPr>
                      <wps:txbx>
                        <w:txbxContent>
                          <w:p w14:paraId="09EA59B9" w14:textId="77777777" w:rsidR="008806C7" w:rsidRDefault="008806C7">
                            <w:r>
                              <w:rPr>
                                <w:noProof/>
                              </w:rPr>
                              <w:drawing>
                                <wp:inline distT="0" distB="0" distL="0" distR="0" wp14:anchorId="7E80B265" wp14:editId="1DDFC73E">
                                  <wp:extent cx="1219200" cy="1317864"/>
                                  <wp:effectExtent l="0" t="0" r="0" b="0"/>
                                  <wp:docPr id="426928024" name="Picture 1" descr="A pumpkins and leav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2291" name="Picture 1" descr="A pumpkins and leaves on a white background&#10;&#10;AI-generated content may be incorrect."/>
                                          <pic:cNvPicPr/>
                                        </pic:nvPicPr>
                                        <pic:blipFill>
                                          <a:blip r:embed="rId51"/>
                                          <a:stretch>
                                            <a:fillRect/>
                                          </a:stretch>
                                        </pic:blipFill>
                                        <pic:spPr>
                                          <a:xfrm>
                                            <a:off x="0" y="0"/>
                                            <a:ext cx="1222294" cy="13212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8DAC9" id="_x0000_s1032" type="#_x0000_t202" style="position:absolute;left:0;text-align:left;margin-left:-23.25pt;margin-top:7.05pt;width:2in;height:13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" stroked="f">
                <v:textbox>
                  <w:txbxContent>
                    <w:p w14:paraId="09EA59B9" w14:textId="77777777" w:rsidR="008806C7" w:rsidRDefault="008806C7">
                      <w:r>
                        <w:rPr>
                          <w:noProof/>
                        </w:rPr>
                        <w:drawing>
                          <wp:inline distT="0" distB="0" distL="0" distR="0" wp14:anchorId="7E80B265" wp14:editId="1DDFC73E">
                            <wp:extent cx="1219200" cy="1317864"/>
                            <wp:effectExtent l="0" t="0" r="0" b="0"/>
                            <wp:docPr id="426928024" name="Picture 1" descr="A pumpkins and leav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2291" name="Picture 1" descr="A pumpkins and leaves on a white background&#10;&#10;AI-generated content may be incorrect."/>
                                    <pic:cNvPicPr/>
                                  </pic:nvPicPr>
                                  <pic:blipFill>
                                    <a:blip r:embed="rId51"/>
                                    <a:stretch>
                                      <a:fillRect/>
                                    </a:stretch>
                                  </pic:blipFill>
                                  <pic:spPr>
                                    <a:xfrm>
                                      <a:off x="0" y="0"/>
                                      <a:ext cx="1222294" cy="1321209"/>
                                    </a:xfrm>
                                    <a:prstGeom prst="rect">
                                      <a:avLst/>
                                    </a:prstGeom>
                                  </pic:spPr>
                                </pic:pic>
                              </a:graphicData>
                            </a:graphic>
                          </wp:inline>
                        </w:drawing>
                      </w:r>
                    </w:p>
                  </w:txbxContent>
                </v:textbox>
                <w10:wrap type="square"/>
              </v:shape>
            </w:pict>
          </mc:Fallback>
        </mc:AlternateContent>
      </w:r>
    </w:p>
    <w:p w14:paraId="482F7BF8" w14:textId="77777777" w:rsidR="008806C7" w:rsidRPr="00011830" w:rsidRDefault="008806C7">
      <w:pPr>
        <w:rPr>
          <w:b/>
          <w:bCs/>
          <w:color w:val="C00000"/>
          <w:sz w:val="28"/>
          <w:szCs w:val="28"/>
        </w:rPr>
      </w:pPr>
      <w:r w:rsidRPr="00011830">
        <w:rPr>
          <w:b/>
          <w:bCs/>
          <w:color w:val="C00000"/>
          <w:sz w:val="28"/>
          <w:szCs w:val="28"/>
        </w:rPr>
        <w:t xml:space="preserve">Come spend time with your Colorado ESA Members, enjoy a craft, eat some amazing homemade food, roll some bunco, catch up on all the business, and go out to dinner in downtown Salida at the best Mexican place in town. </w:t>
      </w:r>
    </w:p>
    <w:p w14:paraId="60B3B22F" w14:textId="77777777" w:rsidR="008806C7" w:rsidRPr="00AA1917" w:rsidRDefault="008806C7">
      <w:pPr>
        <w:jc w:val="center"/>
        <w:rPr>
          <w:b/>
          <w:bCs/>
          <w:color w:val="C00000"/>
          <w:sz w:val="36"/>
          <w:szCs w:val="36"/>
        </w:rPr>
      </w:pPr>
      <w:r w:rsidRPr="00AA1917">
        <w:rPr>
          <w:noProof/>
        </w:rPr>
        <mc:AlternateContent>
          <mc:Choice Requires="wps">
            <w:drawing>
              <wp:anchor distT="45720" distB="45720" distL="114300" distR="114300" simplePos="0" relativeHeight="251673600" behindDoc="0" locked="0" layoutInCell="1" allowOverlap="1" wp14:anchorId="4C099E9F" wp14:editId="281711CE">
                <wp:simplePos x="0" y="0"/>
                <wp:positionH relativeFrom="column">
                  <wp:posOffset>-371475</wp:posOffset>
                </wp:positionH>
                <wp:positionV relativeFrom="paragraph">
                  <wp:posOffset>347980</wp:posOffset>
                </wp:positionV>
                <wp:extent cx="2667000" cy="3124200"/>
                <wp:effectExtent l="57150" t="38100" r="38100" b="57150"/>
                <wp:wrapSquare wrapText="bothSides"/>
                <wp:docPr id="176538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24200"/>
                        </a:xfrm>
                        <a:custGeom>
                          <a:avLst/>
                          <a:gdLst>
                            <a:gd name="connsiteX0" fmla="*/ 0 w 2667000"/>
                            <a:gd name="connsiteY0" fmla="*/ 0 h 3124200"/>
                            <a:gd name="connsiteX1" fmla="*/ 560070 w 2667000"/>
                            <a:gd name="connsiteY1" fmla="*/ 0 h 3124200"/>
                            <a:gd name="connsiteX2" fmla="*/ 1093470 w 2667000"/>
                            <a:gd name="connsiteY2" fmla="*/ 0 h 3124200"/>
                            <a:gd name="connsiteX3" fmla="*/ 1653540 w 2667000"/>
                            <a:gd name="connsiteY3" fmla="*/ 0 h 3124200"/>
                            <a:gd name="connsiteX4" fmla="*/ 2667000 w 2667000"/>
                            <a:gd name="connsiteY4" fmla="*/ 0 h 3124200"/>
                            <a:gd name="connsiteX5" fmla="*/ 2667000 w 2667000"/>
                            <a:gd name="connsiteY5" fmla="*/ 426974 h 3124200"/>
                            <a:gd name="connsiteX6" fmla="*/ 2667000 w 2667000"/>
                            <a:gd name="connsiteY6" fmla="*/ 947674 h 3124200"/>
                            <a:gd name="connsiteX7" fmla="*/ 2667000 w 2667000"/>
                            <a:gd name="connsiteY7" fmla="*/ 1530858 h 3124200"/>
                            <a:gd name="connsiteX8" fmla="*/ 2667000 w 2667000"/>
                            <a:gd name="connsiteY8" fmla="*/ 2114042 h 3124200"/>
                            <a:gd name="connsiteX9" fmla="*/ 2667000 w 2667000"/>
                            <a:gd name="connsiteY9" fmla="*/ 2634742 h 3124200"/>
                            <a:gd name="connsiteX10" fmla="*/ 2667000 w 2667000"/>
                            <a:gd name="connsiteY10" fmla="*/ 3124200 h 3124200"/>
                            <a:gd name="connsiteX11" fmla="*/ 2133600 w 2667000"/>
                            <a:gd name="connsiteY11" fmla="*/ 3124200 h 3124200"/>
                            <a:gd name="connsiteX12" fmla="*/ 1680210 w 2667000"/>
                            <a:gd name="connsiteY12" fmla="*/ 3124200 h 3124200"/>
                            <a:gd name="connsiteX13" fmla="*/ 1200150 w 2667000"/>
                            <a:gd name="connsiteY13" fmla="*/ 3124200 h 3124200"/>
                            <a:gd name="connsiteX14" fmla="*/ 666750 w 2667000"/>
                            <a:gd name="connsiteY14" fmla="*/ 3124200 h 3124200"/>
                            <a:gd name="connsiteX15" fmla="*/ 0 w 2667000"/>
                            <a:gd name="connsiteY15" fmla="*/ 3124200 h 3124200"/>
                            <a:gd name="connsiteX16" fmla="*/ 0 w 2667000"/>
                            <a:gd name="connsiteY16" fmla="*/ 2634742 h 3124200"/>
                            <a:gd name="connsiteX17" fmla="*/ 0 w 2667000"/>
                            <a:gd name="connsiteY17" fmla="*/ 2051558 h 3124200"/>
                            <a:gd name="connsiteX18" fmla="*/ 0 w 2667000"/>
                            <a:gd name="connsiteY18" fmla="*/ 1593342 h 3124200"/>
                            <a:gd name="connsiteX19" fmla="*/ 0 w 2667000"/>
                            <a:gd name="connsiteY19" fmla="*/ 1166368 h 3124200"/>
                            <a:gd name="connsiteX20" fmla="*/ 0 w 2667000"/>
                            <a:gd name="connsiteY20" fmla="*/ 708152 h 3124200"/>
                            <a:gd name="connsiteX21" fmla="*/ 0 w 2667000"/>
                            <a:gd name="connsiteY21" fmla="*/ 0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67000" h="3124200" fill="none" extrusionOk="0">
                              <a:moveTo>
                                <a:pt x="0" y="0"/>
                              </a:moveTo>
                              <a:cubicBezTo>
                                <a:pt x="256566" y="-33010"/>
                                <a:pt x="353590" y="5137"/>
                                <a:pt x="560070" y="0"/>
                              </a:cubicBezTo>
                              <a:cubicBezTo>
                                <a:pt x="766550" y="-5137"/>
                                <a:pt x="866039" y="10094"/>
                                <a:pt x="1093470" y="0"/>
                              </a:cubicBezTo>
                              <a:cubicBezTo>
                                <a:pt x="1320901" y="-10094"/>
                                <a:pt x="1421474" y="61664"/>
                                <a:pt x="1653540" y="0"/>
                              </a:cubicBezTo>
                              <a:cubicBezTo>
                                <a:pt x="1885606" y="-61664"/>
                                <a:pt x="2389540" y="54527"/>
                                <a:pt x="2667000" y="0"/>
                              </a:cubicBezTo>
                              <a:cubicBezTo>
                                <a:pt x="2695236" y="208342"/>
                                <a:pt x="2648759" y="262885"/>
                                <a:pt x="2667000" y="426974"/>
                              </a:cubicBezTo>
                              <a:cubicBezTo>
                                <a:pt x="2685241" y="591063"/>
                                <a:pt x="2643574" y="737998"/>
                                <a:pt x="2667000" y="947674"/>
                              </a:cubicBezTo>
                              <a:cubicBezTo>
                                <a:pt x="2690426" y="1157350"/>
                                <a:pt x="2642307" y="1302782"/>
                                <a:pt x="2667000" y="1530858"/>
                              </a:cubicBezTo>
                              <a:cubicBezTo>
                                <a:pt x="2691693" y="1758934"/>
                                <a:pt x="2661308" y="1854818"/>
                                <a:pt x="2667000" y="2114042"/>
                              </a:cubicBezTo>
                              <a:cubicBezTo>
                                <a:pt x="2672692" y="2373266"/>
                                <a:pt x="2632004" y="2494313"/>
                                <a:pt x="2667000" y="2634742"/>
                              </a:cubicBezTo>
                              <a:cubicBezTo>
                                <a:pt x="2701996" y="2775171"/>
                                <a:pt x="2614739" y="2982003"/>
                                <a:pt x="2667000" y="3124200"/>
                              </a:cubicBezTo>
                              <a:cubicBezTo>
                                <a:pt x="2525684" y="3151911"/>
                                <a:pt x="2343769" y="3067228"/>
                                <a:pt x="2133600" y="3124200"/>
                              </a:cubicBezTo>
                              <a:cubicBezTo>
                                <a:pt x="1923431" y="3181172"/>
                                <a:pt x="1819456" y="3097994"/>
                                <a:pt x="1680210" y="3124200"/>
                              </a:cubicBezTo>
                              <a:cubicBezTo>
                                <a:pt x="1540964" y="3150406"/>
                                <a:pt x="1379771" y="3112164"/>
                                <a:pt x="1200150" y="3124200"/>
                              </a:cubicBezTo>
                              <a:cubicBezTo>
                                <a:pt x="1020529" y="3136236"/>
                                <a:pt x="857556" y="3106088"/>
                                <a:pt x="666750" y="3124200"/>
                              </a:cubicBezTo>
                              <a:cubicBezTo>
                                <a:pt x="475944" y="3142312"/>
                                <a:pt x="173863" y="3045937"/>
                                <a:pt x="0" y="3124200"/>
                              </a:cubicBezTo>
                              <a:cubicBezTo>
                                <a:pt x="-30981" y="2909219"/>
                                <a:pt x="12702" y="2869836"/>
                                <a:pt x="0" y="2634742"/>
                              </a:cubicBezTo>
                              <a:cubicBezTo>
                                <a:pt x="-12702" y="2399648"/>
                                <a:pt x="66395" y="2172784"/>
                                <a:pt x="0" y="2051558"/>
                              </a:cubicBezTo>
                              <a:cubicBezTo>
                                <a:pt x="-66395" y="1930332"/>
                                <a:pt x="46812" y="1692270"/>
                                <a:pt x="0" y="1593342"/>
                              </a:cubicBezTo>
                              <a:cubicBezTo>
                                <a:pt x="-46812" y="1494414"/>
                                <a:pt x="19291" y="1315698"/>
                                <a:pt x="0" y="1166368"/>
                              </a:cubicBezTo>
                              <a:cubicBezTo>
                                <a:pt x="-19291" y="1017038"/>
                                <a:pt x="43756" y="858931"/>
                                <a:pt x="0" y="708152"/>
                              </a:cubicBezTo>
                              <a:cubicBezTo>
                                <a:pt x="-43756" y="557373"/>
                                <a:pt x="53295" y="190500"/>
                                <a:pt x="0" y="0"/>
                              </a:cubicBezTo>
                              <a:close/>
                            </a:path>
                            <a:path w="2667000" h="3124200" stroke="0" extrusionOk="0">
                              <a:moveTo>
                                <a:pt x="0" y="0"/>
                              </a:moveTo>
                              <a:cubicBezTo>
                                <a:pt x="268192" y="-46407"/>
                                <a:pt x="409891" y="51927"/>
                                <a:pt x="560070" y="0"/>
                              </a:cubicBezTo>
                              <a:cubicBezTo>
                                <a:pt x="710249" y="-51927"/>
                                <a:pt x="891746" y="17310"/>
                                <a:pt x="1040130" y="0"/>
                              </a:cubicBezTo>
                              <a:cubicBezTo>
                                <a:pt x="1188514" y="-17310"/>
                                <a:pt x="1449226" y="26906"/>
                                <a:pt x="1573530" y="0"/>
                              </a:cubicBezTo>
                              <a:cubicBezTo>
                                <a:pt x="1697834" y="-26906"/>
                                <a:pt x="1893725" y="20918"/>
                                <a:pt x="2133600" y="0"/>
                              </a:cubicBezTo>
                              <a:cubicBezTo>
                                <a:pt x="2373475" y="-20918"/>
                                <a:pt x="2497203" y="2257"/>
                                <a:pt x="2667000" y="0"/>
                              </a:cubicBezTo>
                              <a:cubicBezTo>
                                <a:pt x="2668421" y="128120"/>
                                <a:pt x="2637434" y="358112"/>
                                <a:pt x="2667000" y="489458"/>
                              </a:cubicBezTo>
                              <a:cubicBezTo>
                                <a:pt x="2696566" y="620804"/>
                                <a:pt x="2625553" y="875257"/>
                                <a:pt x="2667000" y="978916"/>
                              </a:cubicBezTo>
                              <a:cubicBezTo>
                                <a:pt x="2708447" y="1082575"/>
                                <a:pt x="2620429" y="1319499"/>
                                <a:pt x="2667000" y="1437132"/>
                              </a:cubicBezTo>
                              <a:cubicBezTo>
                                <a:pt x="2713571" y="1554765"/>
                                <a:pt x="2637602" y="1819788"/>
                                <a:pt x="2667000" y="1989074"/>
                              </a:cubicBezTo>
                              <a:cubicBezTo>
                                <a:pt x="2696398" y="2158360"/>
                                <a:pt x="2615457" y="2337941"/>
                                <a:pt x="2667000" y="2478532"/>
                              </a:cubicBezTo>
                              <a:cubicBezTo>
                                <a:pt x="2718543" y="2619123"/>
                                <a:pt x="2634033" y="2978174"/>
                                <a:pt x="2667000" y="3124200"/>
                              </a:cubicBezTo>
                              <a:cubicBezTo>
                                <a:pt x="2420194" y="3164810"/>
                                <a:pt x="2276886" y="3086755"/>
                                <a:pt x="2160270" y="3124200"/>
                              </a:cubicBezTo>
                              <a:cubicBezTo>
                                <a:pt x="2043654" y="3161645"/>
                                <a:pt x="1806309" y="3106855"/>
                                <a:pt x="1653540" y="3124200"/>
                              </a:cubicBezTo>
                              <a:cubicBezTo>
                                <a:pt x="1500771" y="3141545"/>
                                <a:pt x="1391771" y="3098566"/>
                                <a:pt x="1200150" y="3124200"/>
                              </a:cubicBezTo>
                              <a:cubicBezTo>
                                <a:pt x="1008529" y="3149834"/>
                                <a:pt x="964665" y="3069869"/>
                                <a:pt x="746760" y="3124200"/>
                              </a:cubicBezTo>
                              <a:cubicBezTo>
                                <a:pt x="528855" y="3178531"/>
                                <a:pt x="298769" y="3059793"/>
                                <a:pt x="0" y="3124200"/>
                              </a:cubicBezTo>
                              <a:cubicBezTo>
                                <a:pt x="-29615" y="2868390"/>
                                <a:pt x="31166" y="2801244"/>
                                <a:pt x="0" y="2603500"/>
                              </a:cubicBezTo>
                              <a:cubicBezTo>
                                <a:pt x="-31166" y="2405756"/>
                                <a:pt x="36613" y="2265977"/>
                                <a:pt x="0" y="2082800"/>
                              </a:cubicBezTo>
                              <a:cubicBezTo>
                                <a:pt x="-36613" y="1899623"/>
                                <a:pt x="42960" y="1866750"/>
                                <a:pt x="0" y="1655826"/>
                              </a:cubicBezTo>
                              <a:cubicBezTo>
                                <a:pt x="-42960" y="1444902"/>
                                <a:pt x="11401" y="1233160"/>
                                <a:pt x="0" y="1103884"/>
                              </a:cubicBezTo>
                              <a:cubicBezTo>
                                <a:pt x="-11401" y="974608"/>
                                <a:pt x="47811" y="812237"/>
                                <a:pt x="0" y="551942"/>
                              </a:cubicBezTo>
                              <a:cubicBezTo>
                                <a:pt x="-47811" y="291647"/>
                                <a:pt x="52171" y="219090"/>
                                <a:pt x="0" y="0"/>
                              </a:cubicBezTo>
                              <a:close/>
                            </a:path>
                          </a:pathLst>
                        </a:custGeom>
                        <a:solidFill>
                          <a:srgbClr val="FFFFFF"/>
                        </a:solidFill>
                        <a:ln w="34925">
                          <a:solidFill>
                            <a:srgbClr val="00B050"/>
                          </a:solidFill>
                          <a:miter lim="800000"/>
                          <a:headEnd/>
                          <a:tailEnd/>
                          <a:extLst>
                            <a:ext uri="{C807C97D-BFC1-408E-A445-0C87EB9F89A2}">
                              <ask:lineSketchStyleProps xmlns:ask="http://schemas.microsoft.com/office/drawing/2018/sketchyshapes" sd="3473757556">
                                <a:prstGeom prst="rect">
                                  <a:avLst/>
                                </a:prstGeom>
                                <ask:type>
                                  <ask:lineSketchScribble/>
                                </ask:type>
                              </ask:lineSketchStyleProps>
                            </a:ext>
                          </a:extLst>
                        </a:ln>
                      </wps:spPr>
                      <wps:txbx>
                        <w:txbxContent>
                          <w:p w14:paraId="445F70BB"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If you have any questions, please contact</w:t>
                            </w:r>
                          </w:p>
                          <w:p w14:paraId="1C749266"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 Jenniffer Carlson-Mazza</w:t>
                            </w:r>
                          </w:p>
                          <w:p w14:paraId="3F210C13" w14:textId="77777777" w:rsidR="008806C7" w:rsidRPr="008806C7" w:rsidRDefault="008806C7">
                            <w:pPr>
                              <w:jc w:val="center"/>
                              <w:rPr>
                                <w:b/>
                                <w:bCs/>
                                <w:color w:val="943634" w:themeColor="accent2" w:themeShade="BF"/>
                                <w:sz w:val="28"/>
                                <w:szCs w:val="28"/>
                              </w:rPr>
                            </w:pPr>
                          </w:p>
                          <w:p w14:paraId="71D91781"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Call or text </w:t>
                            </w:r>
                          </w:p>
                          <w:p w14:paraId="3067B191"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(719) 221.9447 </w:t>
                            </w:r>
                          </w:p>
                          <w:p w14:paraId="1513CB57"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or</w:t>
                            </w:r>
                          </w:p>
                          <w:p w14:paraId="336C7CE8"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 email  </w:t>
                            </w:r>
                          </w:p>
                          <w:p w14:paraId="6400A1E0" w14:textId="77777777" w:rsidR="008806C7" w:rsidRPr="00FA0EC2" w:rsidRDefault="008806C7">
                            <w:pPr>
                              <w:ind w:left="-144"/>
                              <w:rPr>
                                <w:b/>
                                <w:bCs/>
                                <w:color w:val="943634" w:themeColor="accent2" w:themeShade="BF"/>
                                <w:sz w:val="30"/>
                                <w:szCs w:val="30"/>
                              </w:rPr>
                            </w:pPr>
                            <w:r>
                              <w:rPr>
                                <w:b/>
                                <w:bCs/>
                                <w:color w:val="943634" w:themeColor="accent2" w:themeShade="BF"/>
                                <w:sz w:val="30"/>
                                <w:szCs w:val="30"/>
                              </w:rPr>
                              <w:t xml:space="preserve"> </w:t>
                            </w:r>
                            <w:r w:rsidRPr="00FA0EC2">
                              <w:rPr>
                                <w:b/>
                                <w:bCs/>
                                <w:color w:val="943634" w:themeColor="accent2" w:themeShade="BF"/>
                                <w:sz w:val="30"/>
                                <w:szCs w:val="30"/>
                              </w:rPr>
                              <w:t>jenniffercarlson@gmail.com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9E9F" id="_x0000_s1033" type="#_x0000_t202" style="position:absolute;left:0;text-align:left;margin-left:-29.25pt;margin-top:27.4pt;width:210pt;height:2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" strokecolor="#00b050" strokeweight="2.75pt">
                <v:textbox>
                  <w:txbxContent>
                    <w:p w14:paraId="445F70BB"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If you have any questions, please contact</w:t>
                      </w:r>
                    </w:p>
                    <w:p w14:paraId="1C749266"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 Jenniffer Carlson-Mazza</w:t>
                      </w:r>
                    </w:p>
                    <w:p w14:paraId="3F210C13" w14:textId="77777777" w:rsidR="008806C7" w:rsidRPr="008806C7" w:rsidRDefault="008806C7">
                      <w:pPr>
                        <w:jc w:val="center"/>
                        <w:rPr>
                          <w:b/>
                          <w:bCs/>
                          <w:color w:val="943634" w:themeColor="accent2" w:themeShade="BF"/>
                          <w:sz w:val="28"/>
                          <w:szCs w:val="28"/>
                        </w:rPr>
                      </w:pPr>
                    </w:p>
                    <w:p w14:paraId="71D91781"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Call or text </w:t>
                      </w:r>
                    </w:p>
                    <w:p w14:paraId="3067B191"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(719) 221.9447 </w:t>
                      </w:r>
                    </w:p>
                    <w:p w14:paraId="1513CB57"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or</w:t>
                      </w:r>
                    </w:p>
                    <w:p w14:paraId="336C7CE8" w14:textId="77777777" w:rsidR="008806C7" w:rsidRPr="008806C7" w:rsidRDefault="008806C7">
                      <w:pPr>
                        <w:jc w:val="center"/>
                        <w:rPr>
                          <w:b/>
                          <w:bCs/>
                          <w:color w:val="943634" w:themeColor="accent2" w:themeShade="BF"/>
                          <w:sz w:val="28"/>
                          <w:szCs w:val="28"/>
                        </w:rPr>
                      </w:pPr>
                      <w:r w:rsidRPr="008806C7">
                        <w:rPr>
                          <w:b/>
                          <w:bCs/>
                          <w:color w:val="943634" w:themeColor="accent2" w:themeShade="BF"/>
                          <w:sz w:val="28"/>
                          <w:szCs w:val="28"/>
                        </w:rPr>
                        <w:t xml:space="preserve"> email  </w:t>
                      </w:r>
                    </w:p>
                    <w:p w14:paraId="6400A1E0" w14:textId="77777777" w:rsidR="008806C7" w:rsidRPr="00FA0EC2" w:rsidRDefault="008806C7">
                      <w:pPr>
                        <w:ind w:left="-144"/>
                        <w:rPr>
                          <w:b/>
                          <w:bCs/>
                          <w:color w:val="943634" w:themeColor="accent2" w:themeShade="BF"/>
                          <w:sz w:val="30"/>
                          <w:szCs w:val="30"/>
                        </w:rPr>
                      </w:pPr>
                      <w:r>
                        <w:rPr>
                          <w:b/>
                          <w:bCs/>
                          <w:color w:val="943634" w:themeColor="accent2" w:themeShade="BF"/>
                          <w:sz w:val="30"/>
                          <w:szCs w:val="30"/>
                        </w:rPr>
                        <w:t xml:space="preserve"> </w:t>
                      </w:r>
                      <w:r w:rsidRPr="00FA0EC2">
                        <w:rPr>
                          <w:b/>
                          <w:bCs/>
                          <w:color w:val="943634" w:themeColor="accent2" w:themeShade="BF"/>
                          <w:sz w:val="30"/>
                          <w:szCs w:val="30"/>
                        </w:rPr>
                        <w:t>jenniffercarlson@gmail.com</w:t>
                      </w:r>
                    </w:p>
                  </w:txbxContent>
                </v:textbox>
                <w10:wrap type="square"/>
              </v:shape>
            </w:pict>
          </mc:Fallback>
        </mc:AlternateContent>
      </w:r>
      <w:r w:rsidRPr="006722DA">
        <w:rPr>
          <w:b/>
          <w:bCs/>
          <w:noProof/>
          <w:color w:val="F54427"/>
          <w:sz w:val="36"/>
          <w:szCs w:val="36"/>
        </w:rPr>
        <mc:AlternateContent>
          <mc:Choice Requires="wps">
            <w:drawing>
              <wp:anchor distT="45720" distB="45720" distL="114300" distR="114300" simplePos="0" relativeHeight="251674624" behindDoc="0" locked="0" layoutInCell="1" allowOverlap="1" wp14:anchorId="1812CFB9" wp14:editId="24B7B56A">
                <wp:simplePos x="0" y="0"/>
                <wp:positionH relativeFrom="column">
                  <wp:posOffset>4076700</wp:posOffset>
                </wp:positionH>
                <wp:positionV relativeFrom="paragraph">
                  <wp:posOffset>240030</wp:posOffset>
                </wp:positionV>
                <wp:extent cx="3000375" cy="3276600"/>
                <wp:effectExtent l="19050" t="19050" r="66675" b="57150"/>
                <wp:wrapSquare wrapText="bothSides"/>
                <wp:docPr id="1915823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76600"/>
                        </a:xfrm>
                        <a:custGeom>
                          <a:avLst/>
                          <a:gdLst>
                            <a:gd name="connsiteX0" fmla="*/ 0 w 3000375"/>
                            <a:gd name="connsiteY0" fmla="*/ 0 h 3276600"/>
                            <a:gd name="connsiteX1" fmla="*/ 440055 w 3000375"/>
                            <a:gd name="connsiteY1" fmla="*/ 0 h 3276600"/>
                            <a:gd name="connsiteX2" fmla="*/ 1000125 w 3000375"/>
                            <a:gd name="connsiteY2" fmla="*/ 0 h 3276600"/>
                            <a:gd name="connsiteX3" fmla="*/ 1500188 w 3000375"/>
                            <a:gd name="connsiteY3" fmla="*/ 0 h 3276600"/>
                            <a:gd name="connsiteX4" fmla="*/ 2000250 w 3000375"/>
                            <a:gd name="connsiteY4" fmla="*/ 0 h 3276600"/>
                            <a:gd name="connsiteX5" fmla="*/ 2440305 w 3000375"/>
                            <a:gd name="connsiteY5" fmla="*/ 0 h 3276600"/>
                            <a:gd name="connsiteX6" fmla="*/ 3000375 w 3000375"/>
                            <a:gd name="connsiteY6" fmla="*/ 0 h 3276600"/>
                            <a:gd name="connsiteX7" fmla="*/ 3000375 w 3000375"/>
                            <a:gd name="connsiteY7" fmla="*/ 513334 h 3276600"/>
                            <a:gd name="connsiteX8" fmla="*/ 3000375 w 3000375"/>
                            <a:gd name="connsiteY8" fmla="*/ 993902 h 3276600"/>
                            <a:gd name="connsiteX9" fmla="*/ 3000375 w 3000375"/>
                            <a:gd name="connsiteY9" fmla="*/ 1572768 h 3276600"/>
                            <a:gd name="connsiteX10" fmla="*/ 3000375 w 3000375"/>
                            <a:gd name="connsiteY10" fmla="*/ 2053336 h 3276600"/>
                            <a:gd name="connsiteX11" fmla="*/ 3000375 w 3000375"/>
                            <a:gd name="connsiteY11" fmla="*/ 2566670 h 3276600"/>
                            <a:gd name="connsiteX12" fmla="*/ 3000375 w 3000375"/>
                            <a:gd name="connsiteY12" fmla="*/ 3276600 h 3276600"/>
                            <a:gd name="connsiteX13" fmla="*/ 2500313 w 3000375"/>
                            <a:gd name="connsiteY13" fmla="*/ 3276600 h 3276600"/>
                            <a:gd name="connsiteX14" fmla="*/ 2060258 w 3000375"/>
                            <a:gd name="connsiteY14" fmla="*/ 3276600 h 3276600"/>
                            <a:gd name="connsiteX15" fmla="*/ 1620203 w 3000375"/>
                            <a:gd name="connsiteY15" fmla="*/ 3276600 h 3276600"/>
                            <a:gd name="connsiteX16" fmla="*/ 1090136 w 3000375"/>
                            <a:gd name="connsiteY16" fmla="*/ 3276600 h 3276600"/>
                            <a:gd name="connsiteX17" fmla="*/ 530066 w 3000375"/>
                            <a:gd name="connsiteY17" fmla="*/ 3276600 h 3276600"/>
                            <a:gd name="connsiteX18" fmla="*/ 0 w 3000375"/>
                            <a:gd name="connsiteY18" fmla="*/ 3276600 h 3276600"/>
                            <a:gd name="connsiteX19" fmla="*/ 0 w 3000375"/>
                            <a:gd name="connsiteY19" fmla="*/ 2828798 h 3276600"/>
                            <a:gd name="connsiteX20" fmla="*/ 0 w 3000375"/>
                            <a:gd name="connsiteY20" fmla="*/ 2249932 h 3276600"/>
                            <a:gd name="connsiteX21" fmla="*/ 0 w 3000375"/>
                            <a:gd name="connsiteY21" fmla="*/ 1671066 h 3276600"/>
                            <a:gd name="connsiteX22" fmla="*/ 0 w 3000375"/>
                            <a:gd name="connsiteY22" fmla="*/ 1157732 h 3276600"/>
                            <a:gd name="connsiteX23" fmla="*/ 0 w 3000375"/>
                            <a:gd name="connsiteY23" fmla="*/ 578866 h 3276600"/>
                            <a:gd name="connsiteX24" fmla="*/ 0 w 3000375"/>
                            <a:gd name="connsiteY24" fmla="*/ 0 h 327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00375" h="3276600" fill="none" extrusionOk="0">
                              <a:moveTo>
                                <a:pt x="0" y="0"/>
                              </a:moveTo>
                              <a:cubicBezTo>
                                <a:pt x="137827" y="-14064"/>
                                <a:pt x="251092" y="10642"/>
                                <a:pt x="440055" y="0"/>
                              </a:cubicBezTo>
                              <a:cubicBezTo>
                                <a:pt x="629019" y="-10642"/>
                                <a:pt x="729231" y="30332"/>
                                <a:pt x="1000125" y="0"/>
                              </a:cubicBezTo>
                              <a:cubicBezTo>
                                <a:pt x="1271019" y="-30332"/>
                                <a:pt x="1271803" y="28570"/>
                                <a:pt x="1500188" y="0"/>
                              </a:cubicBezTo>
                              <a:cubicBezTo>
                                <a:pt x="1728573" y="-28570"/>
                                <a:pt x="1873183" y="8448"/>
                                <a:pt x="2000250" y="0"/>
                              </a:cubicBezTo>
                              <a:cubicBezTo>
                                <a:pt x="2127317" y="-8448"/>
                                <a:pt x="2298127" y="33688"/>
                                <a:pt x="2440305" y="0"/>
                              </a:cubicBezTo>
                              <a:cubicBezTo>
                                <a:pt x="2582483" y="-33688"/>
                                <a:pt x="2743948" y="14907"/>
                                <a:pt x="3000375" y="0"/>
                              </a:cubicBezTo>
                              <a:cubicBezTo>
                                <a:pt x="3031931" y="129388"/>
                                <a:pt x="2941184" y="346648"/>
                                <a:pt x="3000375" y="513334"/>
                              </a:cubicBezTo>
                              <a:cubicBezTo>
                                <a:pt x="3059566" y="680020"/>
                                <a:pt x="2994510" y="866882"/>
                                <a:pt x="3000375" y="993902"/>
                              </a:cubicBezTo>
                              <a:cubicBezTo>
                                <a:pt x="3006240" y="1120922"/>
                                <a:pt x="2970874" y="1441590"/>
                                <a:pt x="3000375" y="1572768"/>
                              </a:cubicBezTo>
                              <a:cubicBezTo>
                                <a:pt x="3029876" y="1703946"/>
                                <a:pt x="2962878" y="1946383"/>
                                <a:pt x="3000375" y="2053336"/>
                              </a:cubicBezTo>
                              <a:cubicBezTo>
                                <a:pt x="3037872" y="2160289"/>
                                <a:pt x="2942344" y="2436604"/>
                                <a:pt x="3000375" y="2566670"/>
                              </a:cubicBezTo>
                              <a:cubicBezTo>
                                <a:pt x="3058406" y="2696736"/>
                                <a:pt x="2915778" y="2958154"/>
                                <a:pt x="3000375" y="3276600"/>
                              </a:cubicBezTo>
                              <a:cubicBezTo>
                                <a:pt x="2800988" y="3280898"/>
                                <a:pt x="2616855" y="3253768"/>
                                <a:pt x="2500313" y="3276600"/>
                              </a:cubicBezTo>
                              <a:cubicBezTo>
                                <a:pt x="2383771" y="3299432"/>
                                <a:pt x="2161610" y="3240143"/>
                                <a:pt x="2060258" y="3276600"/>
                              </a:cubicBezTo>
                              <a:cubicBezTo>
                                <a:pt x="1958907" y="3313057"/>
                                <a:pt x="1804593" y="3273809"/>
                                <a:pt x="1620203" y="3276600"/>
                              </a:cubicBezTo>
                              <a:cubicBezTo>
                                <a:pt x="1435813" y="3279391"/>
                                <a:pt x="1340819" y="3217929"/>
                                <a:pt x="1090136" y="3276600"/>
                              </a:cubicBezTo>
                              <a:cubicBezTo>
                                <a:pt x="839453" y="3335271"/>
                                <a:pt x="666878" y="3212463"/>
                                <a:pt x="530066" y="3276600"/>
                              </a:cubicBezTo>
                              <a:cubicBezTo>
                                <a:pt x="393254" y="3340737"/>
                                <a:pt x="229285" y="3231741"/>
                                <a:pt x="0" y="3276600"/>
                              </a:cubicBezTo>
                              <a:cubicBezTo>
                                <a:pt x="-30180" y="3146494"/>
                                <a:pt x="4064" y="3036456"/>
                                <a:pt x="0" y="2828798"/>
                              </a:cubicBezTo>
                              <a:cubicBezTo>
                                <a:pt x="-4064" y="2621140"/>
                                <a:pt x="33144" y="2506768"/>
                                <a:pt x="0" y="2249932"/>
                              </a:cubicBezTo>
                              <a:cubicBezTo>
                                <a:pt x="-33144" y="1993096"/>
                                <a:pt x="32945" y="1801441"/>
                                <a:pt x="0" y="1671066"/>
                              </a:cubicBezTo>
                              <a:cubicBezTo>
                                <a:pt x="-32945" y="1540691"/>
                                <a:pt x="42636" y="1294616"/>
                                <a:pt x="0" y="1157732"/>
                              </a:cubicBezTo>
                              <a:cubicBezTo>
                                <a:pt x="-42636" y="1020848"/>
                                <a:pt x="42844" y="787244"/>
                                <a:pt x="0" y="578866"/>
                              </a:cubicBezTo>
                              <a:cubicBezTo>
                                <a:pt x="-42844" y="370488"/>
                                <a:pt x="66731" y="242813"/>
                                <a:pt x="0" y="0"/>
                              </a:cubicBezTo>
                              <a:close/>
                            </a:path>
                            <a:path w="3000375" h="3276600" stroke="0" extrusionOk="0">
                              <a:moveTo>
                                <a:pt x="0" y="0"/>
                              </a:moveTo>
                              <a:cubicBezTo>
                                <a:pt x="152481" y="-32916"/>
                                <a:pt x="320649" y="16718"/>
                                <a:pt x="530066" y="0"/>
                              </a:cubicBezTo>
                              <a:cubicBezTo>
                                <a:pt x="739483" y="-16718"/>
                                <a:pt x="919845" y="31949"/>
                                <a:pt x="1090136" y="0"/>
                              </a:cubicBezTo>
                              <a:cubicBezTo>
                                <a:pt x="1260427" y="-31949"/>
                                <a:pt x="1413425" y="18438"/>
                                <a:pt x="1650206" y="0"/>
                              </a:cubicBezTo>
                              <a:cubicBezTo>
                                <a:pt x="1886987" y="-18438"/>
                                <a:pt x="2014165" y="52084"/>
                                <a:pt x="2150269" y="0"/>
                              </a:cubicBezTo>
                              <a:cubicBezTo>
                                <a:pt x="2286373" y="-52084"/>
                                <a:pt x="2592845" y="46310"/>
                                <a:pt x="3000375" y="0"/>
                              </a:cubicBezTo>
                              <a:cubicBezTo>
                                <a:pt x="3022659" y="162378"/>
                                <a:pt x="2984559" y="351029"/>
                                <a:pt x="3000375" y="447802"/>
                              </a:cubicBezTo>
                              <a:cubicBezTo>
                                <a:pt x="3016191" y="544575"/>
                                <a:pt x="2954893" y="785300"/>
                                <a:pt x="3000375" y="928370"/>
                              </a:cubicBezTo>
                              <a:cubicBezTo>
                                <a:pt x="3045857" y="1071440"/>
                                <a:pt x="2949419" y="1282207"/>
                                <a:pt x="3000375" y="1408938"/>
                              </a:cubicBezTo>
                              <a:cubicBezTo>
                                <a:pt x="3051331" y="1535669"/>
                                <a:pt x="2982201" y="1778289"/>
                                <a:pt x="3000375" y="1987804"/>
                              </a:cubicBezTo>
                              <a:cubicBezTo>
                                <a:pt x="3018549" y="2197319"/>
                                <a:pt x="2971732" y="2398381"/>
                                <a:pt x="3000375" y="2501138"/>
                              </a:cubicBezTo>
                              <a:cubicBezTo>
                                <a:pt x="3029018" y="2603895"/>
                                <a:pt x="2940142" y="3091778"/>
                                <a:pt x="3000375" y="3276600"/>
                              </a:cubicBezTo>
                              <a:cubicBezTo>
                                <a:pt x="2814565" y="3328181"/>
                                <a:pt x="2671108" y="3225072"/>
                                <a:pt x="2560320" y="3276600"/>
                              </a:cubicBezTo>
                              <a:cubicBezTo>
                                <a:pt x="2449533" y="3328128"/>
                                <a:pt x="2170813" y="3219387"/>
                                <a:pt x="2030254" y="3276600"/>
                              </a:cubicBezTo>
                              <a:cubicBezTo>
                                <a:pt x="1889695" y="3333813"/>
                                <a:pt x="1736932" y="3233414"/>
                                <a:pt x="1530191" y="3276600"/>
                              </a:cubicBezTo>
                              <a:cubicBezTo>
                                <a:pt x="1323450" y="3319786"/>
                                <a:pt x="1249821" y="3234378"/>
                                <a:pt x="1120140" y="3276600"/>
                              </a:cubicBezTo>
                              <a:cubicBezTo>
                                <a:pt x="990459" y="3318822"/>
                                <a:pt x="779940" y="3226565"/>
                                <a:pt x="620078" y="3276600"/>
                              </a:cubicBezTo>
                              <a:cubicBezTo>
                                <a:pt x="460216" y="3326635"/>
                                <a:pt x="215184" y="3227351"/>
                                <a:pt x="0" y="3276600"/>
                              </a:cubicBezTo>
                              <a:cubicBezTo>
                                <a:pt x="-37565" y="3114593"/>
                                <a:pt x="63200" y="2931108"/>
                                <a:pt x="0" y="2730500"/>
                              </a:cubicBezTo>
                              <a:cubicBezTo>
                                <a:pt x="-63200" y="2529892"/>
                                <a:pt x="29409" y="2395760"/>
                                <a:pt x="0" y="2282698"/>
                              </a:cubicBezTo>
                              <a:cubicBezTo>
                                <a:pt x="-29409" y="2169636"/>
                                <a:pt x="12858" y="1997792"/>
                                <a:pt x="0" y="1736598"/>
                              </a:cubicBezTo>
                              <a:cubicBezTo>
                                <a:pt x="-12858" y="1475404"/>
                                <a:pt x="16160" y="1450971"/>
                                <a:pt x="0" y="1256030"/>
                              </a:cubicBezTo>
                              <a:cubicBezTo>
                                <a:pt x="-16160" y="1061089"/>
                                <a:pt x="60420" y="855381"/>
                                <a:pt x="0" y="709930"/>
                              </a:cubicBezTo>
                              <a:cubicBezTo>
                                <a:pt x="-60420" y="564479"/>
                                <a:pt x="26292" y="149889"/>
                                <a:pt x="0" y="0"/>
                              </a:cubicBezTo>
                              <a:close/>
                            </a:path>
                          </a:pathLst>
                        </a:custGeom>
                        <a:solidFill>
                          <a:srgbClr val="FFFFFF"/>
                        </a:solidFill>
                        <a:ln w="25400">
                          <a:solidFill>
                            <a:srgbClr val="FFC000"/>
                          </a:solidFill>
                          <a:miter lim="800000"/>
                          <a:headEnd/>
                          <a:tailEnd/>
                          <a:extLst>
                            <a:ext uri="{C807C97D-BFC1-408E-A445-0C87EB9F89A2}">
                              <ask:lineSketchStyleProps xmlns:ask="http://schemas.microsoft.com/office/drawing/2018/sketchyshapes" sd="1653153230">
                                <a:prstGeom prst="rect">
                                  <a:avLst/>
                                </a:prstGeom>
                                <ask:type>
                                  <ask:lineSketchScribble/>
                                </ask:type>
                              </ask:lineSketchStyleProps>
                            </a:ext>
                          </a:extLst>
                        </a:ln>
                      </wps:spPr>
                      <wps:txbx>
                        <w:txbxContent>
                          <w:p w14:paraId="074F072A" w14:textId="77777777" w:rsidR="008806C7" w:rsidRPr="00FA0EC2" w:rsidRDefault="008806C7">
                            <w:pPr>
                              <w:jc w:val="center"/>
                              <w:rPr>
                                <w:b/>
                                <w:bCs/>
                                <w:color w:val="00B050"/>
                                <w:sz w:val="30"/>
                                <w:szCs w:val="30"/>
                              </w:rPr>
                            </w:pPr>
                            <w:r w:rsidRPr="00FA0EC2">
                              <w:rPr>
                                <w:b/>
                                <w:bCs/>
                                <w:color w:val="00B050"/>
                                <w:sz w:val="30"/>
                                <w:szCs w:val="30"/>
                              </w:rPr>
                              <w:t>We are going to have 2 drawings.</w:t>
                            </w:r>
                          </w:p>
                          <w:p w14:paraId="0FDB4FE8" w14:textId="2CEB50B8" w:rsidR="008806C7" w:rsidRPr="008806C7" w:rsidRDefault="008806C7">
                            <w:pPr>
                              <w:jc w:val="center"/>
                              <w:rPr>
                                <w:b/>
                                <w:bCs/>
                                <w:color w:val="F54427"/>
                                <w:sz w:val="28"/>
                                <w:szCs w:val="28"/>
                              </w:rPr>
                            </w:pPr>
                            <w:r w:rsidRPr="008806C7">
                              <w:rPr>
                                <w:b/>
                                <w:bCs/>
                                <w:color w:val="F54427"/>
                                <w:sz w:val="28"/>
                                <w:szCs w:val="28"/>
                              </w:rPr>
                              <w:t>1</w:t>
                            </w:r>
                            <w:r w:rsidRPr="008806C7">
                              <w:rPr>
                                <w:b/>
                                <w:bCs/>
                                <w:color w:val="F54427"/>
                                <w:sz w:val="28"/>
                                <w:szCs w:val="28"/>
                                <w:vertAlign w:val="superscript"/>
                              </w:rPr>
                              <w:t>st</w:t>
                            </w:r>
                            <w:r w:rsidRPr="008806C7">
                              <w:rPr>
                                <w:b/>
                                <w:bCs/>
                                <w:color w:val="F54427"/>
                                <w:sz w:val="28"/>
                                <w:szCs w:val="28"/>
                              </w:rPr>
                              <w:t xml:space="preserve"> drawing will be for the 1st timer.</w:t>
                            </w:r>
                          </w:p>
                          <w:p w14:paraId="6B952090" w14:textId="77777777" w:rsidR="008806C7" w:rsidRPr="008806C7" w:rsidRDefault="008806C7">
                            <w:pPr>
                              <w:pStyle w:val="ListParagraph"/>
                              <w:spacing w:after="0"/>
                              <w:ind w:left="0"/>
                              <w:jc w:val="center"/>
                              <w:rPr>
                                <w:b/>
                                <w:bCs/>
                                <w:color w:val="CC9900"/>
                                <w:sz w:val="28"/>
                                <w:szCs w:val="28"/>
                              </w:rPr>
                            </w:pPr>
                            <w:r w:rsidRPr="008806C7">
                              <w:rPr>
                                <w:b/>
                                <w:bCs/>
                                <w:color w:val="CC9900"/>
                                <w:sz w:val="28"/>
                                <w:szCs w:val="28"/>
                              </w:rPr>
                              <w:t>If this is your first meeting in Salida, Co you will</w:t>
                            </w:r>
                          </w:p>
                          <w:p w14:paraId="7BEF755D" w14:textId="77777777" w:rsidR="008806C7" w:rsidRPr="008806C7" w:rsidRDefault="008806C7" w:rsidP="008806C7">
                            <w:pPr>
                              <w:pStyle w:val="ListParagraph"/>
                              <w:spacing w:after="0"/>
                              <w:ind w:left="0"/>
                              <w:jc w:val="center"/>
                              <w:rPr>
                                <w:b/>
                                <w:bCs/>
                                <w:color w:val="CC9900"/>
                                <w:sz w:val="28"/>
                                <w:szCs w:val="28"/>
                              </w:rPr>
                            </w:pPr>
                            <w:r w:rsidRPr="008806C7">
                              <w:rPr>
                                <w:b/>
                                <w:bCs/>
                                <w:color w:val="CC9900"/>
                                <w:sz w:val="28"/>
                                <w:szCs w:val="28"/>
                              </w:rPr>
                              <w:t>be eligible for the drawing.</w:t>
                            </w:r>
                          </w:p>
                          <w:p w14:paraId="61FC2299" w14:textId="77777777" w:rsidR="008806C7" w:rsidRPr="008806C7" w:rsidRDefault="008806C7" w:rsidP="008806C7">
                            <w:pPr>
                              <w:pStyle w:val="ListParagraph"/>
                              <w:spacing w:after="0"/>
                              <w:ind w:left="0"/>
                              <w:jc w:val="center"/>
                              <w:rPr>
                                <w:b/>
                                <w:bCs/>
                                <w:color w:val="F54427"/>
                                <w:sz w:val="28"/>
                                <w:szCs w:val="28"/>
                              </w:rPr>
                            </w:pPr>
                            <w:r w:rsidRPr="008806C7">
                              <w:rPr>
                                <w:b/>
                                <w:bCs/>
                                <w:color w:val="F54427"/>
                                <w:sz w:val="28"/>
                                <w:szCs w:val="28"/>
                              </w:rPr>
                              <w:t>2</w:t>
                            </w:r>
                            <w:r w:rsidRPr="008806C7">
                              <w:rPr>
                                <w:b/>
                                <w:bCs/>
                                <w:color w:val="F54427"/>
                                <w:sz w:val="28"/>
                                <w:szCs w:val="28"/>
                                <w:vertAlign w:val="superscript"/>
                              </w:rPr>
                              <w:t>nd</w:t>
                            </w:r>
                            <w:r w:rsidRPr="008806C7">
                              <w:rPr>
                                <w:b/>
                                <w:bCs/>
                                <w:color w:val="F54427"/>
                                <w:sz w:val="28"/>
                                <w:szCs w:val="28"/>
                              </w:rPr>
                              <w:t xml:space="preserve"> drawing will be just because.</w:t>
                            </w:r>
                          </w:p>
                          <w:p w14:paraId="63FC17BC" w14:textId="5812BD7C" w:rsidR="008806C7" w:rsidRPr="008806C7" w:rsidRDefault="008806C7" w:rsidP="008806C7">
                            <w:pPr>
                              <w:pStyle w:val="ListParagraph"/>
                              <w:spacing w:after="0"/>
                              <w:ind w:left="0"/>
                              <w:jc w:val="center"/>
                              <w:rPr>
                                <w:b/>
                                <w:bCs/>
                                <w:color w:val="CC9900"/>
                                <w:sz w:val="28"/>
                                <w:szCs w:val="28"/>
                              </w:rPr>
                            </w:pPr>
                            <w:r w:rsidRPr="008806C7">
                              <w:rPr>
                                <w:b/>
                                <w:bCs/>
                                <w:color w:val="CC9900"/>
                                <w:sz w:val="28"/>
                                <w:szCs w:val="28"/>
                              </w:rPr>
                              <w:t>If you show up at the meeting, you are eligible for the drawing</w:t>
                            </w:r>
                          </w:p>
                          <w:p w14:paraId="59276EEC" w14:textId="77777777" w:rsidR="008806C7" w:rsidRDefault="00880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2CFB9" id="_x0000_s1034" type="#_x0000_t202" style="position:absolute;left:0;text-align:left;margin-left:321pt;margin-top:18.9pt;width:236.25pt;height:25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" strokecolor="#ffc000" strokeweight="2pt">
                <v:textbox>
                  <w:txbxContent>
                    <w:p w14:paraId="074F072A" w14:textId="77777777" w:rsidR="008806C7" w:rsidRPr="00FA0EC2" w:rsidRDefault="008806C7">
                      <w:pPr>
                        <w:jc w:val="center"/>
                        <w:rPr>
                          <w:b/>
                          <w:bCs/>
                          <w:color w:val="00B050"/>
                          <w:sz w:val="30"/>
                          <w:szCs w:val="30"/>
                        </w:rPr>
                      </w:pPr>
                      <w:r w:rsidRPr="00FA0EC2">
                        <w:rPr>
                          <w:b/>
                          <w:bCs/>
                          <w:color w:val="00B050"/>
                          <w:sz w:val="30"/>
                          <w:szCs w:val="30"/>
                        </w:rPr>
                        <w:t>We are going to have 2 drawings.</w:t>
                      </w:r>
                    </w:p>
                    <w:p w14:paraId="0FDB4FE8" w14:textId="2CEB50B8" w:rsidR="008806C7" w:rsidRPr="008806C7" w:rsidRDefault="008806C7">
                      <w:pPr>
                        <w:jc w:val="center"/>
                        <w:rPr>
                          <w:b/>
                          <w:bCs/>
                          <w:color w:val="F54427"/>
                          <w:sz w:val="28"/>
                          <w:szCs w:val="28"/>
                        </w:rPr>
                      </w:pPr>
                      <w:r w:rsidRPr="008806C7">
                        <w:rPr>
                          <w:b/>
                          <w:bCs/>
                          <w:color w:val="F54427"/>
                          <w:sz w:val="28"/>
                          <w:szCs w:val="28"/>
                        </w:rPr>
                        <w:t>1</w:t>
                      </w:r>
                      <w:r w:rsidRPr="008806C7">
                        <w:rPr>
                          <w:b/>
                          <w:bCs/>
                          <w:color w:val="F54427"/>
                          <w:sz w:val="28"/>
                          <w:szCs w:val="28"/>
                          <w:vertAlign w:val="superscript"/>
                        </w:rPr>
                        <w:t>st</w:t>
                      </w:r>
                      <w:r w:rsidRPr="008806C7">
                        <w:rPr>
                          <w:b/>
                          <w:bCs/>
                          <w:color w:val="F54427"/>
                          <w:sz w:val="28"/>
                          <w:szCs w:val="28"/>
                        </w:rPr>
                        <w:t xml:space="preserve"> drawing will be for the 1st timer.</w:t>
                      </w:r>
                    </w:p>
                    <w:p w14:paraId="6B952090" w14:textId="77777777" w:rsidR="008806C7" w:rsidRPr="008806C7" w:rsidRDefault="008806C7">
                      <w:pPr>
                        <w:pStyle w:val="ListParagraph"/>
                        <w:spacing w:after="0"/>
                        <w:ind w:left="0"/>
                        <w:jc w:val="center"/>
                        <w:rPr>
                          <w:b/>
                          <w:bCs/>
                          <w:color w:val="CC9900"/>
                          <w:sz w:val="28"/>
                          <w:szCs w:val="28"/>
                        </w:rPr>
                      </w:pPr>
                      <w:r w:rsidRPr="008806C7">
                        <w:rPr>
                          <w:b/>
                          <w:bCs/>
                          <w:color w:val="CC9900"/>
                          <w:sz w:val="28"/>
                          <w:szCs w:val="28"/>
                        </w:rPr>
                        <w:t>If this is your first meeting in Salida, Co you will</w:t>
                      </w:r>
                    </w:p>
                    <w:p w14:paraId="7BEF755D" w14:textId="77777777" w:rsidR="008806C7" w:rsidRPr="008806C7" w:rsidRDefault="008806C7" w:rsidP="008806C7">
                      <w:pPr>
                        <w:pStyle w:val="ListParagraph"/>
                        <w:spacing w:after="0"/>
                        <w:ind w:left="0"/>
                        <w:jc w:val="center"/>
                        <w:rPr>
                          <w:b/>
                          <w:bCs/>
                          <w:color w:val="CC9900"/>
                          <w:sz w:val="28"/>
                          <w:szCs w:val="28"/>
                        </w:rPr>
                      </w:pPr>
                      <w:r w:rsidRPr="008806C7">
                        <w:rPr>
                          <w:b/>
                          <w:bCs/>
                          <w:color w:val="CC9900"/>
                          <w:sz w:val="28"/>
                          <w:szCs w:val="28"/>
                        </w:rPr>
                        <w:t>be eligible for the drawing.</w:t>
                      </w:r>
                    </w:p>
                    <w:p w14:paraId="61FC2299" w14:textId="77777777" w:rsidR="008806C7" w:rsidRPr="008806C7" w:rsidRDefault="008806C7" w:rsidP="008806C7">
                      <w:pPr>
                        <w:pStyle w:val="ListParagraph"/>
                        <w:spacing w:after="0"/>
                        <w:ind w:left="0"/>
                        <w:jc w:val="center"/>
                        <w:rPr>
                          <w:b/>
                          <w:bCs/>
                          <w:color w:val="F54427"/>
                          <w:sz w:val="28"/>
                          <w:szCs w:val="28"/>
                        </w:rPr>
                      </w:pPr>
                      <w:r w:rsidRPr="008806C7">
                        <w:rPr>
                          <w:b/>
                          <w:bCs/>
                          <w:color w:val="F54427"/>
                          <w:sz w:val="28"/>
                          <w:szCs w:val="28"/>
                        </w:rPr>
                        <w:t>2</w:t>
                      </w:r>
                      <w:r w:rsidRPr="008806C7">
                        <w:rPr>
                          <w:b/>
                          <w:bCs/>
                          <w:color w:val="F54427"/>
                          <w:sz w:val="28"/>
                          <w:szCs w:val="28"/>
                          <w:vertAlign w:val="superscript"/>
                        </w:rPr>
                        <w:t>nd</w:t>
                      </w:r>
                      <w:r w:rsidRPr="008806C7">
                        <w:rPr>
                          <w:b/>
                          <w:bCs/>
                          <w:color w:val="F54427"/>
                          <w:sz w:val="28"/>
                          <w:szCs w:val="28"/>
                        </w:rPr>
                        <w:t xml:space="preserve"> drawing will be just because.</w:t>
                      </w:r>
                    </w:p>
                    <w:p w14:paraId="63FC17BC" w14:textId="5812BD7C" w:rsidR="008806C7" w:rsidRPr="008806C7" w:rsidRDefault="008806C7" w:rsidP="008806C7">
                      <w:pPr>
                        <w:pStyle w:val="ListParagraph"/>
                        <w:spacing w:after="0"/>
                        <w:ind w:left="0"/>
                        <w:jc w:val="center"/>
                        <w:rPr>
                          <w:b/>
                          <w:bCs/>
                          <w:color w:val="CC9900"/>
                          <w:sz w:val="28"/>
                          <w:szCs w:val="28"/>
                        </w:rPr>
                      </w:pPr>
                      <w:r w:rsidRPr="008806C7">
                        <w:rPr>
                          <w:b/>
                          <w:bCs/>
                          <w:color w:val="CC9900"/>
                          <w:sz w:val="28"/>
                          <w:szCs w:val="28"/>
                        </w:rPr>
                        <w:t>If you show up at the meeting, you are eligible for the drawing</w:t>
                      </w:r>
                    </w:p>
                    <w:p w14:paraId="59276EEC" w14:textId="77777777" w:rsidR="008806C7" w:rsidRDefault="008806C7"/>
                  </w:txbxContent>
                </v:textbox>
                <w10:wrap type="square"/>
              </v:shape>
            </w:pict>
          </mc:Fallback>
        </mc:AlternateContent>
      </w:r>
    </w:p>
    <w:p w14:paraId="68C78DCA" w14:textId="77777777" w:rsidR="008806C7" w:rsidRPr="00FA0EC2" w:rsidRDefault="008806C7">
      <w:pPr>
        <w:jc w:val="center"/>
        <w:rPr>
          <w:b/>
          <w:bCs/>
          <w:color w:val="F54427"/>
          <w:sz w:val="16"/>
          <w:szCs w:val="16"/>
        </w:rPr>
      </w:pPr>
      <w:r w:rsidRPr="006722DA">
        <w:rPr>
          <w:b/>
          <w:bCs/>
          <w:noProof/>
          <w:color w:val="F54427"/>
          <w:sz w:val="44"/>
          <w:szCs w:val="44"/>
        </w:rPr>
        <mc:AlternateContent>
          <mc:Choice Requires="wps">
            <w:drawing>
              <wp:anchor distT="45720" distB="45720" distL="114300" distR="114300" simplePos="0" relativeHeight="251675648" behindDoc="0" locked="0" layoutInCell="1" allowOverlap="1" wp14:anchorId="36B768BE" wp14:editId="353A1492">
                <wp:simplePos x="0" y="0"/>
                <wp:positionH relativeFrom="column">
                  <wp:posOffset>2505075</wp:posOffset>
                </wp:positionH>
                <wp:positionV relativeFrom="paragraph">
                  <wp:posOffset>208915</wp:posOffset>
                </wp:positionV>
                <wp:extent cx="1257300" cy="2590800"/>
                <wp:effectExtent l="0" t="0" r="0" b="0"/>
                <wp:wrapSquare wrapText="bothSides"/>
                <wp:docPr id="688889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90800"/>
                        </a:xfrm>
                        <a:prstGeom prst="rect">
                          <a:avLst/>
                        </a:prstGeom>
                        <a:solidFill>
                          <a:srgbClr val="FFFFFF"/>
                        </a:solidFill>
                        <a:ln w="9525">
                          <a:noFill/>
                          <a:miter lim="800000"/>
                          <a:headEnd/>
                          <a:tailEnd/>
                        </a:ln>
                      </wps:spPr>
                      <wps:txbx>
                        <w:txbxContent>
                          <w:p w14:paraId="58D73597" w14:textId="77777777" w:rsidR="008806C7" w:rsidRDefault="008806C7">
                            <w:r>
                              <w:rPr>
                                <w:noProof/>
                              </w:rPr>
                              <w:drawing>
                                <wp:inline distT="0" distB="0" distL="0" distR="0" wp14:anchorId="6A881E97" wp14:editId="030A7D2C">
                                  <wp:extent cx="1085850" cy="2476500"/>
                                  <wp:effectExtent l="0" t="0" r="0" b="0"/>
                                  <wp:docPr id="1003505645" name="Picture 1" descr="A tree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82721" name="Picture 1" descr="A tree with leaves on it&#10;&#10;AI-generated content may be incorrect."/>
                                          <pic:cNvPicPr/>
                                        </pic:nvPicPr>
                                        <pic:blipFill>
                                          <a:blip r:embed="rId52"/>
                                          <a:stretch>
                                            <a:fillRect/>
                                          </a:stretch>
                                        </pic:blipFill>
                                        <pic:spPr>
                                          <a:xfrm>
                                            <a:off x="0" y="0"/>
                                            <a:ext cx="1094252" cy="24956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768BE" id="_x0000_s1035" type="#_x0000_t202" style="position:absolute;left:0;text-align:left;margin-left:197.25pt;margin-top:16.45pt;width:99pt;height:20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" stroked="f">
                <v:textbox>
                  <w:txbxContent>
                    <w:p w14:paraId="58D73597" w14:textId="77777777" w:rsidR="008806C7" w:rsidRDefault="008806C7">
                      <w:r>
                        <w:rPr>
                          <w:noProof/>
                        </w:rPr>
                        <w:drawing>
                          <wp:inline distT="0" distB="0" distL="0" distR="0" wp14:anchorId="6A881E97" wp14:editId="030A7D2C">
                            <wp:extent cx="1085850" cy="2476500"/>
                            <wp:effectExtent l="0" t="0" r="0" b="0"/>
                            <wp:docPr id="1003505645" name="Picture 1" descr="A tree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82721" name="Picture 1" descr="A tree with leaves on it&#10;&#10;AI-generated content may be incorrect."/>
                                    <pic:cNvPicPr/>
                                  </pic:nvPicPr>
                                  <pic:blipFill>
                                    <a:blip r:embed="rId52"/>
                                    <a:stretch>
                                      <a:fillRect/>
                                    </a:stretch>
                                  </pic:blipFill>
                                  <pic:spPr>
                                    <a:xfrm>
                                      <a:off x="0" y="0"/>
                                      <a:ext cx="1094252" cy="2495663"/>
                                    </a:xfrm>
                                    <a:prstGeom prst="rect">
                                      <a:avLst/>
                                    </a:prstGeom>
                                  </pic:spPr>
                                </pic:pic>
                              </a:graphicData>
                            </a:graphic>
                          </wp:inline>
                        </w:drawing>
                      </w:r>
                    </w:p>
                  </w:txbxContent>
                </v:textbox>
                <w10:wrap type="square"/>
              </v:shape>
            </w:pict>
          </mc:Fallback>
        </mc:AlternateContent>
      </w:r>
    </w:p>
    <w:p w14:paraId="6E32A459" w14:textId="3E92D60F" w:rsidR="008806C7" w:rsidRDefault="005F68FC" w:rsidP="008806C7">
      <w:pPr>
        <w:jc w:val="center"/>
      </w:pPr>
      <w:r>
        <w:rPr>
          <w:noProof/>
        </w:rPr>
        <w:lastRenderedPageBreak/>
        <mc:AlternateContent>
          <mc:Choice Requires="wps">
            <w:drawing>
              <wp:anchor distT="45720" distB="45720" distL="114300" distR="114300" simplePos="0" relativeHeight="251668480" behindDoc="0" locked="0" layoutInCell="1" allowOverlap="1" wp14:anchorId="561D6CC7" wp14:editId="646CD777">
                <wp:simplePos x="0" y="0"/>
                <wp:positionH relativeFrom="column">
                  <wp:posOffset>276225</wp:posOffset>
                </wp:positionH>
                <wp:positionV relativeFrom="paragraph">
                  <wp:posOffset>0</wp:posOffset>
                </wp:positionV>
                <wp:extent cx="6515100" cy="45085"/>
                <wp:effectExtent l="0" t="0" r="0" b="0"/>
                <wp:wrapSquare wrapText="bothSides"/>
                <wp:docPr id="555572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085"/>
                        </a:xfrm>
                        <a:prstGeom prst="rect">
                          <a:avLst/>
                        </a:prstGeom>
                        <a:solidFill>
                          <a:srgbClr val="FFFFFF"/>
                        </a:solidFill>
                        <a:ln w="9525">
                          <a:noFill/>
                          <a:miter lim="800000"/>
                          <a:headEnd/>
                          <a:tailEnd/>
                        </a:ln>
                      </wps:spPr>
                      <wps:txbx>
                        <w:txbxContent>
                          <w:p w14:paraId="0100E31B" w14:textId="767D689D" w:rsidR="005F68FC" w:rsidRDefault="005F68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6CC7" id="_x0000_s1036" type="#_x0000_t202" style="position:absolute;left:0;text-align:left;margin-left:21.75pt;margin-top:0;width:513pt;height:3.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" stroked="f">
                <v:textbox>
                  <w:txbxContent>
                    <w:p w14:paraId="0100E31B" w14:textId="767D689D" w:rsidR="005F68FC" w:rsidRDefault="005F68FC">
                      <w:pPr>
                        <w:jc w:val="center"/>
                      </w:pPr>
                    </w:p>
                  </w:txbxContent>
                </v:textbox>
                <w10:wrap type="square"/>
              </v:shape>
            </w:pict>
          </mc:Fallback>
        </mc:AlternateContent>
      </w:r>
    </w:p>
    <w:p w14:paraId="1CAFF099" w14:textId="77777777" w:rsidR="008806C7" w:rsidRDefault="008806C7" w:rsidP="00DC0FD0">
      <w:pPr>
        <w:pStyle w:val="Heading1"/>
        <w:keepNext/>
        <w:keepLines/>
        <w:spacing w:before="0"/>
        <w:ind w:left="33" w:hanging="10"/>
        <w:jc w:val="center"/>
      </w:pPr>
    </w:p>
    <w:p w14:paraId="55994889" w14:textId="27D7CBBE" w:rsidR="00DC0FD0" w:rsidRDefault="00DC0FD0" w:rsidP="00DC0FD0">
      <w:pPr>
        <w:pStyle w:val="Heading1"/>
        <w:keepNext/>
        <w:keepLines/>
        <w:spacing w:before="0"/>
        <w:ind w:left="33" w:hanging="10"/>
        <w:jc w:val="center"/>
      </w:pPr>
      <w:r>
        <w:t xml:space="preserve">2026 ESA COLORADO STATE FALL FEST MEETING Friday, September 26 - Saturday, September 27, 2025 </w:t>
      </w:r>
    </w:p>
    <w:p w14:paraId="3E5B2CC6" w14:textId="0A56852E" w:rsidR="00756B45" w:rsidRDefault="00DC0FD0" w:rsidP="00756B45">
      <w:pPr>
        <w:spacing w:after="2" w:line="256" w:lineRule="auto"/>
        <w:ind w:left="1856" w:right="1753" w:hanging="10"/>
        <w:jc w:val="center"/>
        <w:rPr>
          <w:rFonts w:ascii="Times New Roman" w:eastAsia="Times New Roman" w:hAnsi="Times New Roman" w:cs="Times New Roman"/>
          <w:sz w:val="28"/>
        </w:rPr>
      </w:pPr>
      <w:r>
        <w:rPr>
          <w:rFonts w:ascii="Times New Roman" w:eastAsia="Times New Roman" w:hAnsi="Times New Roman" w:cs="Times New Roman"/>
          <w:sz w:val="28"/>
        </w:rPr>
        <w:t xml:space="preserve">Hosted by </w:t>
      </w:r>
      <w:r>
        <w:rPr>
          <w:noProof/>
        </w:rPr>
        <w:drawing>
          <wp:inline distT="0" distB="0" distL="0" distR="0" wp14:anchorId="511524DE" wp14:editId="333442AC">
            <wp:extent cx="2514600" cy="152400"/>
            <wp:effectExtent l="0" t="0" r="0" b="0"/>
            <wp:docPr id="9176" name="Picture 9176"/>
            <wp:cNvGraphicFramePr/>
            <a:graphic xmlns:a="http://schemas.openxmlformats.org/drawingml/2006/main">
              <a:graphicData uri="http://schemas.openxmlformats.org/drawingml/2006/picture">
                <pic:pic xmlns:pic="http://schemas.openxmlformats.org/drawingml/2006/picture">
                  <pic:nvPicPr>
                    <pic:cNvPr id="9176" name="Picture 9176"/>
                    <pic:cNvPicPr/>
                  </pic:nvPicPr>
                  <pic:blipFill>
                    <a:blip r:embed="rId53"/>
                    <a:stretch>
                      <a:fillRect/>
                    </a:stretch>
                  </pic:blipFill>
                  <pic:spPr>
                    <a:xfrm>
                      <a:off x="0" y="0"/>
                      <a:ext cx="2514600" cy="152400"/>
                    </a:xfrm>
                    <a:prstGeom prst="rect">
                      <a:avLst/>
                    </a:prstGeom>
                  </pic:spPr>
                </pic:pic>
              </a:graphicData>
            </a:graphic>
          </wp:inline>
        </w:drawing>
      </w:r>
      <w:r>
        <w:rPr>
          <w:rFonts w:ascii="Times New Roman" w:eastAsia="Times New Roman" w:hAnsi="Times New Roman" w:cs="Times New Roman"/>
          <w:sz w:val="28"/>
        </w:rPr>
        <w:t xml:space="preserve"> </w:t>
      </w:r>
    </w:p>
    <w:p w14:paraId="237801A9" w14:textId="32E6CC65" w:rsidR="00756B45" w:rsidRDefault="00DC0FD0" w:rsidP="00756B45">
      <w:pPr>
        <w:spacing w:after="2" w:line="256" w:lineRule="auto"/>
        <w:ind w:left="1856" w:right="1753" w:hanging="10"/>
        <w:jc w:val="center"/>
        <w:rPr>
          <w:rFonts w:ascii="Times New Roman" w:eastAsia="Times New Roman" w:hAnsi="Times New Roman" w:cs="Times New Roman"/>
          <w:sz w:val="12"/>
        </w:rPr>
      </w:pPr>
      <w:r>
        <w:rPr>
          <w:rFonts w:ascii="Times New Roman" w:eastAsia="Times New Roman" w:hAnsi="Times New Roman" w:cs="Times New Roman"/>
          <w:sz w:val="28"/>
        </w:rPr>
        <w:t xml:space="preserve">Poncha Hall – 330 Burnett Ave, Poncha Springs, CO 81242 </w:t>
      </w:r>
      <w:r>
        <w:rPr>
          <w:rFonts w:ascii="Times New Roman" w:eastAsia="Times New Roman" w:hAnsi="Times New Roman" w:cs="Times New Roman"/>
          <w:sz w:val="12"/>
        </w:rPr>
        <w:t xml:space="preserve"> </w:t>
      </w:r>
    </w:p>
    <w:p w14:paraId="117AC85C" w14:textId="77777777" w:rsidR="00756B45" w:rsidRDefault="00756B45" w:rsidP="00756B45">
      <w:pPr>
        <w:spacing w:after="2" w:line="256" w:lineRule="auto"/>
        <w:ind w:left="1856" w:right="1753" w:hanging="10"/>
        <w:jc w:val="center"/>
      </w:pPr>
    </w:p>
    <w:p w14:paraId="4B0183D5" w14:textId="77777777" w:rsidR="00DC0FD0" w:rsidRDefault="00DC0FD0">
      <w:pPr>
        <w:spacing w:after="17"/>
        <w:ind w:left="42" w:right="2" w:hanging="10"/>
        <w:jc w:val="center"/>
      </w:pPr>
      <w:r>
        <w:rPr>
          <w:rFonts w:ascii="Times New Roman" w:eastAsia="Times New Roman" w:hAnsi="Times New Roman" w:cs="Times New Roman"/>
          <w:sz w:val="24"/>
          <w:u w:val="single" w:color="000000"/>
        </w:rPr>
        <w:t>FRIDAY</w:t>
      </w:r>
      <w:r>
        <w:rPr>
          <w:rFonts w:ascii="Times New Roman" w:eastAsia="Times New Roman" w:hAnsi="Times New Roman" w:cs="Times New Roman"/>
          <w:sz w:val="24"/>
        </w:rPr>
        <w:t xml:space="preserve"> </w:t>
      </w:r>
    </w:p>
    <w:p w14:paraId="142B6A15" w14:textId="77777777" w:rsidR="00DC0FD0" w:rsidRDefault="00DC0FD0">
      <w:pPr>
        <w:spacing w:after="17"/>
        <w:ind w:left="37" w:right="8" w:hanging="10"/>
        <w:jc w:val="center"/>
      </w:pPr>
      <w:r>
        <w:rPr>
          <w:rFonts w:ascii="Times New Roman" w:eastAsia="Times New Roman" w:hAnsi="Times New Roman" w:cs="Times New Roman"/>
          <w:sz w:val="24"/>
        </w:rPr>
        <w:t xml:space="preserve">Creative Craft for U.S. Veterans 1:30 - 3:00 p.m. / Lamplighter Meeting 3:00 - 4:00 p.m. </w:t>
      </w:r>
    </w:p>
    <w:p w14:paraId="51648AD1" w14:textId="33EA27E7" w:rsidR="00756B45" w:rsidRDefault="00DC0FD0" w:rsidP="00756B45">
      <w:pPr>
        <w:spacing w:after="17"/>
        <w:ind w:left="37" w:right="4" w:hanging="10"/>
        <w:jc w:val="center"/>
        <w:rPr>
          <w:rFonts w:ascii="Times New Roman" w:eastAsia="Times New Roman" w:hAnsi="Times New Roman" w:cs="Times New Roman"/>
          <w:sz w:val="8"/>
        </w:rPr>
      </w:pPr>
      <w:r>
        <w:rPr>
          <w:rFonts w:ascii="Times New Roman" w:eastAsia="Times New Roman" w:hAnsi="Times New Roman" w:cs="Times New Roman"/>
          <w:sz w:val="24"/>
        </w:rPr>
        <w:t>Registration starts at 4:00 p.m. / Dinner 5:00 p.m. / Bunco 7:00 p.m. (hosted by Ka</w:t>
      </w:r>
      <w:r w:rsidR="00C205C1">
        <w:rPr>
          <w:rFonts w:ascii="Times New Roman" w:eastAsia="Times New Roman" w:hAnsi="Times New Roman" w:cs="Times New Roman"/>
          <w:sz w:val="24"/>
        </w:rPr>
        <w:t>pp</w:t>
      </w:r>
      <w:r>
        <w:rPr>
          <w:rFonts w:ascii="Times New Roman" w:eastAsia="Times New Roman" w:hAnsi="Times New Roman" w:cs="Times New Roman"/>
          <w:sz w:val="24"/>
        </w:rPr>
        <w:t xml:space="preserve">a Iota) </w:t>
      </w:r>
      <w:r>
        <w:rPr>
          <w:rFonts w:ascii="Times New Roman" w:eastAsia="Times New Roman" w:hAnsi="Times New Roman" w:cs="Times New Roman"/>
          <w:sz w:val="8"/>
        </w:rPr>
        <w:t xml:space="preserve"> </w:t>
      </w:r>
    </w:p>
    <w:p w14:paraId="7A8A2E9C" w14:textId="77777777" w:rsidR="00756B45" w:rsidRDefault="00756B45" w:rsidP="00756B45">
      <w:pPr>
        <w:spacing w:after="17"/>
        <w:ind w:left="37" w:right="4" w:hanging="10"/>
        <w:jc w:val="center"/>
      </w:pPr>
    </w:p>
    <w:p w14:paraId="1F5FBE35" w14:textId="77777777" w:rsidR="00DC0FD0" w:rsidRDefault="00DC0FD0">
      <w:pPr>
        <w:spacing w:after="17"/>
        <w:ind w:left="42" w:hanging="10"/>
        <w:jc w:val="center"/>
      </w:pPr>
      <w:r>
        <w:rPr>
          <w:rFonts w:ascii="Times New Roman" w:eastAsia="Times New Roman" w:hAnsi="Times New Roman" w:cs="Times New Roman"/>
          <w:sz w:val="24"/>
          <w:u w:val="single" w:color="000000"/>
        </w:rPr>
        <w:t>SATURDAY</w:t>
      </w:r>
      <w:r>
        <w:rPr>
          <w:rFonts w:ascii="Times New Roman" w:eastAsia="Times New Roman" w:hAnsi="Times New Roman" w:cs="Times New Roman"/>
          <w:sz w:val="24"/>
        </w:rPr>
        <w:t xml:space="preserve"> </w:t>
      </w:r>
    </w:p>
    <w:p w14:paraId="3710C3AE" w14:textId="77777777" w:rsidR="00DC0FD0" w:rsidRDefault="00DC0FD0">
      <w:pPr>
        <w:spacing w:after="17"/>
        <w:ind w:left="37" w:right="3" w:hanging="10"/>
        <w:jc w:val="center"/>
      </w:pPr>
      <w:r>
        <w:rPr>
          <w:rFonts w:ascii="Times New Roman" w:eastAsia="Times New Roman" w:hAnsi="Times New Roman" w:cs="Times New Roman"/>
          <w:sz w:val="24"/>
        </w:rPr>
        <w:t xml:space="preserve">Registration 9:30 a.m. / Breakfast 9:30 – 10:00 am  </w:t>
      </w:r>
    </w:p>
    <w:p w14:paraId="192FCE8B" w14:textId="77777777" w:rsidR="00DC0FD0" w:rsidRDefault="00DC0FD0">
      <w:pPr>
        <w:spacing w:after="17"/>
        <w:ind w:left="37" w:hanging="10"/>
        <w:jc w:val="center"/>
      </w:pPr>
      <w:r>
        <w:rPr>
          <w:rFonts w:ascii="Times New Roman" w:eastAsia="Times New Roman" w:hAnsi="Times New Roman" w:cs="Times New Roman"/>
          <w:sz w:val="24"/>
        </w:rPr>
        <w:t xml:space="preserve"> Meeting 10:00 a.m. – 3:00 p.m. (Lunch 12:00 - 1:00 p.m.) </w:t>
      </w:r>
    </w:p>
    <w:p w14:paraId="20A96708" w14:textId="27CB9604" w:rsidR="00756B45" w:rsidRDefault="00DC0FD0" w:rsidP="00756B45">
      <w:pPr>
        <w:ind w:left="39" w:right="9" w:hanging="10"/>
        <w:jc w:val="center"/>
        <w:rPr>
          <w:rFonts w:ascii="Times New Roman" w:eastAsia="Times New Roman" w:hAnsi="Times New Roman" w:cs="Times New Roman"/>
          <w:sz w:val="12"/>
        </w:rPr>
      </w:pPr>
      <w:r>
        <w:rPr>
          <w:rFonts w:ascii="Times New Roman" w:eastAsia="Times New Roman" w:hAnsi="Times New Roman" w:cs="Times New Roman"/>
          <w:sz w:val="24"/>
        </w:rPr>
        <w:t xml:space="preserve">For more FUN, Spend the afternoon in beautiful downtown Salida and Join Us for Dinner at 4:30 p.m.! </w:t>
      </w:r>
      <w:r>
        <w:rPr>
          <w:rFonts w:ascii="Times New Roman" w:eastAsia="Times New Roman" w:hAnsi="Times New Roman" w:cs="Times New Roman"/>
          <w:sz w:val="12"/>
        </w:rPr>
        <w:t xml:space="preserve"> </w:t>
      </w:r>
    </w:p>
    <w:p w14:paraId="693C0B27" w14:textId="77777777" w:rsidR="00756B45" w:rsidRDefault="00756B45" w:rsidP="00756B45">
      <w:pPr>
        <w:ind w:left="39" w:right="9" w:hanging="10"/>
        <w:jc w:val="center"/>
      </w:pPr>
    </w:p>
    <w:p w14:paraId="25B9143E" w14:textId="77777777" w:rsidR="00DC0FD0" w:rsidRDefault="00DC0FD0">
      <w:pPr>
        <w:ind w:left="24"/>
        <w:jc w:val="center"/>
      </w:pPr>
      <w:r>
        <w:rPr>
          <w:rFonts w:ascii="Times New Roman" w:eastAsia="Times New Roman" w:hAnsi="Times New Roman" w:cs="Times New Roman"/>
          <w:color w:val="FF0000"/>
          <w:sz w:val="28"/>
          <w:u w:val="single" w:color="FF0000"/>
        </w:rPr>
        <w:t>Deadline for registration/cancellation is Monday September 15th</w:t>
      </w:r>
      <w:r>
        <w:rPr>
          <w:rFonts w:ascii="Times New Roman" w:eastAsia="Times New Roman" w:hAnsi="Times New Roman" w:cs="Times New Roman"/>
          <w:color w:val="FF0000"/>
          <w:sz w:val="28"/>
        </w:rPr>
        <w:t xml:space="preserve"> </w:t>
      </w:r>
    </w:p>
    <w:p w14:paraId="685097F0" w14:textId="4846E3F4" w:rsidR="00DC0FD0" w:rsidRDefault="00DC0FD0" w:rsidP="00756B45">
      <w:pPr>
        <w:ind w:left="39" w:right="4" w:hanging="10"/>
        <w:jc w:val="center"/>
        <w:rPr>
          <w:rFonts w:ascii="Times New Roman" w:eastAsia="Times New Roman" w:hAnsi="Times New Roman" w:cs="Times New Roman"/>
          <w:sz w:val="12"/>
        </w:rPr>
      </w:pPr>
      <w:r>
        <w:rPr>
          <w:rFonts w:ascii="Times New Roman" w:eastAsia="Times New Roman" w:hAnsi="Times New Roman" w:cs="Times New Roman"/>
          <w:sz w:val="24"/>
        </w:rPr>
        <w:t xml:space="preserve">For info or questions please call or text Jenniffer Carlson-Mazza at (719) 221-9447 </w:t>
      </w:r>
      <w:r>
        <w:rPr>
          <w:rFonts w:ascii="Times New Roman" w:eastAsia="Times New Roman" w:hAnsi="Times New Roman" w:cs="Times New Roman"/>
          <w:sz w:val="12"/>
        </w:rPr>
        <w:t xml:space="preserve"> </w:t>
      </w:r>
    </w:p>
    <w:p w14:paraId="641C6224" w14:textId="77777777" w:rsidR="00756B45" w:rsidRDefault="00756B45" w:rsidP="00756B45">
      <w:pPr>
        <w:ind w:left="39" w:right="4" w:hanging="10"/>
        <w:jc w:val="center"/>
      </w:pPr>
    </w:p>
    <w:p w14:paraId="76E1D323" w14:textId="77777777" w:rsidR="00DC0FD0" w:rsidRDefault="00DC0FD0">
      <w:pPr>
        <w:pStyle w:val="Heading2"/>
      </w:pPr>
      <w:r>
        <w:t>HOTEL INFORMATION</w:t>
      </w:r>
      <w:r>
        <w:rPr>
          <w:u w:color="000000"/>
        </w:rPr>
        <w:t xml:space="preserve"> </w:t>
      </w:r>
    </w:p>
    <w:p w14:paraId="506DD6B5" w14:textId="77777777" w:rsidR="00DC0FD0" w:rsidRDefault="00DC0FD0">
      <w:pPr>
        <w:spacing w:after="2" w:line="256" w:lineRule="auto"/>
        <w:ind w:left="1856" w:right="1758" w:hanging="10"/>
        <w:jc w:val="center"/>
      </w:pPr>
      <w:r>
        <w:rPr>
          <w:rFonts w:ascii="Times New Roman" w:eastAsia="Times New Roman" w:hAnsi="Times New Roman" w:cs="Times New Roman"/>
          <w:sz w:val="28"/>
        </w:rPr>
        <w:t xml:space="preserve">Browns Canyon Inn – 407 Hwy US 50, Salida, CO 81201 Rooms $129.99 + tax. Take &amp; Go Breakfast included.  </w:t>
      </w:r>
    </w:p>
    <w:p w14:paraId="20D2B44C" w14:textId="77777777" w:rsidR="00DC0FD0" w:rsidRDefault="00DC0FD0">
      <w:pPr>
        <w:spacing w:after="3"/>
        <w:ind w:left="41" w:hanging="10"/>
        <w:jc w:val="center"/>
      </w:pPr>
      <w:r>
        <w:rPr>
          <w:rFonts w:ascii="Times New Roman" w:eastAsia="Times New Roman" w:hAnsi="Times New Roman" w:cs="Times New Roman"/>
          <w:sz w:val="28"/>
        </w:rPr>
        <w:t xml:space="preserve">To reserve, please call hotel at (719) 539-6651. Blocked rooms under </w:t>
      </w:r>
      <w:r>
        <w:rPr>
          <w:rFonts w:ascii="Times New Roman" w:eastAsia="Times New Roman" w:hAnsi="Times New Roman" w:cs="Times New Roman"/>
          <w:sz w:val="28"/>
          <w:u w:val="single" w:color="000000"/>
        </w:rPr>
        <w:t>ESA MEETING</w:t>
      </w:r>
      <w:r>
        <w:rPr>
          <w:rFonts w:ascii="Times New Roman" w:eastAsia="Times New Roman" w:hAnsi="Times New Roman" w:cs="Times New Roman"/>
          <w:sz w:val="28"/>
        </w:rPr>
        <w:t xml:space="preserve">.   </w:t>
      </w:r>
    </w:p>
    <w:p w14:paraId="4E5B9995" w14:textId="77777777" w:rsidR="00DC0FD0" w:rsidRDefault="00DC0FD0">
      <w:pPr>
        <w:ind w:left="39" w:hanging="10"/>
        <w:jc w:val="center"/>
      </w:pPr>
      <w:r>
        <w:rPr>
          <w:rFonts w:ascii="Times New Roman" w:eastAsia="Times New Roman" w:hAnsi="Times New Roman" w:cs="Times New Roman"/>
          <w:sz w:val="28"/>
        </w:rPr>
        <w:t xml:space="preserve">     </w:t>
      </w:r>
      <w:r>
        <w:rPr>
          <w:rFonts w:ascii="Times New Roman" w:eastAsia="Times New Roman" w:hAnsi="Times New Roman" w:cs="Times New Roman"/>
          <w:sz w:val="24"/>
        </w:rPr>
        <w:t>Blocked rooms will be held until September 15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 15 rooms on hold </w:t>
      </w:r>
    </w:p>
    <w:p w14:paraId="2B1FB808" w14:textId="0657A367" w:rsidR="00DC0FD0" w:rsidRDefault="00756B45">
      <w:pPr>
        <w:ind w:left="-5" w:hanging="10"/>
      </w:pPr>
      <w:r>
        <w:rPr>
          <w:rFonts w:ascii="Times New Roman" w:eastAsia="Times New Roman" w:hAnsi="Times New Roman" w:cs="Times New Roman"/>
          <w:sz w:val="28"/>
        </w:rPr>
        <w:t xml:space="preserve"> </w:t>
      </w:r>
    </w:p>
    <w:p w14:paraId="11F0C4E4" w14:textId="77777777" w:rsidR="00756B45" w:rsidRDefault="00756B45">
      <w:pPr>
        <w:spacing w:after="55"/>
        <w:ind w:left="37" w:right="1" w:hanging="10"/>
        <w:jc w:val="center"/>
        <w:rPr>
          <w:rFonts w:ascii="Times New Roman" w:eastAsia="Times New Roman" w:hAnsi="Times New Roman" w:cs="Times New Roman"/>
          <w:sz w:val="24"/>
        </w:rPr>
      </w:pPr>
    </w:p>
    <w:p w14:paraId="6E14E6CA" w14:textId="77777777" w:rsidR="00756B45" w:rsidRDefault="00756B45">
      <w:pPr>
        <w:spacing w:after="55"/>
        <w:ind w:left="37" w:right="1" w:hanging="10"/>
        <w:jc w:val="center"/>
        <w:rPr>
          <w:rFonts w:ascii="Times New Roman" w:eastAsia="Times New Roman" w:hAnsi="Times New Roman" w:cs="Times New Roman"/>
          <w:sz w:val="24"/>
        </w:rPr>
      </w:pPr>
    </w:p>
    <w:p w14:paraId="7AE3C8A5" w14:textId="56CC3152" w:rsidR="00DC0FD0" w:rsidRDefault="00756B45">
      <w:pPr>
        <w:spacing w:after="55"/>
        <w:ind w:left="37" w:right="1" w:hanging="10"/>
        <w:jc w:val="center"/>
      </w:pPr>
      <w:r>
        <w:rPr>
          <w:rFonts w:ascii="Times New Roman" w:eastAsia="Times New Roman" w:hAnsi="Times New Roman" w:cs="Times New Roman"/>
          <w:sz w:val="24"/>
        </w:rPr>
        <w:t xml:space="preserve"> </w:t>
      </w:r>
      <w:r w:rsidR="00DC0FD0">
        <w:rPr>
          <w:rFonts w:ascii="Times New Roman" w:eastAsia="Times New Roman" w:hAnsi="Times New Roman" w:cs="Times New Roman"/>
          <w:sz w:val="24"/>
        </w:rPr>
        <w:t xml:space="preserve"> One form per attendee please. </w:t>
      </w:r>
    </w:p>
    <w:p w14:paraId="0F95558F" w14:textId="51D4D76C" w:rsidR="00DC0FD0" w:rsidRDefault="005F68FC">
      <w:pPr>
        <w:spacing w:after="2" w:line="256" w:lineRule="auto"/>
        <w:ind w:left="1856" w:right="1823" w:hanging="10"/>
        <w:jc w:val="center"/>
      </w:pPr>
      <w:r>
        <w:rPr>
          <w:rFonts w:ascii="Times New Roman" w:eastAsia="Times New Roman" w:hAnsi="Times New Roman" w:cs="Times New Roman"/>
          <w:sz w:val="28"/>
        </w:rPr>
        <w:t xml:space="preserve">FALL FEST </w:t>
      </w:r>
      <w:r w:rsidR="00DC0FD0">
        <w:rPr>
          <w:rFonts w:ascii="Times New Roman" w:eastAsia="Times New Roman" w:hAnsi="Times New Roman" w:cs="Times New Roman"/>
          <w:sz w:val="28"/>
        </w:rPr>
        <w:t xml:space="preserve">REGISTRATION FORM – Cost: $55.00 or Saturday Only $40.00 </w:t>
      </w:r>
    </w:p>
    <w:p w14:paraId="6F000CEA" w14:textId="77777777" w:rsidR="00DC0FD0" w:rsidRDefault="00DC0FD0">
      <w:pPr>
        <w:spacing w:after="150"/>
        <w:ind w:left="60"/>
        <w:jc w:val="center"/>
      </w:pPr>
      <w:r>
        <w:rPr>
          <w:rFonts w:ascii="Times New Roman" w:eastAsia="Times New Roman" w:hAnsi="Times New Roman" w:cs="Times New Roman"/>
          <w:sz w:val="12"/>
        </w:rPr>
        <w:t xml:space="preserve"> </w:t>
      </w:r>
    </w:p>
    <w:p w14:paraId="6FFC4F29" w14:textId="77777777" w:rsidR="00DC0FD0" w:rsidRDefault="00DC0FD0">
      <w:pPr>
        <w:spacing w:after="139"/>
        <w:ind w:left="-5" w:hanging="10"/>
      </w:pPr>
      <w:r>
        <w:rPr>
          <w:rFonts w:ascii="Times New Roman" w:eastAsia="Times New Roman" w:hAnsi="Times New Roman" w:cs="Times New Roman"/>
          <w:sz w:val="28"/>
        </w:rPr>
        <w:t xml:space="preserve">Name: _______________________________________________________________________ </w:t>
      </w:r>
    </w:p>
    <w:p w14:paraId="3D75D64D" w14:textId="4827A36B" w:rsidR="00DC0FD0" w:rsidRDefault="00DC0FD0">
      <w:pPr>
        <w:spacing w:after="139"/>
        <w:ind w:left="-5" w:hanging="10"/>
      </w:pPr>
      <w:r>
        <w:rPr>
          <w:rFonts w:ascii="Times New Roman" w:eastAsia="Times New Roman" w:hAnsi="Times New Roman" w:cs="Times New Roman"/>
          <w:sz w:val="28"/>
        </w:rPr>
        <w:t xml:space="preserve">Phone #: _______________________    Email: ______________________________________  </w:t>
      </w:r>
    </w:p>
    <w:p w14:paraId="6CAB0BEE" w14:textId="0B6240E0" w:rsidR="00DC0FD0" w:rsidRDefault="00DC0FD0">
      <w:pPr>
        <w:ind w:left="-5" w:hanging="10"/>
      </w:pPr>
      <w:r>
        <w:rPr>
          <w:rFonts w:ascii="Times New Roman" w:eastAsia="Times New Roman" w:hAnsi="Times New Roman" w:cs="Times New Roman"/>
          <w:sz w:val="28"/>
        </w:rPr>
        <w:t xml:space="preserve">Chapter Name/Number:_______________________________________ ___________ </w:t>
      </w:r>
    </w:p>
    <w:p w14:paraId="78F59FFF" w14:textId="77777777" w:rsidR="00DC0FD0" w:rsidRDefault="00DC0FD0">
      <w:r>
        <w:rPr>
          <w:rFonts w:ascii="Times New Roman" w:eastAsia="Times New Roman" w:hAnsi="Times New Roman" w:cs="Times New Roman"/>
          <w:sz w:val="16"/>
        </w:rPr>
        <w:t xml:space="preserve"> </w:t>
      </w:r>
    </w:p>
    <w:tbl>
      <w:tblPr>
        <w:tblStyle w:val="TableGrid0"/>
        <w:tblW w:w="10099" w:type="dxa"/>
        <w:tblInd w:w="0" w:type="dxa"/>
        <w:tblLook w:val="04A0" w:firstRow="1" w:lastRow="0" w:firstColumn="1" w:lastColumn="0" w:noHBand="0" w:noVBand="1"/>
      </w:tblPr>
      <w:tblGrid>
        <w:gridCol w:w="5761"/>
        <w:gridCol w:w="2876"/>
        <w:gridCol w:w="1462"/>
      </w:tblGrid>
      <w:tr w:rsidR="00DC0FD0" w14:paraId="759DCE3F" w14:textId="77777777">
        <w:trPr>
          <w:trHeight w:val="969"/>
        </w:trPr>
        <w:tc>
          <w:tcPr>
            <w:tcW w:w="5760" w:type="dxa"/>
            <w:tcBorders>
              <w:top w:val="nil"/>
              <w:left w:val="nil"/>
              <w:bottom w:val="nil"/>
              <w:right w:val="nil"/>
            </w:tcBorders>
          </w:tcPr>
          <w:p w14:paraId="0207E144" w14:textId="77777777" w:rsidR="00DC0FD0" w:rsidRDefault="00DC0FD0">
            <w:pPr>
              <w:spacing w:after="11"/>
            </w:pPr>
            <w:r>
              <w:rPr>
                <w:rFonts w:ascii="Times New Roman" w:eastAsia="Times New Roman" w:hAnsi="Times New Roman" w:cs="Times New Roman"/>
                <w:sz w:val="28"/>
              </w:rPr>
              <w:t xml:space="preserve">Friday Craft for Veterans __Yes __No </w:t>
            </w:r>
          </w:p>
          <w:p w14:paraId="0359A946" w14:textId="77777777" w:rsidR="00DC0FD0" w:rsidRDefault="00DC0FD0">
            <w:pPr>
              <w:tabs>
                <w:tab w:val="center" w:pos="2158"/>
                <w:tab w:val="center" w:pos="3544"/>
              </w:tabs>
              <w:spacing w:after="9"/>
            </w:pPr>
            <w:r>
              <w:rPr>
                <w:rFonts w:ascii="Times New Roman" w:eastAsia="Times New Roman" w:hAnsi="Times New Roman" w:cs="Times New Roman"/>
                <w:sz w:val="28"/>
              </w:rPr>
              <w:t xml:space="preserve">Friday Dinner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__Yes __No  </w:t>
            </w:r>
          </w:p>
          <w:p w14:paraId="21BFA56C" w14:textId="77777777" w:rsidR="00DC0FD0" w:rsidRDefault="00DC0FD0">
            <w:pPr>
              <w:tabs>
                <w:tab w:val="center" w:pos="2159"/>
                <w:tab w:val="center" w:pos="3545"/>
              </w:tabs>
            </w:pPr>
            <w:r>
              <w:rPr>
                <w:rFonts w:ascii="Times New Roman" w:eastAsia="Times New Roman" w:hAnsi="Times New Roman" w:cs="Times New Roman"/>
                <w:sz w:val="28"/>
              </w:rPr>
              <w:t xml:space="preserve">Friday Bunco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__Yes __No</w:t>
            </w:r>
          </w:p>
        </w:tc>
        <w:tc>
          <w:tcPr>
            <w:tcW w:w="2876" w:type="dxa"/>
            <w:tcBorders>
              <w:top w:val="nil"/>
              <w:left w:val="nil"/>
              <w:bottom w:val="nil"/>
              <w:right w:val="nil"/>
            </w:tcBorders>
          </w:tcPr>
          <w:p w14:paraId="5039D32D" w14:textId="77777777" w:rsidR="00DC0FD0" w:rsidRDefault="00DC0FD0">
            <w:r>
              <w:rPr>
                <w:rFonts w:ascii="Times New Roman" w:eastAsia="Times New Roman" w:hAnsi="Times New Roman" w:cs="Times New Roman"/>
                <w:sz w:val="28"/>
              </w:rPr>
              <w:t xml:space="preserve">Saturday Breakfast Saturday Lunch </w:t>
            </w:r>
            <w:r>
              <w:rPr>
                <w:rFonts w:ascii="Times New Roman" w:eastAsia="Times New Roman" w:hAnsi="Times New Roman" w:cs="Times New Roman"/>
                <w:sz w:val="28"/>
              </w:rPr>
              <w:tab/>
              <w:t xml:space="preserve"> Saturday Dinner </w:t>
            </w:r>
            <w:r>
              <w:rPr>
                <w:rFonts w:ascii="Times New Roman" w:eastAsia="Times New Roman" w:hAnsi="Times New Roman" w:cs="Times New Roman"/>
                <w:sz w:val="28"/>
              </w:rPr>
              <w:tab/>
              <w:t xml:space="preserve"> </w:t>
            </w:r>
          </w:p>
        </w:tc>
        <w:tc>
          <w:tcPr>
            <w:tcW w:w="1462" w:type="dxa"/>
            <w:tcBorders>
              <w:top w:val="nil"/>
              <w:left w:val="nil"/>
              <w:bottom w:val="nil"/>
              <w:right w:val="nil"/>
            </w:tcBorders>
          </w:tcPr>
          <w:p w14:paraId="556743B8" w14:textId="77777777" w:rsidR="00DC0FD0" w:rsidRDefault="00DC0FD0">
            <w:r>
              <w:rPr>
                <w:rFonts w:ascii="Times New Roman" w:eastAsia="Times New Roman" w:hAnsi="Times New Roman" w:cs="Times New Roman"/>
                <w:sz w:val="28"/>
              </w:rPr>
              <w:t xml:space="preserve">__Yes __No  __Yes __No  __Yes __No  </w:t>
            </w:r>
          </w:p>
        </w:tc>
      </w:tr>
    </w:tbl>
    <w:p w14:paraId="41FE3003" w14:textId="77777777" w:rsidR="00DC0FD0" w:rsidRDefault="00DC0FD0">
      <w:pPr>
        <w:spacing w:after="11"/>
        <w:ind w:left="5760"/>
      </w:pPr>
      <w:r>
        <w:rPr>
          <w:rFonts w:ascii="Times New Roman" w:eastAsia="Times New Roman" w:hAnsi="Times New Roman" w:cs="Times New Roman"/>
          <w:sz w:val="24"/>
        </w:rPr>
        <w:t xml:space="preserve">    (4:30 pm – Las Camelinas – Self-Pay) </w:t>
      </w:r>
    </w:p>
    <w:p w14:paraId="4F84B6EF" w14:textId="77777777" w:rsidR="00DC0FD0" w:rsidRDefault="00DC0FD0">
      <w:pPr>
        <w:spacing w:after="8"/>
        <w:ind w:right="752"/>
        <w:jc w:val="right"/>
      </w:pPr>
      <w:r>
        <w:rPr>
          <w:rFonts w:ascii="Times New Roman" w:eastAsia="Times New Roman" w:hAnsi="Times New Roman" w:cs="Times New Roman"/>
          <w:sz w:val="28"/>
        </w:rPr>
        <w:t xml:space="preserve"> </w:t>
      </w:r>
      <w:r>
        <w:rPr>
          <w:rFonts w:ascii="Times New Roman" w:eastAsia="Times New Roman" w:hAnsi="Times New Roman" w:cs="Times New Roman"/>
          <w:sz w:val="24"/>
        </w:rPr>
        <w:t>128 W.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Street, Salida, CO (room in back) </w:t>
      </w:r>
    </w:p>
    <w:p w14:paraId="316AD27B" w14:textId="77777777" w:rsidR="00DC0FD0" w:rsidRDefault="00DC0FD0">
      <w:pPr>
        <w:spacing w:after="16"/>
        <w:ind w:left="816"/>
        <w:jc w:val="center"/>
      </w:pPr>
      <w:r>
        <w:rPr>
          <w:rFonts w:ascii="Times New Roman" w:eastAsia="Times New Roman" w:hAnsi="Times New Roman" w:cs="Times New Roman"/>
          <w:sz w:val="28"/>
        </w:rPr>
        <w:t xml:space="preserve"> </w:t>
      </w:r>
    </w:p>
    <w:p w14:paraId="6A19827C" w14:textId="7A4A1369" w:rsidR="00DC0FD0" w:rsidRDefault="00DC0FD0">
      <w:pPr>
        <w:spacing w:after="259"/>
        <w:ind w:left="-5" w:hanging="10"/>
      </w:pPr>
      <w:r>
        <w:rPr>
          <w:rFonts w:ascii="Times New Roman" w:eastAsia="Times New Roman" w:hAnsi="Times New Roman" w:cs="Times New Roman"/>
          <w:sz w:val="28"/>
        </w:rPr>
        <w:t xml:space="preserve">Food allergies: ________________________________________________________________ </w:t>
      </w:r>
    </w:p>
    <w:p w14:paraId="6FAFCC06" w14:textId="77777777" w:rsidR="00DC0FD0" w:rsidRDefault="00DC0FD0">
      <w:pPr>
        <w:spacing w:after="37"/>
        <w:ind w:left="-5" w:hanging="10"/>
      </w:pPr>
      <w:r>
        <w:rPr>
          <w:rFonts w:ascii="Times New Roman" w:eastAsia="Times New Roman" w:hAnsi="Times New Roman" w:cs="Times New Roman"/>
          <w:sz w:val="28"/>
        </w:rPr>
        <w:t xml:space="preserve">Dietary restrictions: ____________________________________________________________ </w:t>
      </w:r>
    </w:p>
    <w:p w14:paraId="4633017C" w14:textId="77777777" w:rsidR="00DC0FD0" w:rsidRDefault="00DC0FD0">
      <w:pPr>
        <w:tabs>
          <w:tab w:val="center" w:pos="6676"/>
          <w:tab w:val="center" w:pos="7911"/>
        </w:tabs>
        <w:ind w:left="-15"/>
      </w:pPr>
      <w:r>
        <w:rPr>
          <w:rFonts w:ascii="Times New Roman" w:eastAsia="Times New Roman" w:hAnsi="Times New Roman" w:cs="Times New Roman"/>
          <w:sz w:val="28"/>
        </w:rPr>
        <w:t xml:space="preserve">Please check all that apply:   ___State Officer </w:t>
      </w:r>
      <w:r>
        <w:rPr>
          <w:rFonts w:ascii="Times New Roman" w:eastAsia="Times New Roman" w:hAnsi="Times New Roman" w:cs="Times New Roman"/>
          <w:sz w:val="28"/>
        </w:rPr>
        <w:tab/>
        <w:t xml:space="preserve"> ___Lamplighter </w:t>
      </w:r>
      <w:r>
        <w:rPr>
          <w:rFonts w:ascii="Times New Roman" w:eastAsia="Times New Roman" w:hAnsi="Times New Roman" w:cs="Times New Roman"/>
          <w:sz w:val="28"/>
        </w:rPr>
        <w:tab/>
        <w:t xml:space="preserve"> </w:t>
      </w:r>
    </w:p>
    <w:p w14:paraId="2DCCBCE7" w14:textId="3C278FEA" w:rsidR="00DC0FD0" w:rsidRDefault="00DC0FD0">
      <w:pPr>
        <w:ind w:left="-5" w:hanging="10"/>
      </w:pPr>
      <w:r>
        <w:rPr>
          <w:rFonts w:ascii="Times New Roman" w:eastAsia="Times New Roman" w:hAnsi="Times New Roman" w:cs="Times New Roman"/>
          <w:sz w:val="28"/>
        </w:rPr>
        <w:t xml:space="preserve">                                               ___Chapter </w:t>
      </w:r>
      <w:proofErr w:type="gramStart"/>
      <w:r>
        <w:rPr>
          <w:rFonts w:ascii="Times New Roman" w:eastAsia="Times New Roman" w:hAnsi="Times New Roman" w:cs="Times New Roman"/>
          <w:sz w:val="28"/>
        </w:rPr>
        <w:t>President  _</w:t>
      </w:r>
      <w:proofErr w:type="gramEnd"/>
      <w:r>
        <w:rPr>
          <w:rFonts w:ascii="Times New Roman" w:eastAsia="Times New Roman" w:hAnsi="Times New Roman" w:cs="Times New Roman"/>
          <w:sz w:val="28"/>
        </w:rPr>
        <w:t xml:space="preserve">__First time Attendee </w:t>
      </w:r>
    </w:p>
    <w:p w14:paraId="2277AF01" w14:textId="77777777" w:rsidR="00DC0FD0" w:rsidRDefault="00DC0FD0">
      <w:pPr>
        <w:spacing w:after="111"/>
        <w:ind w:left="69"/>
        <w:jc w:val="center"/>
      </w:pPr>
      <w:r>
        <w:rPr>
          <w:rFonts w:ascii="Times New Roman" w:eastAsia="Times New Roman" w:hAnsi="Times New Roman" w:cs="Times New Roman"/>
          <w:sz w:val="16"/>
        </w:rPr>
        <w:t xml:space="preserve"> </w:t>
      </w:r>
    </w:p>
    <w:p w14:paraId="64817EF8" w14:textId="77777777" w:rsidR="00DC0FD0" w:rsidRDefault="00DC0FD0">
      <w:pPr>
        <w:ind w:left="26"/>
        <w:jc w:val="center"/>
      </w:pPr>
      <w:r>
        <w:rPr>
          <w:rFonts w:ascii="Times New Roman" w:eastAsia="Times New Roman" w:hAnsi="Times New Roman" w:cs="Times New Roman"/>
          <w:sz w:val="28"/>
        </w:rPr>
        <w:t xml:space="preserve">PLEASE MAKE CHECKS PAYABLE TO ALPHA OMICRON </w:t>
      </w:r>
    </w:p>
    <w:p w14:paraId="56F0E67B" w14:textId="77777777" w:rsidR="00DC0FD0" w:rsidRDefault="00DC0FD0">
      <w:pPr>
        <w:spacing w:after="3"/>
        <w:ind w:left="41" w:right="6" w:hanging="10"/>
        <w:jc w:val="center"/>
      </w:pPr>
      <w:r>
        <w:rPr>
          <w:rFonts w:ascii="Times New Roman" w:eastAsia="Times New Roman" w:hAnsi="Times New Roman" w:cs="Times New Roman"/>
          <w:sz w:val="28"/>
        </w:rPr>
        <w:t xml:space="preserve">Mail check and registration form to: Alpha Omicron </w:t>
      </w:r>
    </w:p>
    <w:p w14:paraId="72C6D638" w14:textId="77777777" w:rsidR="00DC0FD0" w:rsidRDefault="00DC0FD0">
      <w:pPr>
        <w:spacing w:after="3"/>
        <w:ind w:left="41" w:right="3" w:hanging="10"/>
        <w:jc w:val="center"/>
      </w:pPr>
      <w:r>
        <w:rPr>
          <w:rFonts w:ascii="Times New Roman" w:eastAsia="Times New Roman" w:hAnsi="Times New Roman" w:cs="Times New Roman"/>
          <w:sz w:val="28"/>
        </w:rPr>
        <w:t xml:space="preserve">P.O Box 177 Poncha Springs, CO 81242 </w:t>
      </w:r>
    </w:p>
    <w:p w14:paraId="559FC81F" w14:textId="77777777" w:rsidR="00E62DA9" w:rsidRDefault="00E62DA9" w:rsidP="004C0376">
      <w:pPr>
        <w:pStyle w:val="ObjectAnchor"/>
        <w:rPr>
          <w:sz w:val="24"/>
          <w:szCs w:val="24"/>
        </w:rPr>
      </w:pPr>
    </w:p>
    <w:p w14:paraId="73FA0FC0" w14:textId="77777777" w:rsidR="00E62DA9" w:rsidRDefault="00E62DA9" w:rsidP="004C0376">
      <w:pPr>
        <w:pStyle w:val="ObjectAnchor"/>
        <w:rPr>
          <w:sz w:val="24"/>
          <w:szCs w:val="24"/>
        </w:rPr>
      </w:pPr>
    </w:p>
    <w:p w14:paraId="087DCBFB" w14:textId="77777777" w:rsidR="00E62DA9" w:rsidRDefault="00E62DA9" w:rsidP="004C0376">
      <w:pPr>
        <w:pStyle w:val="ObjectAnchor"/>
        <w:rPr>
          <w:sz w:val="24"/>
          <w:szCs w:val="24"/>
        </w:rPr>
      </w:pPr>
    </w:p>
    <w:p w14:paraId="3645033D" w14:textId="62F88A98" w:rsidR="003C7C2D" w:rsidRPr="00AF7BB7" w:rsidRDefault="00277D51" w:rsidP="004C0376">
      <w:pPr>
        <w:pStyle w:val="ObjectAnchor"/>
        <w:rPr>
          <w:rFonts w:asciiTheme="minorHAnsi" w:cs="Open Sans"/>
          <w:color w:val="2B2B2B"/>
          <w:sz w:val="18"/>
          <w:szCs w:val="18"/>
          <w:shd w:val="clear" w:color="auto" w:fill="FFFFFF"/>
        </w:rPr>
      </w:pPr>
      <w:r>
        <w:rPr>
          <w:rFonts w:ascii="Open Sans" w:hAnsi="Open Sans" w:cs="Open Sans"/>
          <w:color w:val="2B2B2B"/>
          <w:sz w:val="21"/>
          <w:szCs w:val="21"/>
          <w:shd w:val="clear" w:color="auto" w:fill="FFFFFF"/>
        </w:rPr>
        <w:t xml:space="preserve">                                                          </w:t>
      </w:r>
      <w:r w:rsidR="00AF7BB7">
        <w:rPr>
          <w:rFonts w:ascii="Open Sans" w:hAnsi="Open Sans" w:cs="Open Sans"/>
          <w:color w:val="2B2B2B"/>
          <w:sz w:val="21"/>
          <w:szCs w:val="21"/>
          <w:shd w:val="clear" w:color="auto" w:fill="FFFFFF"/>
        </w:rPr>
        <w:t xml:space="preserve">                            </w:t>
      </w:r>
      <w:r>
        <w:rPr>
          <w:rFonts w:ascii="Open Sans" w:hAnsi="Open Sans" w:cs="Open Sans"/>
          <w:color w:val="2B2B2B"/>
          <w:sz w:val="21"/>
          <w:szCs w:val="21"/>
          <w:shd w:val="clear" w:color="auto" w:fill="FFFFFF"/>
        </w:rPr>
        <w:t xml:space="preserve"> </w:t>
      </w:r>
      <w:r w:rsidR="00AF7BB7" w:rsidRPr="00AF7BB7">
        <w:rPr>
          <w:rFonts w:asciiTheme="minorHAnsi" w:cs="Open Sans"/>
          <w:color w:val="2B2B2B"/>
          <w:sz w:val="18"/>
          <w:szCs w:val="18"/>
          <w:shd w:val="clear" w:color="auto" w:fill="FFFFFF"/>
        </w:rPr>
        <w:t>Page 2</w:t>
      </w:r>
      <w:r w:rsidR="000D1B88">
        <w:rPr>
          <w:rFonts w:asciiTheme="minorHAnsi" w:cs="Open Sans"/>
          <w:color w:val="2B2B2B"/>
          <w:sz w:val="18"/>
          <w:szCs w:val="18"/>
          <w:shd w:val="clear" w:color="auto" w:fill="FFFFFF"/>
        </w:rPr>
        <w:t>8</w:t>
      </w:r>
    </w:p>
    <w:p w14:paraId="01D3F64C" w14:textId="1C81FA11" w:rsidR="003C7C2D" w:rsidRDefault="00AF7BB7" w:rsidP="004C0376">
      <w:pPr>
        <w:pStyle w:val="ObjectAnchor"/>
        <w:rPr>
          <w:rFonts w:ascii="Open Sans" w:hAnsi="Open Sans" w:cs="Open Sans"/>
          <w:color w:val="2B2B2B"/>
          <w:sz w:val="21"/>
          <w:szCs w:val="21"/>
          <w:shd w:val="clear" w:color="auto" w:fill="FFFFFF"/>
        </w:rPr>
      </w:pPr>
      <w:r>
        <w:rPr>
          <w:rFonts w:ascii="Open Sans" w:hAnsi="Open Sans" w:cs="Open Sans"/>
          <w:color w:val="2B2B2B"/>
          <w:sz w:val="21"/>
          <w:szCs w:val="21"/>
          <w:shd w:val="clear" w:color="auto" w:fill="FFFFFF"/>
        </w:rPr>
        <w:lastRenderedPageBreak/>
        <w:t xml:space="preserve">  </w:t>
      </w:r>
    </w:p>
    <w:p w14:paraId="201CF6D9" w14:textId="10E52395" w:rsidR="00277D51" w:rsidRPr="00277D51" w:rsidRDefault="00277D51" w:rsidP="00233B3C">
      <w:pPr>
        <w:pStyle w:val="Title"/>
        <w:rPr>
          <w:rFonts w:ascii="Congenial SemiBold" w:hAnsi="Congenial SemiBold" w:cs="Open Sans"/>
          <w:color w:val="2B2B2B"/>
          <w:sz w:val="36"/>
          <w:szCs w:val="36"/>
          <w:shd w:val="clear" w:color="auto" w:fill="FFFFFF"/>
        </w:rPr>
      </w:pPr>
      <w:r w:rsidRPr="00324D10">
        <w:rPr>
          <w:rFonts w:ascii="Open Sans" w:hAnsi="Open Sans" w:cs="Open Sans"/>
          <w:color w:val="2B2B2B"/>
          <w:sz w:val="18"/>
          <w:szCs w:val="18"/>
          <w:shd w:val="clear" w:color="auto" w:fill="FFFFFF"/>
        </w:rPr>
        <w:t xml:space="preserve"> </w:t>
      </w:r>
      <w:r w:rsidR="00324D10">
        <w:rPr>
          <w:rFonts w:ascii="Arial Black" w:hAnsi="Arial Black"/>
          <w:sz w:val="20"/>
          <w:szCs w:val="20"/>
        </w:rPr>
        <w:t xml:space="preserve"> </w:t>
      </w:r>
      <w:r w:rsidRPr="00277D51">
        <w:rPr>
          <w:rFonts w:ascii="Congenial SemiBold" w:hAnsi="Congenial SemiBold" w:cs="Open Sans"/>
          <w:color w:val="2B2B2B"/>
          <w:sz w:val="36"/>
          <w:szCs w:val="36"/>
          <w:shd w:val="clear" w:color="auto" w:fill="FFFFFF"/>
        </w:rPr>
        <w:t>~ For a Laugh ~</w:t>
      </w:r>
    </w:p>
    <w:p w14:paraId="583EAC2C" w14:textId="77777777" w:rsidR="00277D51" w:rsidRDefault="00277D51" w:rsidP="004C0376">
      <w:pPr>
        <w:pStyle w:val="ObjectAnchor"/>
        <w:rPr>
          <w:rFonts w:ascii="Open Sans" w:hAnsi="Open Sans" w:cs="Open Sans"/>
          <w:color w:val="2B2B2B"/>
          <w:sz w:val="21"/>
          <w:szCs w:val="21"/>
          <w:shd w:val="clear" w:color="auto" w:fill="FFFFFF"/>
        </w:rPr>
      </w:pPr>
    </w:p>
    <w:p w14:paraId="6437A5F8" w14:textId="1236B807" w:rsidR="00277D51" w:rsidRDefault="00277D51" w:rsidP="004C0376">
      <w:pPr>
        <w:pStyle w:val="ObjectAnchor"/>
        <w:rPr>
          <w:sz w:val="24"/>
          <w:szCs w:val="24"/>
        </w:rPr>
      </w:pPr>
      <w:r>
        <w:rPr>
          <w:rFonts w:ascii="Open Sans" w:hAnsi="Open Sans" w:cs="Open Sans"/>
          <w:color w:val="2B2B2B"/>
          <w:sz w:val="21"/>
          <w:szCs w:val="21"/>
          <w:shd w:val="clear" w:color="auto" w:fill="FFFFFF"/>
        </w:rPr>
        <w:t>A couple in their nineties are both having problems remembering things. During a checkup, the doctor tells them that they’re physically okay, but they might want to start writing things down to help them remember.</w:t>
      </w:r>
      <w:r>
        <w:rPr>
          <w:rFonts w:ascii="Open Sans" w:hAnsi="Open Sans" w:cs="Open Sans"/>
          <w:color w:val="2B2B2B"/>
          <w:sz w:val="21"/>
          <w:szCs w:val="21"/>
        </w:rPr>
        <w:br/>
      </w:r>
      <w:r>
        <w:rPr>
          <w:rFonts w:ascii="Open Sans" w:hAnsi="Open Sans" w:cs="Open Sans"/>
          <w:color w:val="2B2B2B"/>
          <w:sz w:val="21"/>
          <w:szCs w:val="21"/>
          <w:shd w:val="clear" w:color="auto" w:fill="FFFFFF"/>
        </w:rPr>
        <w:t>Later that night, while watching TV, the old man gets up from his chair. ‘Want anything while I’m in the kitchen?’ he asks.</w:t>
      </w:r>
      <w:r>
        <w:rPr>
          <w:rFonts w:ascii="Open Sans" w:hAnsi="Open Sans" w:cs="Open Sans"/>
          <w:color w:val="2B2B2B"/>
          <w:sz w:val="21"/>
          <w:szCs w:val="21"/>
        </w:rPr>
        <w:br/>
      </w:r>
      <w:r>
        <w:rPr>
          <w:rFonts w:ascii="Open Sans" w:hAnsi="Open Sans" w:cs="Open Sans"/>
          <w:color w:val="2B2B2B"/>
          <w:sz w:val="21"/>
          <w:szCs w:val="21"/>
          <w:shd w:val="clear" w:color="auto" w:fill="FFFFFF"/>
        </w:rPr>
        <w:t>‘Will you get me a bowl of ice cream?’</w:t>
      </w:r>
      <w:r>
        <w:rPr>
          <w:rFonts w:ascii="Open Sans" w:hAnsi="Open Sans" w:cs="Open Sans"/>
          <w:color w:val="2B2B2B"/>
          <w:sz w:val="21"/>
          <w:szCs w:val="21"/>
        </w:rPr>
        <w:br/>
      </w:r>
      <w:r>
        <w:rPr>
          <w:rFonts w:ascii="Open Sans" w:hAnsi="Open Sans" w:cs="Open Sans"/>
          <w:color w:val="2B2B2B"/>
          <w:sz w:val="21"/>
          <w:szCs w:val="21"/>
          <w:shd w:val="clear" w:color="auto" w:fill="FFFFFF"/>
        </w:rPr>
        <w:t>‘Sure.’</w:t>
      </w:r>
      <w:r>
        <w:rPr>
          <w:rFonts w:ascii="Open Sans" w:hAnsi="Open Sans" w:cs="Open Sans"/>
          <w:color w:val="2B2B2B"/>
          <w:sz w:val="21"/>
          <w:szCs w:val="21"/>
        </w:rPr>
        <w:br/>
      </w:r>
      <w:r>
        <w:rPr>
          <w:rFonts w:ascii="Open Sans" w:hAnsi="Open Sans" w:cs="Open Sans"/>
          <w:color w:val="2B2B2B"/>
          <w:sz w:val="21"/>
          <w:szCs w:val="21"/>
          <w:shd w:val="clear" w:color="auto" w:fill="FFFFFF"/>
        </w:rPr>
        <w:t>‘Don’t you think you should write it down so you can remember it?’ she asks.</w:t>
      </w:r>
      <w:r>
        <w:rPr>
          <w:rFonts w:ascii="Open Sans" w:hAnsi="Open Sans" w:cs="Open Sans"/>
          <w:color w:val="2B2B2B"/>
          <w:sz w:val="21"/>
          <w:szCs w:val="21"/>
        </w:rPr>
        <w:br/>
      </w:r>
      <w:r>
        <w:rPr>
          <w:rFonts w:ascii="Open Sans" w:hAnsi="Open Sans" w:cs="Open Sans"/>
          <w:color w:val="2B2B2B"/>
          <w:sz w:val="21"/>
          <w:szCs w:val="21"/>
          <w:shd w:val="clear" w:color="auto" w:fill="FFFFFF"/>
        </w:rPr>
        <w:t>‘No, I can remember it.’</w:t>
      </w:r>
      <w:r>
        <w:rPr>
          <w:rFonts w:ascii="Open Sans" w:hAnsi="Open Sans" w:cs="Open Sans"/>
          <w:color w:val="2B2B2B"/>
          <w:sz w:val="21"/>
          <w:szCs w:val="21"/>
        </w:rPr>
        <w:br/>
      </w:r>
      <w:r>
        <w:rPr>
          <w:rFonts w:ascii="Open Sans" w:hAnsi="Open Sans" w:cs="Open Sans"/>
          <w:color w:val="2B2B2B"/>
          <w:sz w:val="21"/>
          <w:szCs w:val="21"/>
          <w:shd w:val="clear" w:color="auto" w:fill="FFFFFF"/>
        </w:rPr>
        <w:t>‘Well, I’d like some strawberries on top, too. Maybe you should write it down, so’s not to forget it?’</w:t>
      </w:r>
      <w:r>
        <w:rPr>
          <w:rFonts w:ascii="Open Sans" w:hAnsi="Open Sans" w:cs="Open Sans"/>
          <w:color w:val="2B2B2B"/>
          <w:sz w:val="21"/>
          <w:szCs w:val="21"/>
        </w:rPr>
        <w:br/>
      </w:r>
      <w:r>
        <w:rPr>
          <w:rFonts w:ascii="Open Sans" w:hAnsi="Open Sans" w:cs="Open Sans"/>
          <w:color w:val="2B2B2B"/>
          <w:sz w:val="21"/>
          <w:szCs w:val="21"/>
          <w:shd w:val="clear" w:color="auto" w:fill="FFFFFF"/>
        </w:rPr>
        <w:t>He says, ‘I can remember that. You want a bowl of ice cream with strawberries.’</w:t>
      </w:r>
      <w:r>
        <w:rPr>
          <w:rFonts w:ascii="Open Sans" w:hAnsi="Open Sans" w:cs="Open Sans"/>
          <w:color w:val="2B2B2B"/>
          <w:sz w:val="21"/>
          <w:szCs w:val="21"/>
        </w:rPr>
        <w:br/>
      </w:r>
      <w:r>
        <w:rPr>
          <w:rFonts w:ascii="Open Sans" w:hAnsi="Open Sans" w:cs="Open Sans"/>
          <w:color w:val="2B2B2B"/>
          <w:sz w:val="21"/>
          <w:szCs w:val="21"/>
          <w:shd w:val="clear" w:color="auto" w:fill="FFFFFF"/>
        </w:rPr>
        <w:t>‘I’d also like whipped cream. I’m certain you’ll forget that, write it down?’ she asks.</w:t>
      </w:r>
      <w:r>
        <w:rPr>
          <w:rFonts w:ascii="Open Sans" w:hAnsi="Open Sans" w:cs="Open Sans"/>
          <w:color w:val="2B2B2B"/>
          <w:sz w:val="21"/>
          <w:szCs w:val="21"/>
        </w:rPr>
        <w:br/>
      </w:r>
      <w:r>
        <w:rPr>
          <w:rFonts w:ascii="Open Sans" w:hAnsi="Open Sans" w:cs="Open Sans"/>
          <w:color w:val="2B2B2B"/>
          <w:sz w:val="21"/>
          <w:szCs w:val="21"/>
          <w:shd w:val="clear" w:color="auto" w:fill="FFFFFF"/>
        </w:rPr>
        <w:t>Irritated, he says, ‘I don’t need to write it down, I can remember it! Ice cream with strawberries and whipped cream – I got it, for goodness sake!’</w:t>
      </w:r>
      <w:r>
        <w:rPr>
          <w:rFonts w:ascii="Open Sans" w:hAnsi="Open Sans" w:cs="Open Sans"/>
          <w:color w:val="2B2B2B"/>
          <w:sz w:val="21"/>
          <w:szCs w:val="21"/>
        </w:rPr>
        <w:br/>
      </w:r>
      <w:r>
        <w:rPr>
          <w:rFonts w:ascii="Open Sans" w:hAnsi="Open Sans" w:cs="Open Sans"/>
          <w:color w:val="2B2B2B"/>
          <w:sz w:val="21"/>
          <w:szCs w:val="21"/>
          <w:shd w:val="clear" w:color="auto" w:fill="FFFFFF"/>
        </w:rPr>
        <w:t>Then he toddles into the kitchen. After about 20 minutes,</w:t>
      </w:r>
      <w:r>
        <w:rPr>
          <w:rFonts w:ascii="Open Sans" w:hAnsi="Open Sans" w:cs="Open Sans"/>
          <w:color w:val="2B2B2B"/>
          <w:sz w:val="21"/>
          <w:szCs w:val="21"/>
        </w:rPr>
        <w:br/>
      </w:r>
      <w:r>
        <w:rPr>
          <w:rFonts w:ascii="Open Sans" w:hAnsi="Open Sans" w:cs="Open Sans"/>
          <w:color w:val="2B2B2B"/>
          <w:sz w:val="21"/>
          <w:szCs w:val="21"/>
          <w:shd w:val="clear" w:color="auto" w:fill="FFFFFF"/>
        </w:rPr>
        <w:t>The old man returns from the kitchen and hands his wife a plate of bacon and eggs. She stares at the plate for a moment.</w:t>
      </w:r>
      <w:r>
        <w:rPr>
          <w:rFonts w:ascii="Open Sans" w:hAnsi="Open Sans" w:cs="Open Sans"/>
          <w:color w:val="2B2B2B"/>
          <w:sz w:val="21"/>
          <w:szCs w:val="21"/>
        </w:rPr>
        <w:br/>
      </w:r>
      <w:r>
        <w:rPr>
          <w:rFonts w:ascii="Open Sans" w:hAnsi="Open Sans" w:cs="Open Sans"/>
          <w:color w:val="2B2B2B"/>
          <w:sz w:val="21"/>
          <w:szCs w:val="21"/>
          <w:shd w:val="clear" w:color="auto" w:fill="FFFFFF"/>
        </w:rPr>
        <w:t>‘Where’s my toast ?’</w:t>
      </w:r>
    </w:p>
    <w:p w14:paraId="4AF887D8" w14:textId="77777777" w:rsidR="00277D51" w:rsidRDefault="00277D51" w:rsidP="004C0376">
      <w:pPr>
        <w:pStyle w:val="ObjectAnchor"/>
        <w:rPr>
          <w:sz w:val="24"/>
          <w:szCs w:val="24"/>
        </w:rPr>
      </w:pPr>
    </w:p>
    <w:p w14:paraId="45ADFC53" w14:textId="762148BD" w:rsidR="00277D51" w:rsidRPr="00277D51" w:rsidRDefault="00277D51" w:rsidP="004C0376">
      <w:pPr>
        <w:pStyle w:val="ObjectAnchor"/>
        <w:rPr>
          <w:rFonts w:ascii="Aptos Display" w:hAnsi="Aptos Display"/>
          <w:sz w:val="32"/>
          <w:szCs w:val="32"/>
        </w:rPr>
      </w:pPr>
      <w:r>
        <w:rPr>
          <w:sz w:val="24"/>
          <w:szCs w:val="24"/>
        </w:rPr>
        <w:t xml:space="preserve">                                                                    </w:t>
      </w:r>
      <w:r w:rsidRPr="00277D51">
        <w:rPr>
          <w:rFonts w:ascii="Aptos Display" w:hAnsi="Aptos Display"/>
          <w:sz w:val="32"/>
          <w:szCs w:val="32"/>
        </w:rPr>
        <w:t>Sudoku by Reader’s Digest</w:t>
      </w:r>
    </w:p>
    <w:p w14:paraId="3D6FF1DA" w14:textId="77777777" w:rsidR="00836B8B" w:rsidRDefault="00836B8B" w:rsidP="004C0376">
      <w:pPr>
        <w:pStyle w:val="ObjectAnchor"/>
        <w:rPr>
          <w:sz w:val="24"/>
          <w:szCs w:val="24"/>
        </w:rPr>
      </w:pPr>
    </w:p>
    <w:p w14:paraId="227F057D" w14:textId="0C6006A6" w:rsidR="003D1118" w:rsidRDefault="00277D51" w:rsidP="004C0376">
      <w:pPr>
        <w:pStyle w:val="ObjectAnchor"/>
        <w:rPr>
          <w:sz w:val="24"/>
          <w:szCs w:val="24"/>
        </w:rPr>
      </w:pPr>
      <w:r>
        <w:rPr>
          <w:sz w:val="24"/>
          <w:szCs w:val="24"/>
        </w:rPr>
        <w:t xml:space="preserve">                                                 </w:t>
      </w:r>
      <w:r w:rsidR="00836B8B">
        <w:rPr>
          <w:sz w:val="24"/>
          <w:szCs w:val="24"/>
        </w:rPr>
        <w:t xml:space="preserve"> </w:t>
      </w:r>
      <w:r>
        <w:drawing>
          <wp:inline distT="0" distB="0" distL="0" distR="0" wp14:anchorId="0A8D2386" wp14:editId="38086515">
            <wp:extent cx="3495675" cy="3495675"/>
            <wp:effectExtent l="0" t="0" r="9525" b="9525"/>
            <wp:docPr id="3" name="Picture 2" descr="20 Free Printable Sudoku Puzzles for All Levels | R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Free Printable Sudoku Puzzles for All Levels | Reader'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14:paraId="6856CA62" w14:textId="77777777" w:rsidR="00324D10" w:rsidRDefault="00324D10" w:rsidP="004C0376">
      <w:pPr>
        <w:pStyle w:val="ObjectAnchor"/>
        <w:rPr>
          <w:sz w:val="24"/>
          <w:szCs w:val="24"/>
        </w:rPr>
      </w:pPr>
    </w:p>
    <w:p w14:paraId="44024E73" w14:textId="063661EE" w:rsidR="00324D10" w:rsidRPr="00324D10" w:rsidRDefault="00324D10" w:rsidP="004C0376">
      <w:pPr>
        <w:pStyle w:val="ObjectAnchor"/>
        <w:rPr>
          <w:sz w:val="20"/>
          <w:szCs w:val="20"/>
        </w:rPr>
      </w:pPr>
      <w:r>
        <w:rPr>
          <w:sz w:val="24"/>
          <w:szCs w:val="24"/>
        </w:rPr>
        <w:t xml:space="preserve">                                                                                              </w:t>
      </w:r>
      <w:r w:rsidR="00233B3C">
        <w:rPr>
          <w:sz w:val="20"/>
          <w:szCs w:val="20"/>
        </w:rPr>
        <w:t xml:space="preserve"> </w:t>
      </w:r>
    </w:p>
    <w:sectPr w:rsidR="00324D10" w:rsidRPr="00324D10" w:rsidSect="007D0E86">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C33C9" w14:textId="77777777" w:rsidR="00306D2F" w:rsidRDefault="00306D2F" w:rsidP="002719D0">
      <w:pPr>
        <w:spacing w:before="0" w:line="240" w:lineRule="auto"/>
      </w:pPr>
      <w:r>
        <w:separator/>
      </w:r>
    </w:p>
  </w:endnote>
  <w:endnote w:type="continuationSeparator" w:id="0">
    <w:p w14:paraId="52D47037" w14:textId="77777777" w:rsidR="00306D2F" w:rsidRDefault="00306D2F"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ndara">
    <w:panose1 w:val="020E0502030303020204"/>
    <w:charset w:val="00"/>
    <w:family w:val="swiss"/>
    <w:pitch w:val="variable"/>
    <w:sig w:usb0="A00002EF" w:usb1="4000A44B" w:usb2="00000000" w:usb3="00000000" w:csb0="0000019F" w:csb1="00000000"/>
  </w:font>
  <w:font w:name="Congenial SemiBold">
    <w:charset w:val="00"/>
    <w:family w:val="auto"/>
    <w:pitch w:val="variable"/>
    <w:sig w:usb0="8000002F" w:usb1="1000205B"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Fraunces Light">
    <w:altName w:val="Calibri"/>
    <w:charset w:val="00"/>
    <w:family w:val="auto"/>
    <w:pitch w:val="default"/>
  </w:font>
  <w:font w:name="Fraunces Thin">
    <w:altName w:val="Calibri"/>
    <w:charset w:val="00"/>
    <w:family w:val="auto"/>
    <w:pitch w:val="default"/>
  </w:font>
  <w:font w:name="Canva Sans">
    <w:altName w:val="Calibri"/>
    <w:charset w:val="00"/>
    <w:family w:val="auto"/>
    <w:pitch w:val="default"/>
  </w:font>
  <w:font w:name="Canva Sans Bold">
    <w:altName w:val="Calibri"/>
    <w:charset w:val="00"/>
    <w:family w:val="auto"/>
    <w:pitch w:val="default"/>
  </w:font>
  <w:font w:name="Canva Sans Italics">
    <w:altName w:val="Calibri"/>
    <w:charset w:val="00"/>
    <w:family w:val="auto"/>
    <w:pitch w:val="default"/>
  </w:font>
  <w:font w:name="Fraunces Light Italic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roadway">
    <w:panose1 w:val="04040905080B02020502"/>
    <w:charset w:val="00"/>
    <w:family w:val="decorativ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5E103" w14:textId="77777777" w:rsidR="00306D2F" w:rsidRDefault="00306D2F" w:rsidP="002719D0">
      <w:pPr>
        <w:spacing w:before="0" w:line="240" w:lineRule="auto"/>
      </w:pPr>
      <w:r>
        <w:separator/>
      </w:r>
    </w:p>
  </w:footnote>
  <w:footnote w:type="continuationSeparator" w:id="0">
    <w:p w14:paraId="15265053" w14:textId="77777777" w:rsidR="00306D2F" w:rsidRDefault="00306D2F"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5F3"/>
    <w:multiLevelType w:val="hybridMultilevel"/>
    <w:tmpl w:val="475880A6"/>
    <w:lvl w:ilvl="0" w:tplc="CD06F6C6">
      <w:start w:val="1"/>
      <w:numFmt w:val="bullet"/>
      <w:lvlText w:val=""/>
      <w:lvlJc w:val="left"/>
      <w:pPr>
        <w:ind w:left="400" w:hanging="360"/>
      </w:pPr>
      <w:rPr>
        <w:rFonts w:ascii="Symbol" w:hAnsi="Symbol"/>
      </w:rPr>
    </w:lvl>
    <w:lvl w:ilvl="1" w:tplc="8BB4EEEC">
      <w:start w:val="1"/>
      <w:numFmt w:val="bullet"/>
      <w:lvlText w:val="o"/>
      <w:lvlJc w:val="left"/>
      <w:pPr>
        <w:ind w:left="800" w:hanging="360"/>
      </w:pPr>
      <w:rPr>
        <w:rFonts w:ascii="Courier New" w:hAnsi="Courier New"/>
      </w:rPr>
    </w:lvl>
    <w:lvl w:ilvl="2" w:tplc="9D5C693E">
      <w:start w:val="1"/>
      <w:numFmt w:val="bullet"/>
      <w:lvlText w:val=""/>
      <w:lvlJc w:val="left"/>
      <w:pPr>
        <w:ind w:left="1200" w:hanging="360"/>
      </w:pPr>
      <w:rPr>
        <w:rFonts w:ascii="Wingdings" w:hAnsi="Wingdings"/>
      </w:rPr>
    </w:lvl>
    <w:lvl w:ilvl="3" w:tplc="0C9E63DC">
      <w:start w:val="1"/>
      <w:numFmt w:val="bullet"/>
      <w:lvlText w:val=""/>
      <w:lvlJc w:val="left"/>
      <w:pPr>
        <w:ind w:left="1600" w:hanging="360"/>
      </w:pPr>
      <w:rPr>
        <w:rFonts w:ascii="Symbol" w:hAnsi="Symbol"/>
      </w:rPr>
    </w:lvl>
    <w:lvl w:ilvl="4" w:tplc="54DE2570">
      <w:start w:val="1"/>
      <w:numFmt w:val="bullet"/>
      <w:lvlText w:val="o"/>
      <w:lvlJc w:val="left"/>
      <w:pPr>
        <w:ind w:left="2000" w:hanging="360"/>
      </w:pPr>
      <w:rPr>
        <w:rFonts w:ascii="Courier New" w:hAnsi="Courier New"/>
      </w:rPr>
    </w:lvl>
    <w:lvl w:ilvl="5" w:tplc="C5E0A8D4">
      <w:start w:val="1"/>
      <w:numFmt w:val="bullet"/>
      <w:lvlText w:val=""/>
      <w:lvlJc w:val="left"/>
      <w:pPr>
        <w:ind w:left="2400" w:hanging="360"/>
      </w:pPr>
      <w:rPr>
        <w:rFonts w:ascii="Wingdings" w:hAnsi="Wingdings"/>
      </w:rPr>
    </w:lvl>
    <w:lvl w:ilvl="6" w:tplc="5E3EEF94">
      <w:start w:val="1"/>
      <w:numFmt w:val="bullet"/>
      <w:lvlText w:val=""/>
      <w:lvlJc w:val="left"/>
      <w:pPr>
        <w:ind w:left="2800" w:hanging="360"/>
      </w:pPr>
      <w:rPr>
        <w:rFonts w:ascii="Symbol" w:hAnsi="Symbol"/>
      </w:rPr>
    </w:lvl>
    <w:lvl w:ilvl="7" w:tplc="C3D08CE4">
      <w:start w:val="1"/>
      <w:numFmt w:val="bullet"/>
      <w:lvlText w:val="o"/>
      <w:lvlJc w:val="left"/>
      <w:pPr>
        <w:ind w:left="3200" w:hanging="360"/>
      </w:pPr>
      <w:rPr>
        <w:rFonts w:ascii="Courier New" w:hAnsi="Courier New"/>
      </w:rPr>
    </w:lvl>
    <w:lvl w:ilvl="8" w:tplc="6FBAB680">
      <w:numFmt w:val="decimal"/>
      <w:lvlText w:val=""/>
      <w:lvlJc w:val="left"/>
    </w:lvl>
  </w:abstractNum>
  <w:abstractNum w:abstractNumId="1" w15:restartNumberingAfterBreak="0">
    <w:nsid w:val="17F13510"/>
    <w:multiLevelType w:val="hybridMultilevel"/>
    <w:tmpl w:val="C1963E64"/>
    <w:lvl w:ilvl="0" w:tplc="FD0C3A02">
      <w:start w:val="1"/>
      <w:numFmt w:val="bullet"/>
      <w:lvlText w:val=""/>
      <w:lvlJc w:val="left"/>
      <w:pPr>
        <w:ind w:left="400" w:hanging="360"/>
      </w:pPr>
      <w:rPr>
        <w:rFonts w:ascii="Symbol" w:hAnsi="Symbol"/>
      </w:rPr>
    </w:lvl>
    <w:lvl w:ilvl="1" w:tplc="B5BC8A4A">
      <w:start w:val="1"/>
      <w:numFmt w:val="bullet"/>
      <w:lvlText w:val="o"/>
      <w:lvlJc w:val="left"/>
      <w:pPr>
        <w:ind w:left="800" w:hanging="360"/>
      </w:pPr>
      <w:rPr>
        <w:rFonts w:ascii="Courier New" w:hAnsi="Courier New"/>
      </w:rPr>
    </w:lvl>
    <w:lvl w:ilvl="2" w:tplc="B47C6DC0">
      <w:start w:val="1"/>
      <w:numFmt w:val="bullet"/>
      <w:lvlText w:val=""/>
      <w:lvlJc w:val="left"/>
      <w:pPr>
        <w:ind w:left="1200" w:hanging="360"/>
      </w:pPr>
      <w:rPr>
        <w:rFonts w:ascii="Wingdings" w:hAnsi="Wingdings"/>
      </w:rPr>
    </w:lvl>
    <w:lvl w:ilvl="3" w:tplc="E194894C">
      <w:start w:val="1"/>
      <w:numFmt w:val="bullet"/>
      <w:lvlText w:val=""/>
      <w:lvlJc w:val="left"/>
      <w:pPr>
        <w:ind w:left="1600" w:hanging="360"/>
      </w:pPr>
      <w:rPr>
        <w:rFonts w:ascii="Symbol" w:hAnsi="Symbol"/>
      </w:rPr>
    </w:lvl>
    <w:lvl w:ilvl="4" w:tplc="BFA4AD72">
      <w:start w:val="1"/>
      <w:numFmt w:val="bullet"/>
      <w:lvlText w:val="o"/>
      <w:lvlJc w:val="left"/>
      <w:pPr>
        <w:ind w:left="2000" w:hanging="360"/>
      </w:pPr>
      <w:rPr>
        <w:rFonts w:ascii="Courier New" w:hAnsi="Courier New"/>
      </w:rPr>
    </w:lvl>
    <w:lvl w:ilvl="5" w:tplc="614CFE44">
      <w:start w:val="1"/>
      <w:numFmt w:val="bullet"/>
      <w:lvlText w:val=""/>
      <w:lvlJc w:val="left"/>
      <w:pPr>
        <w:ind w:left="2400" w:hanging="360"/>
      </w:pPr>
      <w:rPr>
        <w:rFonts w:ascii="Wingdings" w:hAnsi="Wingdings"/>
      </w:rPr>
    </w:lvl>
    <w:lvl w:ilvl="6" w:tplc="317A87F2">
      <w:start w:val="1"/>
      <w:numFmt w:val="bullet"/>
      <w:lvlText w:val=""/>
      <w:lvlJc w:val="left"/>
      <w:pPr>
        <w:ind w:left="2800" w:hanging="360"/>
      </w:pPr>
      <w:rPr>
        <w:rFonts w:ascii="Symbol" w:hAnsi="Symbol"/>
      </w:rPr>
    </w:lvl>
    <w:lvl w:ilvl="7" w:tplc="F0580272">
      <w:start w:val="1"/>
      <w:numFmt w:val="bullet"/>
      <w:lvlText w:val="o"/>
      <w:lvlJc w:val="left"/>
      <w:pPr>
        <w:ind w:left="3200" w:hanging="360"/>
      </w:pPr>
      <w:rPr>
        <w:rFonts w:ascii="Courier New" w:hAnsi="Courier New"/>
      </w:rPr>
    </w:lvl>
    <w:lvl w:ilvl="8" w:tplc="31B8D80C">
      <w:numFmt w:val="decimal"/>
      <w:lvlText w:val=""/>
      <w:lvlJc w:val="left"/>
    </w:lvl>
  </w:abstractNum>
  <w:abstractNum w:abstractNumId="2" w15:restartNumberingAfterBreak="0">
    <w:nsid w:val="3ABE3D6C"/>
    <w:multiLevelType w:val="hybridMultilevel"/>
    <w:tmpl w:val="11B6F56A"/>
    <w:lvl w:ilvl="0" w:tplc="9C38B32C">
      <w:start w:val="1"/>
      <w:numFmt w:val="bullet"/>
      <w:lvlText w:val=""/>
      <w:lvlJc w:val="left"/>
      <w:pPr>
        <w:ind w:left="400" w:hanging="360"/>
      </w:pPr>
      <w:rPr>
        <w:rFonts w:ascii="Symbol" w:hAnsi="Symbol"/>
      </w:rPr>
    </w:lvl>
    <w:lvl w:ilvl="1" w:tplc="46708A68">
      <w:start w:val="1"/>
      <w:numFmt w:val="bullet"/>
      <w:lvlText w:val="o"/>
      <w:lvlJc w:val="left"/>
      <w:pPr>
        <w:ind w:left="800" w:hanging="360"/>
      </w:pPr>
      <w:rPr>
        <w:rFonts w:ascii="Courier New" w:hAnsi="Courier New"/>
      </w:rPr>
    </w:lvl>
    <w:lvl w:ilvl="2" w:tplc="42B0EC9E">
      <w:start w:val="1"/>
      <w:numFmt w:val="bullet"/>
      <w:lvlText w:val=""/>
      <w:lvlJc w:val="left"/>
      <w:pPr>
        <w:ind w:left="1200" w:hanging="360"/>
      </w:pPr>
      <w:rPr>
        <w:rFonts w:ascii="Wingdings" w:hAnsi="Wingdings"/>
      </w:rPr>
    </w:lvl>
    <w:lvl w:ilvl="3" w:tplc="FD8CAFC2">
      <w:start w:val="1"/>
      <w:numFmt w:val="bullet"/>
      <w:lvlText w:val=""/>
      <w:lvlJc w:val="left"/>
      <w:pPr>
        <w:ind w:left="1600" w:hanging="360"/>
      </w:pPr>
      <w:rPr>
        <w:rFonts w:ascii="Symbol" w:hAnsi="Symbol"/>
      </w:rPr>
    </w:lvl>
    <w:lvl w:ilvl="4" w:tplc="1BCA922A">
      <w:start w:val="1"/>
      <w:numFmt w:val="bullet"/>
      <w:lvlText w:val="o"/>
      <w:lvlJc w:val="left"/>
      <w:pPr>
        <w:ind w:left="2000" w:hanging="360"/>
      </w:pPr>
      <w:rPr>
        <w:rFonts w:ascii="Courier New" w:hAnsi="Courier New"/>
      </w:rPr>
    </w:lvl>
    <w:lvl w:ilvl="5" w:tplc="01E02972">
      <w:start w:val="1"/>
      <w:numFmt w:val="bullet"/>
      <w:lvlText w:val=""/>
      <w:lvlJc w:val="left"/>
      <w:pPr>
        <w:ind w:left="2400" w:hanging="360"/>
      </w:pPr>
      <w:rPr>
        <w:rFonts w:ascii="Wingdings" w:hAnsi="Wingdings"/>
      </w:rPr>
    </w:lvl>
    <w:lvl w:ilvl="6" w:tplc="4F5C03EA">
      <w:start w:val="1"/>
      <w:numFmt w:val="bullet"/>
      <w:lvlText w:val=""/>
      <w:lvlJc w:val="left"/>
      <w:pPr>
        <w:ind w:left="2800" w:hanging="360"/>
      </w:pPr>
      <w:rPr>
        <w:rFonts w:ascii="Symbol" w:hAnsi="Symbol"/>
      </w:rPr>
    </w:lvl>
    <w:lvl w:ilvl="7" w:tplc="8BEEB3F8">
      <w:start w:val="1"/>
      <w:numFmt w:val="bullet"/>
      <w:lvlText w:val="o"/>
      <w:lvlJc w:val="left"/>
      <w:pPr>
        <w:ind w:left="3200" w:hanging="360"/>
      </w:pPr>
      <w:rPr>
        <w:rFonts w:ascii="Courier New" w:hAnsi="Courier New"/>
      </w:rPr>
    </w:lvl>
    <w:lvl w:ilvl="8" w:tplc="DF2C470C">
      <w:numFmt w:val="decimal"/>
      <w:lvlText w:val=""/>
      <w:lvlJc w:val="left"/>
    </w:lvl>
  </w:abstractNum>
  <w:abstractNum w:abstractNumId="3" w15:restartNumberingAfterBreak="0">
    <w:nsid w:val="48703381"/>
    <w:multiLevelType w:val="hybridMultilevel"/>
    <w:tmpl w:val="12E88F9C"/>
    <w:lvl w:ilvl="0" w:tplc="F60CE0B6">
      <w:start w:val="1"/>
      <w:numFmt w:val="bullet"/>
      <w:lvlText w:val=""/>
      <w:lvlJc w:val="left"/>
      <w:pPr>
        <w:ind w:left="400" w:hanging="360"/>
      </w:pPr>
      <w:rPr>
        <w:rFonts w:ascii="Symbol" w:hAnsi="Symbol"/>
      </w:rPr>
    </w:lvl>
    <w:lvl w:ilvl="1" w:tplc="51E05CEC">
      <w:start w:val="1"/>
      <w:numFmt w:val="bullet"/>
      <w:lvlText w:val="o"/>
      <w:lvlJc w:val="left"/>
      <w:pPr>
        <w:ind w:left="800" w:hanging="360"/>
      </w:pPr>
      <w:rPr>
        <w:rFonts w:ascii="Courier New" w:hAnsi="Courier New"/>
      </w:rPr>
    </w:lvl>
    <w:lvl w:ilvl="2" w:tplc="5CF45C32">
      <w:start w:val="1"/>
      <w:numFmt w:val="bullet"/>
      <w:lvlText w:val=""/>
      <w:lvlJc w:val="left"/>
      <w:pPr>
        <w:ind w:left="1200" w:hanging="360"/>
      </w:pPr>
      <w:rPr>
        <w:rFonts w:ascii="Wingdings" w:hAnsi="Wingdings"/>
      </w:rPr>
    </w:lvl>
    <w:lvl w:ilvl="3" w:tplc="53729F08">
      <w:start w:val="1"/>
      <w:numFmt w:val="bullet"/>
      <w:lvlText w:val=""/>
      <w:lvlJc w:val="left"/>
      <w:pPr>
        <w:ind w:left="1600" w:hanging="360"/>
      </w:pPr>
      <w:rPr>
        <w:rFonts w:ascii="Symbol" w:hAnsi="Symbol"/>
      </w:rPr>
    </w:lvl>
    <w:lvl w:ilvl="4" w:tplc="9E64FD90">
      <w:start w:val="1"/>
      <w:numFmt w:val="bullet"/>
      <w:lvlText w:val="o"/>
      <w:lvlJc w:val="left"/>
      <w:pPr>
        <w:ind w:left="2000" w:hanging="360"/>
      </w:pPr>
      <w:rPr>
        <w:rFonts w:ascii="Courier New" w:hAnsi="Courier New"/>
      </w:rPr>
    </w:lvl>
    <w:lvl w:ilvl="5" w:tplc="332C79DE">
      <w:start w:val="1"/>
      <w:numFmt w:val="bullet"/>
      <w:lvlText w:val=""/>
      <w:lvlJc w:val="left"/>
      <w:pPr>
        <w:ind w:left="2400" w:hanging="360"/>
      </w:pPr>
      <w:rPr>
        <w:rFonts w:ascii="Wingdings" w:hAnsi="Wingdings"/>
      </w:rPr>
    </w:lvl>
    <w:lvl w:ilvl="6" w:tplc="B950D916">
      <w:start w:val="1"/>
      <w:numFmt w:val="bullet"/>
      <w:lvlText w:val=""/>
      <w:lvlJc w:val="left"/>
      <w:pPr>
        <w:ind w:left="2800" w:hanging="360"/>
      </w:pPr>
      <w:rPr>
        <w:rFonts w:ascii="Symbol" w:hAnsi="Symbol"/>
      </w:rPr>
    </w:lvl>
    <w:lvl w:ilvl="7" w:tplc="B51ED2EE">
      <w:start w:val="1"/>
      <w:numFmt w:val="bullet"/>
      <w:lvlText w:val="o"/>
      <w:lvlJc w:val="left"/>
      <w:pPr>
        <w:ind w:left="3200" w:hanging="360"/>
      </w:pPr>
      <w:rPr>
        <w:rFonts w:ascii="Courier New" w:hAnsi="Courier New"/>
      </w:rPr>
    </w:lvl>
    <w:lvl w:ilvl="8" w:tplc="7AA0D66A">
      <w:numFmt w:val="decimal"/>
      <w:lvlText w:val=""/>
      <w:lvlJc w:val="left"/>
    </w:lvl>
  </w:abstractNum>
  <w:abstractNum w:abstractNumId="4" w15:restartNumberingAfterBreak="0">
    <w:nsid w:val="501D31FF"/>
    <w:multiLevelType w:val="hybridMultilevel"/>
    <w:tmpl w:val="9182D4D6"/>
    <w:lvl w:ilvl="0" w:tplc="A8288C48">
      <w:start w:val="1"/>
      <w:numFmt w:val="bullet"/>
      <w:lvlText w:val=""/>
      <w:lvlJc w:val="left"/>
      <w:pPr>
        <w:ind w:left="400" w:hanging="360"/>
      </w:pPr>
      <w:rPr>
        <w:rFonts w:ascii="Symbol" w:hAnsi="Symbol"/>
      </w:rPr>
    </w:lvl>
    <w:lvl w:ilvl="1" w:tplc="12C20B50">
      <w:start w:val="1"/>
      <w:numFmt w:val="bullet"/>
      <w:lvlText w:val="o"/>
      <w:lvlJc w:val="left"/>
      <w:pPr>
        <w:ind w:left="800" w:hanging="360"/>
      </w:pPr>
      <w:rPr>
        <w:rFonts w:ascii="Courier New" w:hAnsi="Courier New"/>
      </w:rPr>
    </w:lvl>
    <w:lvl w:ilvl="2" w:tplc="6F045790">
      <w:start w:val="1"/>
      <w:numFmt w:val="bullet"/>
      <w:lvlText w:val=""/>
      <w:lvlJc w:val="left"/>
      <w:pPr>
        <w:ind w:left="1200" w:hanging="360"/>
      </w:pPr>
      <w:rPr>
        <w:rFonts w:ascii="Wingdings" w:hAnsi="Wingdings"/>
      </w:rPr>
    </w:lvl>
    <w:lvl w:ilvl="3" w:tplc="838C35CC">
      <w:start w:val="1"/>
      <w:numFmt w:val="bullet"/>
      <w:lvlText w:val=""/>
      <w:lvlJc w:val="left"/>
      <w:pPr>
        <w:ind w:left="1600" w:hanging="360"/>
      </w:pPr>
      <w:rPr>
        <w:rFonts w:ascii="Symbol" w:hAnsi="Symbol"/>
      </w:rPr>
    </w:lvl>
    <w:lvl w:ilvl="4" w:tplc="2DE2C504">
      <w:start w:val="1"/>
      <w:numFmt w:val="bullet"/>
      <w:lvlText w:val="o"/>
      <w:lvlJc w:val="left"/>
      <w:pPr>
        <w:ind w:left="2000" w:hanging="360"/>
      </w:pPr>
      <w:rPr>
        <w:rFonts w:ascii="Courier New" w:hAnsi="Courier New"/>
      </w:rPr>
    </w:lvl>
    <w:lvl w:ilvl="5" w:tplc="B2481A6A">
      <w:start w:val="1"/>
      <w:numFmt w:val="bullet"/>
      <w:lvlText w:val=""/>
      <w:lvlJc w:val="left"/>
      <w:pPr>
        <w:ind w:left="2400" w:hanging="360"/>
      </w:pPr>
      <w:rPr>
        <w:rFonts w:ascii="Wingdings" w:hAnsi="Wingdings"/>
      </w:rPr>
    </w:lvl>
    <w:lvl w:ilvl="6" w:tplc="AD5890FA">
      <w:start w:val="1"/>
      <w:numFmt w:val="bullet"/>
      <w:lvlText w:val=""/>
      <w:lvlJc w:val="left"/>
      <w:pPr>
        <w:ind w:left="2800" w:hanging="360"/>
      </w:pPr>
      <w:rPr>
        <w:rFonts w:ascii="Symbol" w:hAnsi="Symbol"/>
      </w:rPr>
    </w:lvl>
    <w:lvl w:ilvl="7" w:tplc="36163C40">
      <w:start w:val="1"/>
      <w:numFmt w:val="bullet"/>
      <w:lvlText w:val="o"/>
      <w:lvlJc w:val="left"/>
      <w:pPr>
        <w:ind w:left="3200" w:hanging="360"/>
      </w:pPr>
      <w:rPr>
        <w:rFonts w:ascii="Courier New" w:hAnsi="Courier New"/>
      </w:rPr>
    </w:lvl>
    <w:lvl w:ilvl="8" w:tplc="B5DC6A7C">
      <w:numFmt w:val="decimal"/>
      <w:lvlText w:val=""/>
      <w:lvlJc w:val="left"/>
    </w:lvl>
  </w:abstractNum>
  <w:abstractNum w:abstractNumId="5" w15:restartNumberingAfterBreak="0">
    <w:nsid w:val="785D58BD"/>
    <w:multiLevelType w:val="hybridMultilevel"/>
    <w:tmpl w:val="08DAD0B4"/>
    <w:lvl w:ilvl="0" w:tplc="07FEED3E">
      <w:start w:val="1"/>
      <w:numFmt w:val="bullet"/>
      <w:lvlText w:val=""/>
      <w:lvlJc w:val="left"/>
      <w:pPr>
        <w:ind w:left="400" w:hanging="360"/>
      </w:pPr>
      <w:rPr>
        <w:rFonts w:ascii="Symbol" w:hAnsi="Symbol"/>
      </w:rPr>
    </w:lvl>
    <w:lvl w:ilvl="1" w:tplc="0CA6ADDC">
      <w:start w:val="1"/>
      <w:numFmt w:val="bullet"/>
      <w:lvlText w:val="o"/>
      <w:lvlJc w:val="left"/>
      <w:pPr>
        <w:ind w:left="800" w:hanging="360"/>
      </w:pPr>
      <w:rPr>
        <w:rFonts w:ascii="Courier New" w:hAnsi="Courier New"/>
      </w:rPr>
    </w:lvl>
    <w:lvl w:ilvl="2" w:tplc="4FA4D546">
      <w:start w:val="1"/>
      <w:numFmt w:val="bullet"/>
      <w:lvlText w:val=""/>
      <w:lvlJc w:val="left"/>
      <w:pPr>
        <w:ind w:left="1200" w:hanging="360"/>
      </w:pPr>
      <w:rPr>
        <w:rFonts w:ascii="Wingdings" w:hAnsi="Wingdings"/>
      </w:rPr>
    </w:lvl>
    <w:lvl w:ilvl="3" w:tplc="6A54802A">
      <w:start w:val="1"/>
      <w:numFmt w:val="bullet"/>
      <w:lvlText w:val=""/>
      <w:lvlJc w:val="left"/>
      <w:pPr>
        <w:ind w:left="1600" w:hanging="360"/>
      </w:pPr>
      <w:rPr>
        <w:rFonts w:ascii="Symbol" w:hAnsi="Symbol"/>
      </w:rPr>
    </w:lvl>
    <w:lvl w:ilvl="4" w:tplc="4D820198">
      <w:start w:val="1"/>
      <w:numFmt w:val="bullet"/>
      <w:lvlText w:val="o"/>
      <w:lvlJc w:val="left"/>
      <w:pPr>
        <w:ind w:left="2000" w:hanging="360"/>
      </w:pPr>
      <w:rPr>
        <w:rFonts w:ascii="Courier New" w:hAnsi="Courier New"/>
      </w:rPr>
    </w:lvl>
    <w:lvl w:ilvl="5" w:tplc="808E2E68">
      <w:start w:val="1"/>
      <w:numFmt w:val="bullet"/>
      <w:lvlText w:val=""/>
      <w:lvlJc w:val="left"/>
      <w:pPr>
        <w:ind w:left="2400" w:hanging="360"/>
      </w:pPr>
      <w:rPr>
        <w:rFonts w:ascii="Wingdings" w:hAnsi="Wingdings"/>
      </w:rPr>
    </w:lvl>
    <w:lvl w:ilvl="6" w:tplc="9E546928">
      <w:start w:val="1"/>
      <w:numFmt w:val="bullet"/>
      <w:lvlText w:val=""/>
      <w:lvlJc w:val="left"/>
      <w:pPr>
        <w:ind w:left="2800" w:hanging="360"/>
      </w:pPr>
      <w:rPr>
        <w:rFonts w:ascii="Symbol" w:hAnsi="Symbol"/>
      </w:rPr>
    </w:lvl>
    <w:lvl w:ilvl="7" w:tplc="82D4660C">
      <w:start w:val="1"/>
      <w:numFmt w:val="bullet"/>
      <w:lvlText w:val="o"/>
      <w:lvlJc w:val="left"/>
      <w:pPr>
        <w:ind w:left="3200" w:hanging="360"/>
      </w:pPr>
      <w:rPr>
        <w:rFonts w:ascii="Courier New" w:hAnsi="Courier New"/>
      </w:rPr>
    </w:lvl>
    <w:lvl w:ilvl="8" w:tplc="3DA2D124">
      <w:numFmt w:val="decimal"/>
      <w:lvlText w:val=""/>
      <w:lvlJc w:val="left"/>
    </w:lvl>
  </w:abstractNum>
  <w:num w:numId="1" w16cid:durableId="775903994">
    <w:abstractNumId w:val="5"/>
  </w:num>
  <w:num w:numId="2" w16cid:durableId="1367028804">
    <w:abstractNumId w:val="1"/>
  </w:num>
  <w:num w:numId="3" w16cid:durableId="950671379">
    <w:abstractNumId w:val="2"/>
  </w:num>
  <w:num w:numId="4" w16cid:durableId="1629124212">
    <w:abstractNumId w:val="4"/>
  </w:num>
  <w:num w:numId="5" w16cid:durableId="1623459807">
    <w:abstractNumId w:val="0"/>
  </w:num>
  <w:num w:numId="6" w16cid:durableId="465046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00F"/>
    <w:rsid w:val="00011830"/>
    <w:rsid w:val="000333A2"/>
    <w:rsid w:val="000350CB"/>
    <w:rsid w:val="00045C6E"/>
    <w:rsid w:val="00081795"/>
    <w:rsid w:val="000C5EB9"/>
    <w:rsid w:val="000D1B88"/>
    <w:rsid w:val="000D1E3F"/>
    <w:rsid w:val="00173358"/>
    <w:rsid w:val="00197602"/>
    <w:rsid w:val="001F4C40"/>
    <w:rsid w:val="00215297"/>
    <w:rsid w:val="00233B3C"/>
    <w:rsid w:val="00235D29"/>
    <w:rsid w:val="002719D0"/>
    <w:rsid w:val="00277D51"/>
    <w:rsid w:val="00277E62"/>
    <w:rsid w:val="002812F6"/>
    <w:rsid w:val="00306D2F"/>
    <w:rsid w:val="003207A9"/>
    <w:rsid w:val="00324D10"/>
    <w:rsid w:val="00325127"/>
    <w:rsid w:val="003339FD"/>
    <w:rsid w:val="003739C3"/>
    <w:rsid w:val="00390DC2"/>
    <w:rsid w:val="003B3C98"/>
    <w:rsid w:val="003C5588"/>
    <w:rsid w:val="003C7C2D"/>
    <w:rsid w:val="003D1118"/>
    <w:rsid w:val="003E6B9C"/>
    <w:rsid w:val="003F13B3"/>
    <w:rsid w:val="003F1721"/>
    <w:rsid w:val="00440BAC"/>
    <w:rsid w:val="004421AC"/>
    <w:rsid w:val="004569DA"/>
    <w:rsid w:val="00483056"/>
    <w:rsid w:val="004C0376"/>
    <w:rsid w:val="004C3F43"/>
    <w:rsid w:val="004C7FD7"/>
    <w:rsid w:val="004E1FE0"/>
    <w:rsid w:val="005033F2"/>
    <w:rsid w:val="00515E84"/>
    <w:rsid w:val="005309F5"/>
    <w:rsid w:val="00531030"/>
    <w:rsid w:val="005918F7"/>
    <w:rsid w:val="005923B8"/>
    <w:rsid w:val="005D708D"/>
    <w:rsid w:val="005F423E"/>
    <w:rsid w:val="005F68FC"/>
    <w:rsid w:val="0060689E"/>
    <w:rsid w:val="00624FC0"/>
    <w:rsid w:val="00647F82"/>
    <w:rsid w:val="00690CED"/>
    <w:rsid w:val="00696485"/>
    <w:rsid w:val="006A46FC"/>
    <w:rsid w:val="006D0F42"/>
    <w:rsid w:val="006D21C4"/>
    <w:rsid w:val="007062B2"/>
    <w:rsid w:val="00724E22"/>
    <w:rsid w:val="00752F5F"/>
    <w:rsid w:val="00756B45"/>
    <w:rsid w:val="007A77F4"/>
    <w:rsid w:val="007D0E86"/>
    <w:rsid w:val="007D78B9"/>
    <w:rsid w:val="007F69A3"/>
    <w:rsid w:val="0080000F"/>
    <w:rsid w:val="0081234E"/>
    <w:rsid w:val="00836B8B"/>
    <w:rsid w:val="008806C7"/>
    <w:rsid w:val="00885F94"/>
    <w:rsid w:val="008A3EBD"/>
    <w:rsid w:val="008A5042"/>
    <w:rsid w:val="008B337D"/>
    <w:rsid w:val="008D7385"/>
    <w:rsid w:val="008E2076"/>
    <w:rsid w:val="008F2B7D"/>
    <w:rsid w:val="0090007B"/>
    <w:rsid w:val="009156CA"/>
    <w:rsid w:val="00970A18"/>
    <w:rsid w:val="0099078D"/>
    <w:rsid w:val="00A31C32"/>
    <w:rsid w:val="00A45D4E"/>
    <w:rsid w:val="00A753C2"/>
    <w:rsid w:val="00A8305A"/>
    <w:rsid w:val="00A90BE8"/>
    <w:rsid w:val="00A96884"/>
    <w:rsid w:val="00AD2E65"/>
    <w:rsid w:val="00AD6319"/>
    <w:rsid w:val="00AF7BB7"/>
    <w:rsid w:val="00B034C2"/>
    <w:rsid w:val="00B06E81"/>
    <w:rsid w:val="00B42311"/>
    <w:rsid w:val="00B66256"/>
    <w:rsid w:val="00B7283D"/>
    <w:rsid w:val="00B906FE"/>
    <w:rsid w:val="00B97E24"/>
    <w:rsid w:val="00BB6DFE"/>
    <w:rsid w:val="00BD0C3E"/>
    <w:rsid w:val="00BE521F"/>
    <w:rsid w:val="00C107D9"/>
    <w:rsid w:val="00C205C1"/>
    <w:rsid w:val="00C419DC"/>
    <w:rsid w:val="00C77147"/>
    <w:rsid w:val="00C86167"/>
    <w:rsid w:val="00C93A83"/>
    <w:rsid w:val="00CB10E6"/>
    <w:rsid w:val="00CF5A69"/>
    <w:rsid w:val="00D41C67"/>
    <w:rsid w:val="00D51FBB"/>
    <w:rsid w:val="00D70344"/>
    <w:rsid w:val="00D84CEE"/>
    <w:rsid w:val="00DB7D01"/>
    <w:rsid w:val="00DC0FD0"/>
    <w:rsid w:val="00DD692E"/>
    <w:rsid w:val="00DE44D5"/>
    <w:rsid w:val="00E11FA3"/>
    <w:rsid w:val="00E3059B"/>
    <w:rsid w:val="00E53BA4"/>
    <w:rsid w:val="00E62DA9"/>
    <w:rsid w:val="00ED6B5F"/>
    <w:rsid w:val="00EF03A4"/>
    <w:rsid w:val="00F10257"/>
    <w:rsid w:val="00F12D04"/>
    <w:rsid w:val="00F21EF9"/>
    <w:rsid w:val="00F250FC"/>
    <w:rsid w:val="00F90680"/>
    <w:rsid w:val="00F958E2"/>
    <w:rsid w:val="00F95912"/>
    <w:rsid w:val="00FD4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B13D7"/>
  <w15:chartTrackingRefBased/>
  <w15:docId w15:val="{87BC819F-737A-458E-843E-E9DFF2AF8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3">
    <w:name w:val="heading 3"/>
    <w:basedOn w:val="Normal"/>
    <w:next w:val="Normal"/>
    <w:link w:val="Heading3Char"/>
    <w:qFormat/>
    <w:rsid w:val="00324D10"/>
    <w:pPr>
      <w:keepNext/>
      <w:spacing w:before="0" w:line="240" w:lineRule="auto"/>
      <w:jc w:val="center"/>
      <w:outlineLvl w:val="2"/>
    </w:pPr>
    <w:rPr>
      <w:rFonts w:ascii="Arial" w:eastAsia="Times New Roman" w:hAnsi="Arial" w:cs="Arial"/>
      <w:b/>
      <w:bCs/>
      <w:szCs w:val="24"/>
    </w:rPr>
  </w:style>
  <w:style w:type="paragraph" w:styleId="Heading4">
    <w:name w:val="heading 4"/>
    <w:basedOn w:val="Normal"/>
    <w:next w:val="Normal"/>
    <w:link w:val="Heading4Char"/>
    <w:qFormat/>
    <w:rsid w:val="00324D10"/>
    <w:pPr>
      <w:keepNext/>
      <w:spacing w:before="0" w:line="240" w:lineRule="auto"/>
      <w:outlineLvl w:val="3"/>
    </w:pPr>
    <w:rPr>
      <w:rFonts w:ascii="Arial" w:eastAsia="Times New Roman" w:hAnsi="Arial" w:cs="Arial"/>
      <w:b/>
      <w:bCs/>
      <w:szCs w:val="24"/>
    </w:rPr>
  </w:style>
  <w:style w:type="paragraph" w:styleId="Heading5">
    <w:name w:val="heading 5"/>
    <w:basedOn w:val="Normal"/>
    <w:next w:val="Normal"/>
    <w:link w:val="Heading5Char"/>
    <w:qFormat/>
    <w:rsid w:val="00324D10"/>
    <w:pPr>
      <w:keepNext/>
      <w:spacing w:before="0" w:line="240" w:lineRule="auto"/>
      <w:jc w:val="center"/>
      <w:outlineLvl w:val="4"/>
    </w:pPr>
    <w:rPr>
      <w:rFonts w:ascii="Arial" w:eastAsia="Times New Roman" w:hAnsi="Arial" w:cs="Arial"/>
      <w:b/>
      <w:bCs/>
      <w:sz w:val="24"/>
      <w:szCs w:val="24"/>
    </w:rPr>
  </w:style>
  <w:style w:type="paragraph" w:styleId="Heading6">
    <w:name w:val="heading 6"/>
    <w:basedOn w:val="Normal"/>
    <w:next w:val="Normal"/>
    <w:link w:val="Heading6Char"/>
    <w:qFormat/>
    <w:rsid w:val="00324D10"/>
    <w:pPr>
      <w:keepNext/>
      <w:spacing w:before="0" w:line="240" w:lineRule="auto"/>
      <w:ind w:left="3600" w:firstLine="720"/>
      <w:outlineLvl w:val="5"/>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NormalWeb">
    <w:name w:val="Normal (Web)"/>
    <w:basedOn w:val="Normal"/>
    <w:uiPriority w:val="99"/>
    <w:semiHidden/>
    <w:unhideWhenUsed/>
    <w:rsid w:val="00DB7D0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DC0FD0"/>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5F68FC"/>
    <w:pPr>
      <w:spacing w:before="0" w:after="160" w:line="278" w:lineRule="auto"/>
      <w:ind w:left="720"/>
      <w:contextualSpacing/>
    </w:pPr>
    <w:rPr>
      <w:kern w:val="2"/>
      <w:sz w:val="24"/>
      <w:szCs w:val="24"/>
      <w14:ligatures w14:val="standardContextual"/>
    </w:rPr>
  </w:style>
  <w:style w:type="character" w:styleId="Hyperlink">
    <w:name w:val="Hyperlink"/>
    <w:basedOn w:val="DefaultParagraphFont"/>
    <w:uiPriority w:val="99"/>
    <w:unhideWhenUsed/>
    <w:rsid w:val="003C7C2D"/>
    <w:rPr>
      <w:color w:val="0000FF" w:themeColor="hyperlink"/>
      <w:u w:val="single"/>
    </w:rPr>
  </w:style>
  <w:style w:type="character" w:customStyle="1" w:styleId="Heading3Char">
    <w:name w:val="Heading 3 Char"/>
    <w:basedOn w:val="DefaultParagraphFont"/>
    <w:link w:val="Heading3"/>
    <w:rsid w:val="00324D10"/>
    <w:rPr>
      <w:rFonts w:ascii="Arial" w:eastAsia="Times New Roman" w:hAnsi="Arial" w:cs="Arial"/>
      <w:b/>
      <w:bCs/>
      <w:szCs w:val="24"/>
    </w:rPr>
  </w:style>
  <w:style w:type="character" w:customStyle="1" w:styleId="Heading4Char">
    <w:name w:val="Heading 4 Char"/>
    <w:basedOn w:val="DefaultParagraphFont"/>
    <w:link w:val="Heading4"/>
    <w:rsid w:val="00324D10"/>
    <w:rPr>
      <w:rFonts w:ascii="Arial" w:eastAsia="Times New Roman" w:hAnsi="Arial" w:cs="Arial"/>
      <w:b/>
      <w:bCs/>
      <w:szCs w:val="24"/>
    </w:rPr>
  </w:style>
  <w:style w:type="character" w:customStyle="1" w:styleId="Heading5Char">
    <w:name w:val="Heading 5 Char"/>
    <w:basedOn w:val="DefaultParagraphFont"/>
    <w:link w:val="Heading5"/>
    <w:rsid w:val="00324D10"/>
    <w:rPr>
      <w:rFonts w:ascii="Arial" w:eastAsia="Times New Roman" w:hAnsi="Arial" w:cs="Arial"/>
      <w:b/>
      <w:bCs/>
      <w:sz w:val="24"/>
      <w:szCs w:val="24"/>
    </w:rPr>
  </w:style>
  <w:style w:type="character" w:customStyle="1" w:styleId="Heading6Char">
    <w:name w:val="Heading 6 Char"/>
    <w:basedOn w:val="DefaultParagraphFont"/>
    <w:link w:val="Heading6"/>
    <w:rsid w:val="00324D10"/>
    <w:rPr>
      <w:rFonts w:ascii="Arial" w:eastAsia="Times New Roman" w:hAnsi="Arial" w:cs="Arial"/>
      <w:b/>
      <w:bCs/>
      <w:sz w:val="24"/>
      <w:szCs w:val="24"/>
    </w:rPr>
  </w:style>
  <w:style w:type="paragraph" w:styleId="BodyText">
    <w:name w:val="Body Text"/>
    <w:basedOn w:val="Normal"/>
    <w:link w:val="BodyTextChar"/>
    <w:rsid w:val="00324D10"/>
    <w:pPr>
      <w:spacing w:before="0" w:line="240" w:lineRule="auto"/>
      <w:jc w:val="both"/>
    </w:pPr>
    <w:rPr>
      <w:rFonts w:ascii="Arial" w:eastAsia="Times New Roman" w:hAnsi="Arial" w:cs="Arial"/>
      <w:szCs w:val="24"/>
    </w:rPr>
  </w:style>
  <w:style w:type="character" w:customStyle="1" w:styleId="BodyTextChar">
    <w:name w:val="Body Text Char"/>
    <w:basedOn w:val="DefaultParagraphFont"/>
    <w:link w:val="BodyText"/>
    <w:rsid w:val="00324D10"/>
    <w:rPr>
      <w:rFonts w:ascii="Arial" w:eastAsia="Times New Roman" w:hAnsi="Arial" w:cs="Arial"/>
      <w:szCs w:val="24"/>
    </w:rPr>
  </w:style>
  <w:style w:type="character" w:styleId="UnresolvedMention">
    <w:name w:val="Unresolved Mention"/>
    <w:basedOn w:val="DefaultParagraphFont"/>
    <w:uiPriority w:val="99"/>
    <w:semiHidden/>
    <w:unhideWhenUsed/>
    <w:rsid w:val="0044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30447">
      <w:bodyDiv w:val="1"/>
      <w:marLeft w:val="0"/>
      <w:marRight w:val="0"/>
      <w:marTop w:val="0"/>
      <w:marBottom w:val="0"/>
      <w:divBdr>
        <w:top w:val="none" w:sz="0" w:space="0" w:color="auto"/>
        <w:left w:val="none" w:sz="0" w:space="0" w:color="auto"/>
        <w:bottom w:val="none" w:sz="0" w:space="0" w:color="auto"/>
        <w:right w:val="none" w:sz="0" w:space="0" w:color="auto"/>
      </w:divBdr>
    </w:div>
    <w:div w:id="1183934650">
      <w:bodyDiv w:val="1"/>
      <w:marLeft w:val="0"/>
      <w:marRight w:val="0"/>
      <w:marTop w:val="0"/>
      <w:marBottom w:val="0"/>
      <w:divBdr>
        <w:top w:val="none" w:sz="0" w:space="0" w:color="auto"/>
        <w:left w:val="none" w:sz="0" w:space="0" w:color="auto"/>
        <w:bottom w:val="none" w:sz="0" w:space="0" w:color="auto"/>
        <w:right w:val="none" w:sz="0" w:space="0" w:color="auto"/>
      </w:divBdr>
      <w:divsChild>
        <w:div w:id="101725763">
          <w:marLeft w:val="0"/>
          <w:marRight w:val="0"/>
          <w:marTop w:val="240"/>
          <w:marBottom w:val="240"/>
          <w:divBdr>
            <w:top w:val="none" w:sz="0" w:space="0" w:color="auto"/>
            <w:left w:val="none" w:sz="0" w:space="0" w:color="auto"/>
            <w:bottom w:val="none" w:sz="0" w:space="0" w:color="auto"/>
            <w:right w:val="none" w:sz="0" w:space="0" w:color="auto"/>
          </w:divBdr>
        </w:div>
        <w:div w:id="213809406">
          <w:marLeft w:val="0"/>
          <w:marRight w:val="0"/>
          <w:marTop w:val="240"/>
          <w:marBottom w:val="300"/>
          <w:divBdr>
            <w:top w:val="none" w:sz="0" w:space="0" w:color="auto"/>
            <w:left w:val="none" w:sz="0" w:space="0" w:color="auto"/>
            <w:bottom w:val="none" w:sz="0" w:space="0" w:color="auto"/>
            <w:right w:val="none" w:sz="0" w:space="0" w:color="auto"/>
          </w:divBdr>
        </w:div>
        <w:div w:id="299724052">
          <w:marLeft w:val="0"/>
          <w:marRight w:val="0"/>
          <w:marTop w:val="240"/>
          <w:marBottom w:val="240"/>
          <w:divBdr>
            <w:top w:val="none" w:sz="0" w:space="0" w:color="auto"/>
            <w:left w:val="none" w:sz="0" w:space="0" w:color="auto"/>
            <w:bottom w:val="none" w:sz="0" w:space="0" w:color="auto"/>
            <w:right w:val="none" w:sz="0" w:space="0" w:color="auto"/>
          </w:divBdr>
        </w:div>
        <w:div w:id="313484858">
          <w:marLeft w:val="0"/>
          <w:marRight w:val="0"/>
          <w:marTop w:val="240"/>
          <w:marBottom w:val="240"/>
          <w:divBdr>
            <w:top w:val="none" w:sz="0" w:space="0" w:color="auto"/>
            <w:left w:val="none" w:sz="0" w:space="0" w:color="auto"/>
            <w:bottom w:val="none" w:sz="0" w:space="0" w:color="auto"/>
            <w:right w:val="none" w:sz="0" w:space="0" w:color="auto"/>
          </w:divBdr>
        </w:div>
        <w:div w:id="1118765339">
          <w:marLeft w:val="0"/>
          <w:marRight w:val="0"/>
          <w:marTop w:val="240"/>
          <w:marBottom w:val="240"/>
          <w:divBdr>
            <w:top w:val="none" w:sz="0" w:space="0" w:color="auto"/>
            <w:left w:val="none" w:sz="0" w:space="0" w:color="auto"/>
            <w:bottom w:val="none" w:sz="0" w:space="0" w:color="auto"/>
            <w:right w:val="none" w:sz="0" w:space="0" w:color="auto"/>
          </w:divBdr>
        </w:div>
        <w:div w:id="1225412437">
          <w:marLeft w:val="0"/>
          <w:marRight w:val="0"/>
          <w:marTop w:val="240"/>
          <w:marBottom w:val="240"/>
          <w:divBdr>
            <w:top w:val="none" w:sz="0" w:space="0" w:color="auto"/>
            <w:left w:val="none" w:sz="0" w:space="0" w:color="auto"/>
            <w:bottom w:val="none" w:sz="0" w:space="0" w:color="auto"/>
            <w:right w:val="none" w:sz="0" w:space="0" w:color="auto"/>
          </w:divBdr>
        </w:div>
        <w:div w:id="1255941274">
          <w:marLeft w:val="0"/>
          <w:marRight w:val="0"/>
          <w:marTop w:val="240"/>
          <w:marBottom w:val="240"/>
          <w:divBdr>
            <w:top w:val="none" w:sz="0" w:space="0" w:color="auto"/>
            <w:left w:val="none" w:sz="0" w:space="0" w:color="auto"/>
            <w:bottom w:val="none" w:sz="0" w:space="0" w:color="auto"/>
            <w:right w:val="none" w:sz="0" w:space="0" w:color="auto"/>
          </w:divBdr>
        </w:div>
        <w:div w:id="1354771524">
          <w:marLeft w:val="0"/>
          <w:marRight w:val="0"/>
          <w:marTop w:val="240"/>
          <w:marBottom w:val="240"/>
          <w:divBdr>
            <w:top w:val="none" w:sz="0" w:space="0" w:color="auto"/>
            <w:left w:val="none" w:sz="0" w:space="0" w:color="auto"/>
            <w:bottom w:val="none" w:sz="0" w:space="0" w:color="auto"/>
            <w:right w:val="none" w:sz="0" w:space="0" w:color="auto"/>
          </w:divBdr>
        </w:div>
        <w:div w:id="1368145881">
          <w:marLeft w:val="0"/>
          <w:marRight w:val="0"/>
          <w:marTop w:val="240"/>
          <w:marBottom w:val="240"/>
          <w:divBdr>
            <w:top w:val="none" w:sz="0" w:space="0" w:color="auto"/>
            <w:left w:val="none" w:sz="0" w:space="0" w:color="auto"/>
            <w:bottom w:val="none" w:sz="0" w:space="0" w:color="auto"/>
            <w:right w:val="none" w:sz="0" w:space="0" w:color="auto"/>
          </w:divBdr>
        </w:div>
        <w:div w:id="1375808562">
          <w:marLeft w:val="0"/>
          <w:marRight w:val="0"/>
          <w:marTop w:val="240"/>
          <w:marBottom w:val="240"/>
          <w:divBdr>
            <w:top w:val="none" w:sz="0" w:space="0" w:color="auto"/>
            <w:left w:val="none" w:sz="0" w:space="0" w:color="auto"/>
            <w:bottom w:val="none" w:sz="0" w:space="0" w:color="auto"/>
            <w:right w:val="none" w:sz="0" w:space="0" w:color="auto"/>
          </w:divBdr>
        </w:div>
        <w:div w:id="1400515303">
          <w:marLeft w:val="0"/>
          <w:marRight w:val="0"/>
          <w:marTop w:val="240"/>
          <w:marBottom w:val="300"/>
          <w:divBdr>
            <w:top w:val="none" w:sz="0" w:space="0" w:color="auto"/>
            <w:left w:val="none" w:sz="0" w:space="0" w:color="auto"/>
            <w:bottom w:val="none" w:sz="0" w:space="0" w:color="auto"/>
            <w:right w:val="none" w:sz="0" w:space="0" w:color="auto"/>
          </w:divBdr>
        </w:div>
        <w:div w:id="1453478309">
          <w:marLeft w:val="0"/>
          <w:marRight w:val="0"/>
          <w:marTop w:val="240"/>
          <w:marBottom w:val="300"/>
          <w:divBdr>
            <w:top w:val="none" w:sz="0" w:space="0" w:color="auto"/>
            <w:left w:val="none" w:sz="0" w:space="0" w:color="auto"/>
            <w:bottom w:val="none" w:sz="0" w:space="0" w:color="auto"/>
            <w:right w:val="none" w:sz="0" w:space="0" w:color="auto"/>
          </w:divBdr>
        </w:div>
        <w:div w:id="1460535935">
          <w:marLeft w:val="0"/>
          <w:marRight w:val="0"/>
          <w:marTop w:val="240"/>
          <w:marBottom w:val="240"/>
          <w:divBdr>
            <w:top w:val="none" w:sz="0" w:space="0" w:color="auto"/>
            <w:left w:val="none" w:sz="0" w:space="0" w:color="auto"/>
            <w:bottom w:val="none" w:sz="0" w:space="0" w:color="auto"/>
            <w:right w:val="none" w:sz="0" w:space="0" w:color="auto"/>
          </w:divBdr>
        </w:div>
        <w:div w:id="1680037397">
          <w:marLeft w:val="0"/>
          <w:marRight w:val="0"/>
          <w:marTop w:val="240"/>
          <w:marBottom w:val="300"/>
          <w:divBdr>
            <w:top w:val="none" w:sz="0" w:space="0" w:color="auto"/>
            <w:left w:val="none" w:sz="0" w:space="0" w:color="auto"/>
            <w:bottom w:val="none" w:sz="0" w:space="0" w:color="auto"/>
            <w:right w:val="none" w:sz="0" w:space="0" w:color="auto"/>
          </w:divBdr>
        </w:div>
        <w:div w:id="208109664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psilonsigmaalpha.org/" TargetMode="External"/><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hyperlink" Target="https://hochiminhcity.eregulations.org/procedure/83/91/step/866?l=en" TargetMode="Externa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yperlink" Target="https://creativecommons.org/licenses/by-sa/3.0/"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jpg"/><Relationship Id="rId53" Type="http://schemas.openxmlformats.org/officeDocument/2006/relationships/image" Target="media/image34.png"/><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hochiminhcity.eregulations.org/procedure/83/91/step/866?l=en" TargetMode="External"/><Relationship Id="rId35" Type="http://schemas.openxmlformats.org/officeDocument/2006/relationships/hyperlink" Target="https://creativecommons.org/licenses/by-sa/3.0/"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WintonColorado@gmail.com" TargetMode="External"/><Relationship Id="rId33" Type="http://schemas.openxmlformats.org/officeDocument/2006/relationships/image" Target="media/image18.jpeg"/><Relationship Id="rId38" Type="http://schemas.openxmlformats.org/officeDocument/2006/relationships/hyperlink" Target="mailto:pkmcgee1448@gmail.com" TargetMode="External"/><Relationship Id="rId46" Type="http://schemas.openxmlformats.org/officeDocument/2006/relationships/image" Target="media/image27.jpg"/><Relationship Id="rId20" Type="http://schemas.openxmlformats.org/officeDocument/2006/relationships/image" Target="media/image9.jpeg"/><Relationship Id="rId41" Type="http://schemas.openxmlformats.org/officeDocument/2006/relationships/hyperlink" Target="mailto:ncnoremac@aol.com"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hochiminhcity.eregulations.org/procedure/83/91/step/866?l=en" TargetMode="External"/><Relationship Id="rId44" Type="http://schemas.openxmlformats.org/officeDocument/2006/relationships/image" Target="media/image25.jpeg"/><Relationship Id="rId52"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B14B6DFAA14EC99FB2BF47360592F3"/>
        <w:category>
          <w:name w:val="General"/>
          <w:gallery w:val="placeholder"/>
        </w:category>
        <w:types>
          <w:type w:val="bbPlcHdr"/>
        </w:types>
        <w:behaviors>
          <w:behavior w:val="content"/>
        </w:behaviors>
        <w:guid w:val="{AB9450FB-6539-4C6A-B9C5-C1C6970210BD}"/>
      </w:docPartPr>
      <w:docPartBody>
        <w:p w:rsidR="006B79C7" w:rsidRDefault="00000000">
          <w:pPr>
            <w:pStyle w:val="54B14B6DFAA14EC99FB2BF47360592F3"/>
          </w:pPr>
          <w:r w:rsidRPr="00B7283D">
            <w:t>Your guide to buy or rent</w:t>
          </w:r>
        </w:p>
      </w:docPartBody>
    </w:docPart>
    <w:docPart>
      <w:docPartPr>
        <w:name w:val="4C9A29ECADF049F9BAD95BDAF1E5AAF5"/>
        <w:category>
          <w:name w:val="General"/>
          <w:gallery w:val="placeholder"/>
        </w:category>
        <w:types>
          <w:type w:val="bbPlcHdr"/>
        </w:types>
        <w:behaviors>
          <w:behavior w:val="content"/>
        </w:behaviors>
        <w:guid w:val="{1D4F05FB-6087-49CD-A852-C79AB78CEF1B}"/>
      </w:docPartPr>
      <w:docPartBody>
        <w:p w:rsidR="006B79C7" w:rsidRDefault="00000000">
          <w:pPr>
            <w:pStyle w:val="4C9A29ECADF049F9BAD95BDAF1E5AAF5"/>
          </w:pPr>
          <w:r w:rsidRPr="00B7283D">
            <w:t>OCTOBER / 20XX / ISSUE #10</w:t>
          </w:r>
        </w:p>
      </w:docPartBody>
    </w:docPart>
    <w:docPart>
      <w:docPartPr>
        <w:name w:val="124327946BF4483B9D09FA8619BB0F2C"/>
        <w:category>
          <w:name w:val="General"/>
          <w:gallery w:val="placeholder"/>
        </w:category>
        <w:types>
          <w:type w:val="bbPlcHdr"/>
        </w:types>
        <w:behaviors>
          <w:behavior w:val="content"/>
        </w:behaviors>
        <w:guid w:val="{05AB77DA-D979-4FFF-A43E-A32B83580AC4}"/>
      </w:docPartPr>
      <w:docPartBody>
        <w:p w:rsidR="006B79C7" w:rsidRDefault="00000000">
          <w:pPr>
            <w:pStyle w:val="124327946BF4483B9D09FA8619BB0F2C"/>
          </w:pPr>
          <w:r w:rsidRPr="00B7283D">
            <w:t>Ready to settle?</w:t>
          </w:r>
        </w:p>
      </w:docPartBody>
    </w:docPart>
    <w:docPart>
      <w:docPartPr>
        <w:name w:val="EC0A6F407AE940219955B797875B32AF"/>
        <w:category>
          <w:name w:val="General"/>
          <w:gallery w:val="placeholder"/>
        </w:category>
        <w:types>
          <w:type w:val="bbPlcHdr"/>
        </w:types>
        <w:behaviors>
          <w:behavior w:val="content"/>
        </w:behaviors>
        <w:guid w:val="{EBBCA325-AF78-497E-976C-BF7CE025E60E}"/>
      </w:docPartPr>
      <w:docPartBody>
        <w:p w:rsidR="006B79C7" w:rsidRDefault="00000000">
          <w:pPr>
            <w:pStyle w:val="EC0A6F407AE940219955B797875B32AF"/>
          </w:pPr>
          <w:r w:rsidRPr="00B7283D">
            <w:t>By Peyton Davis</w:t>
          </w:r>
        </w:p>
      </w:docPartBody>
    </w:docPart>
    <w:docPart>
      <w:docPartPr>
        <w:name w:val="00BDDBC9E9A34ACB88D3043E0B39ED62"/>
        <w:category>
          <w:name w:val="General"/>
          <w:gallery w:val="placeholder"/>
        </w:category>
        <w:types>
          <w:type w:val="bbPlcHdr"/>
        </w:types>
        <w:behaviors>
          <w:behavior w:val="content"/>
        </w:behaviors>
        <w:guid w:val="{630FEF4E-AF1F-4852-A3C1-2472A1022711}"/>
      </w:docPartPr>
      <w:docPartBody>
        <w:p w:rsidR="006B79C7" w:rsidRPr="00B7283D" w:rsidRDefault="00000000">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B79C7" w:rsidRPr="00B7283D" w:rsidRDefault="00000000">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6B79C7" w:rsidRDefault="00000000">
          <w:pPr>
            <w:pStyle w:val="00BDDBC9E9A34ACB88D3043E0B39ED62"/>
          </w:pPr>
          <w:r w:rsidRPr="00B7283D">
            <w:t>Newsletters are periodicals used to advertise or update your subscribers with information about your product or blog. Type the content of your newsletter here.</w:t>
          </w:r>
        </w:p>
      </w:docPartBody>
    </w:docPart>
    <w:docPart>
      <w:docPartPr>
        <w:name w:val="C557AB8DC63A44749F8E79897F484AD5"/>
        <w:category>
          <w:name w:val="General"/>
          <w:gallery w:val="placeholder"/>
        </w:category>
        <w:types>
          <w:type w:val="bbPlcHdr"/>
        </w:types>
        <w:behaviors>
          <w:behavior w:val="content"/>
        </w:behaviors>
        <w:guid w:val="{A8B964DC-2541-4FA0-BD5B-92D8AA4DACD6}"/>
      </w:docPartPr>
      <w:docPartBody>
        <w:p w:rsidR="006B79C7" w:rsidRDefault="00000000">
          <w:pPr>
            <w:pStyle w:val="C557AB8DC63A44749F8E79897F484AD5"/>
          </w:pPr>
          <w:r w:rsidRPr="00DD692E">
            <w:t>Take a look inside</w:t>
          </w:r>
        </w:p>
      </w:docPartBody>
    </w:docPart>
    <w:docPart>
      <w:docPartPr>
        <w:name w:val="7DC2FA194D5E48F8A93778BB3D8E6CF2"/>
        <w:category>
          <w:name w:val="General"/>
          <w:gallery w:val="placeholder"/>
        </w:category>
        <w:types>
          <w:type w:val="bbPlcHdr"/>
        </w:types>
        <w:behaviors>
          <w:behavior w:val="content"/>
        </w:behaviors>
        <w:guid w:val="{4CD7A79B-FCCE-466A-B6DB-F715E22BFE0A}"/>
      </w:docPartPr>
      <w:docPartBody>
        <w:p w:rsidR="006B79C7" w:rsidRDefault="00000000">
          <w:pPr>
            <w:pStyle w:val="7DC2FA194D5E48F8A93778BB3D8E6CF2"/>
          </w:pPr>
          <w:r w:rsidRPr="00DD692E">
            <w:t>By Kemen Ikaztegieta</w:t>
          </w:r>
        </w:p>
      </w:docPartBody>
    </w:docPart>
    <w:docPart>
      <w:docPartPr>
        <w:name w:val="6BC104DE9C9147A0A778C6ACEB1F3656"/>
        <w:category>
          <w:name w:val="General"/>
          <w:gallery w:val="placeholder"/>
        </w:category>
        <w:types>
          <w:type w:val="bbPlcHdr"/>
        </w:types>
        <w:behaviors>
          <w:behavior w:val="content"/>
        </w:behaviors>
        <w:guid w:val="{36D6415C-74B9-4366-91A8-B0600C3AFB07}"/>
      </w:docPartPr>
      <w:docPartBody>
        <w:p w:rsidR="006B79C7" w:rsidRPr="00DD692E" w:rsidRDefault="00000000">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B79C7" w:rsidRPr="00DD692E" w:rsidRDefault="00000000">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6B79C7" w:rsidRDefault="00000000">
          <w:pPr>
            <w:pStyle w:val="6BC104DE9C9147A0A778C6ACEB1F3656"/>
          </w:pPr>
          <w:r w:rsidRPr="00DD692E">
            <w:t>Newsletters are periodicals use to advertise or update your subscribers with information about your product or blog. Type the content of your newsletter here.</w:t>
          </w:r>
        </w:p>
      </w:docPartBody>
    </w:docPart>
    <w:docPart>
      <w:docPartPr>
        <w:name w:val="2F2F596D863D4C50B975689E1C95C646"/>
        <w:category>
          <w:name w:val="General"/>
          <w:gallery w:val="placeholder"/>
        </w:category>
        <w:types>
          <w:type w:val="bbPlcHdr"/>
        </w:types>
        <w:behaviors>
          <w:behavior w:val="content"/>
        </w:behaviors>
        <w:guid w:val="{18FE28A6-86E5-4C05-90D0-74DB1B9AF45D}"/>
      </w:docPartPr>
      <w:docPartBody>
        <w:p w:rsidR="006B79C7" w:rsidRDefault="00000000">
          <w:pPr>
            <w:pStyle w:val="2F2F596D863D4C50B975689E1C95C646"/>
          </w:pPr>
          <w:r w:rsidRPr="00DD692E">
            <w:t>Property trends</w:t>
          </w:r>
        </w:p>
      </w:docPartBody>
    </w:docPart>
    <w:docPart>
      <w:docPartPr>
        <w:name w:val="562DA6E192E144379B8A2BB40521C52D"/>
        <w:category>
          <w:name w:val="General"/>
          <w:gallery w:val="placeholder"/>
        </w:category>
        <w:types>
          <w:type w:val="bbPlcHdr"/>
        </w:types>
        <w:behaviors>
          <w:behavior w:val="content"/>
        </w:behaviors>
        <w:guid w:val="{3C16390C-194C-4B83-9DC9-23EECAE197E2}"/>
      </w:docPartPr>
      <w:docPartBody>
        <w:p w:rsidR="006B79C7" w:rsidRDefault="00000000">
          <w:pPr>
            <w:pStyle w:val="562DA6E192E144379B8A2BB40521C52D"/>
          </w:pPr>
          <w:r w:rsidRPr="00DD692E">
            <w:t>By Vanja Jovanovic</w:t>
          </w:r>
        </w:p>
      </w:docPartBody>
    </w:docPart>
    <w:docPart>
      <w:docPartPr>
        <w:name w:val="3C0E9DCF79D44160BB8D4EB5FCC4D7F4"/>
        <w:category>
          <w:name w:val="General"/>
          <w:gallery w:val="placeholder"/>
        </w:category>
        <w:types>
          <w:type w:val="bbPlcHdr"/>
        </w:types>
        <w:behaviors>
          <w:behavior w:val="content"/>
        </w:behaviors>
        <w:guid w:val="{6DCBA711-0C49-443E-A7CD-2AA6CA8FF1B0}"/>
      </w:docPartPr>
      <w:docPartBody>
        <w:p w:rsidR="006B79C7" w:rsidRPr="00DD692E" w:rsidRDefault="00000000">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B79C7" w:rsidRPr="00DD692E" w:rsidRDefault="00000000">
          <w:r w:rsidRPr="00DD692E">
            <w:t xml:space="preserve">Newsletters are periodicals used to advertise or update your subscribers with information about your product or blog. Type the content of your newsletter here. </w:t>
          </w:r>
        </w:p>
        <w:p w:rsidR="006B79C7" w:rsidRDefault="00000000">
          <w:pPr>
            <w:pStyle w:val="3C0E9DCF79D44160BB8D4EB5FCC4D7F4"/>
          </w:pPr>
          <w:r w:rsidRPr="00DD692E">
            <w:t>Newsletters are periodicals used to advertise or update your subscribers with information about your product or blog. Type the content of your newsletter here.</w:t>
          </w:r>
        </w:p>
      </w:docPartBody>
    </w:docPart>
    <w:docPart>
      <w:docPartPr>
        <w:name w:val="B5D2DB1A8D6044DF8F04D4E1430B6486"/>
        <w:category>
          <w:name w:val="General"/>
          <w:gallery w:val="placeholder"/>
        </w:category>
        <w:types>
          <w:type w:val="bbPlcHdr"/>
        </w:types>
        <w:behaviors>
          <w:behavior w:val="content"/>
        </w:behaviors>
        <w:guid w:val="{E528B7A2-FDC6-4620-A8EB-28EF14AF76CD}"/>
      </w:docPartPr>
      <w:docPartBody>
        <w:p w:rsidR="006B79C7" w:rsidRDefault="00000000">
          <w:pPr>
            <w:pStyle w:val="B5D2DB1A8D6044DF8F04D4E1430B6486"/>
          </w:pPr>
          <w:r w:rsidRPr="00DD692E">
            <w:rPr>
              <w:rStyle w:val="PlaceholderText"/>
            </w:rPr>
            <w:t xml:space="preserve">Are you </w:t>
          </w:r>
          <w:r>
            <w:rPr>
              <w:rStyle w:val="PlaceholderText"/>
            </w:rPr>
            <w:br/>
          </w:r>
          <w:r w:rsidRPr="00DD692E">
            <w:rPr>
              <w:rStyle w:val="PlaceholderText"/>
            </w:rPr>
            <w:t>ready to list?</w:t>
          </w:r>
        </w:p>
      </w:docPartBody>
    </w:docPart>
    <w:docPart>
      <w:docPartPr>
        <w:name w:val="7923B31D624A431E884FE411B5E92ECE"/>
        <w:category>
          <w:name w:val="General"/>
          <w:gallery w:val="placeholder"/>
        </w:category>
        <w:types>
          <w:type w:val="bbPlcHdr"/>
        </w:types>
        <w:behaviors>
          <w:behavior w:val="content"/>
        </w:behaviors>
        <w:guid w:val="{52445A90-9909-422D-BAA6-AEB545C4679C}"/>
      </w:docPartPr>
      <w:docPartBody>
        <w:p w:rsidR="006B79C7" w:rsidRDefault="00000000">
          <w:pPr>
            <w:pStyle w:val="7923B31D624A431E884FE411B5E92ECE"/>
          </w:pPr>
          <w:r w:rsidRPr="00DD692E">
            <w:t>By Adrian King</w:t>
          </w:r>
        </w:p>
      </w:docPartBody>
    </w:docPart>
    <w:docPart>
      <w:docPartPr>
        <w:name w:val="C1E672F984D5482A9CC9B6F57856617E"/>
        <w:category>
          <w:name w:val="General"/>
          <w:gallery w:val="placeholder"/>
        </w:category>
        <w:types>
          <w:type w:val="bbPlcHdr"/>
        </w:types>
        <w:behaviors>
          <w:behavior w:val="content"/>
        </w:behaviors>
        <w:guid w:val="{168889B3-D680-455E-A649-10F4A28C991F}"/>
      </w:docPartPr>
      <w:docPartBody>
        <w:p w:rsidR="006B79C7" w:rsidRPr="00DD692E" w:rsidRDefault="00000000">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B79C7" w:rsidRDefault="00000000">
          <w:pPr>
            <w:pStyle w:val="C1E672F984D5482A9CC9B6F57856617E"/>
          </w:pPr>
          <w:r w:rsidRPr="00DD692E">
            <w:t xml:space="preserve">Newsletters are periodicals used to advertise or update your subscribers with information about your product or blog. Type the content of your newsletter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ndara">
    <w:panose1 w:val="020E0502030303020204"/>
    <w:charset w:val="00"/>
    <w:family w:val="swiss"/>
    <w:pitch w:val="variable"/>
    <w:sig w:usb0="A00002EF" w:usb1="4000A44B" w:usb2="00000000" w:usb3="00000000" w:csb0="0000019F" w:csb1="00000000"/>
  </w:font>
  <w:font w:name="Congenial SemiBold">
    <w:charset w:val="00"/>
    <w:family w:val="auto"/>
    <w:pitch w:val="variable"/>
    <w:sig w:usb0="8000002F" w:usb1="1000205B"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Fraunces Light">
    <w:altName w:val="Calibri"/>
    <w:charset w:val="00"/>
    <w:family w:val="auto"/>
    <w:pitch w:val="default"/>
  </w:font>
  <w:font w:name="Fraunces Thin">
    <w:altName w:val="Calibri"/>
    <w:charset w:val="00"/>
    <w:family w:val="auto"/>
    <w:pitch w:val="default"/>
  </w:font>
  <w:font w:name="Canva Sans">
    <w:altName w:val="Calibri"/>
    <w:charset w:val="00"/>
    <w:family w:val="auto"/>
    <w:pitch w:val="default"/>
  </w:font>
  <w:font w:name="Canva Sans Bold">
    <w:altName w:val="Calibri"/>
    <w:charset w:val="00"/>
    <w:family w:val="auto"/>
    <w:pitch w:val="default"/>
  </w:font>
  <w:font w:name="Canva Sans Italics">
    <w:altName w:val="Calibri"/>
    <w:charset w:val="00"/>
    <w:family w:val="auto"/>
    <w:pitch w:val="default"/>
  </w:font>
  <w:font w:name="Fraunces Light Italic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roadway">
    <w:panose1 w:val="04040905080B02020502"/>
    <w:charset w:val="00"/>
    <w:family w:val="decorativ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A5F"/>
    <w:rsid w:val="000C4481"/>
    <w:rsid w:val="00337A5F"/>
    <w:rsid w:val="003705AF"/>
    <w:rsid w:val="00390DC2"/>
    <w:rsid w:val="005309F5"/>
    <w:rsid w:val="006B79C7"/>
    <w:rsid w:val="00761CBC"/>
    <w:rsid w:val="009156CA"/>
    <w:rsid w:val="00990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A6EC7DA52646E0BEDFDEDC06B0442C">
    <w:name w:val="F7A6EC7DA52646E0BEDFDEDC06B0442C"/>
  </w:style>
  <w:style w:type="paragraph" w:customStyle="1" w:styleId="54B14B6DFAA14EC99FB2BF47360592F3">
    <w:name w:val="54B14B6DFAA14EC99FB2BF47360592F3"/>
  </w:style>
  <w:style w:type="paragraph" w:customStyle="1" w:styleId="4C9A29ECADF049F9BAD95BDAF1E5AAF5">
    <w:name w:val="4C9A29ECADF049F9BAD95BDAF1E5AAF5"/>
  </w:style>
  <w:style w:type="paragraph" w:customStyle="1" w:styleId="124327946BF4483B9D09FA8619BB0F2C">
    <w:name w:val="124327946BF4483B9D09FA8619BB0F2C"/>
  </w:style>
  <w:style w:type="paragraph" w:customStyle="1" w:styleId="EC0A6F407AE940219955B797875B32AF">
    <w:name w:val="EC0A6F407AE940219955B797875B32AF"/>
  </w:style>
  <w:style w:type="paragraph" w:customStyle="1" w:styleId="00BDDBC9E9A34ACB88D3043E0B39ED62">
    <w:name w:val="00BDDBC9E9A34ACB88D3043E0B39ED62"/>
  </w:style>
  <w:style w:type="paragraph" w:customStyle="1" w:styleId="2025E821C7784FBBB9406A1963B7BCA0">
    <w:name w:val="2025E821C7784FBBB9406A1963B7BCA0"/>
  </w:style>
  <w:style w:type="paragraph" w:customStyle="1" w:styleId="D2F614991FF24575A9BF94B938E7BB9D">
    <w:name w:val="D2F614991FF24575A9BF94B938E7BB9D"/>
  </w:style>
  <w:style w:type="paragraph" w:customStyle="1" w:styleId="56DB46147864485B83FB2EA8F354F4A8">
    <w:name w:val="56DB46147864485B83FB2EA8F354F4A8"/>
  </w:style>
  <w:style w:type="paragraph" w:customStyle="1" w:styleId="F3F7A0FB06CB4FCBB1EE8B81D236B634">
    <w:name w:val="F3F7A0FB06CB4FCBB1EE8B81D236B634"/>
  </w:style>
  <w:style w:type="paragraph" w:customStyle="1" w:styleId="01B8D568382442AAAEBB8C733001FD98">
    <w:name w:val="01B8D568382442AAAEBB8C733001FD98"/>
  </w:style>
  <w:style w:type="paragraph" w:customStyle="1" w:styleId="2DD8932823F146548ED53B958F1F9207">
    <w:name w:val="2DD8932823F146548ED53B958F1F9207"/>
  </w:style>
  <w:style w:type="paragraph" w:customStyle="1" w:styleId="DC0997ADE525418087BF1E2D06B2C100">
    <w:name w:val="DC0997ADE525418087BF1E2D06B2C100"/>
  </w:style>
  <w:style w:type="paragraph" w:customStyle="1" w:styleId="C557AB8DC63A44749F8E79897F484AD5">
    <w:name w:val="C557AB8DC63A44749F8E79897F484AD5"/>
  </w:style>
  <w:style w:type="paragraph" w:customStyle="1" w:styleId="7DC2FA194D5E48F8A93778BB3D8E6CF2">
    <w:name w:val="7DC2FA194D5E48F8A93778BB3D8E6CF2"/>
  </w:style>
  <w:style w:type="paragraph" w:customStyle="1" w:styleId="6BC104DE9C9147A0A778C6ACEB1F3656">
    <w:name w:val="6BC104DE9C9147A0A778C6ACEB1F3656"/>
  </w:style>
  <w:style w:type="paragraph" w:customStyle="1" w:styleId="2F2F596D863D4C50B975689E1C95C646">
    <w:name w:val="2F2F596D863D4C50B975689E1C95C646"/>
  </w:style>
  <w:style w:type="paragraph" w:customStyle="1" w:styleId="562DA6E192E144379B8A2BB40521C52D">
    <w:name w:val="562DA6E192E144379B8A2BB40521C52D"/>
  </w:style>
  <w:style w:type="paragraph" w:customStyle="1" w:styleId="3C0E9DCF79D44160BB8D4EB5FCC4D7F4">
    <w:name w:val="3C0E9DCF79D44160BB8D4EB5FCC4D7F4"/>
  </w:style>
  <w:style w:type="character" w:styleId="PlaceholderText">
    <w:name w:val="Placeholder Text"/>
    <w:basedOn w:val="DefaultParagraphFont"/>
    <w:uiPriority w:val="99"/>
    <w:semiHidden/>
    <w:rPr>
      <w:color w:val="808080"/>
    </w:rPr>
  </w:style>
  <w:style w:type="paragraph" w:customStyle="1" w:styleId="B5D2DB1A8D6044DF8F04D4E1430B6486">
    <w:name w:val="B5D2DB1A8D6044DF8F04D4E1430B6486"/>
  </w:style>
  <w:style w:type="paragraph" w:customStyle="1" w:styleId="7923B31D624A431E884FE411B5E92ECE">
    <w:name w:val="7923B31D624A431E884FE411B5E92ECE"/>
  </w:style>
  <w:style w:type="paragraph" w:customStyle="1" w:styleId="C1E672F984D5482A9CC9B6F57856617E">
    <w:name w:val="C1E672F984D5482A9CC9B6F5785661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2">
      <a:majorFont>
        <a:latin typeface="Franklin Gothic Demi"/>
        <a:ea typeface=""/>
        <a:cs typeface=""/>
      </a:majorFont>
      <a:minorFont>
        <a:latin typeface="AvenirNext LT Pro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5A5170-07DC-4209-9876-CFE1BC86B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B5D64-996A-4FA1-B38B-D74A69385AF9}">
  <ds:schemaRefs>
    <ds:schemaRef ds:uri="http://schemas.openxmlformats.org/officeDocument/2006/bibliography"/>
  </ds:schemaRefs>
</ds:datastoreItem>
</file>

<file path=customXml/itemProps3.xml><?xml version="1.0" encoding="utf-8"?>
<ds:datastoreItem xmlns:ds="http://schemas.openxmlformats.org/officeDocument/2006/customXml" ds:itemID="{6A372E05-7210-4108-9E12-368A44EA4A9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F2395B69-3D62-46B9-A92D-12B9EBDF1CB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Realtor newsletter</Template>
  <TotalTime>2</TotalTime>
  <Pages>29</Pages>
  <Words>5151</Words>
  <Characters>29364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Addison</dc:creator>
  <cp:keywords/>
  <dc:description/>
  <cp:lastModifiedBy>Karen Addison</cp:lastModifiedBy>
  <cp:revision>2</cp:revision>
  <cp:lastPrinted>2025-08-05T04:57:00Z</cp:lastPrinted>
  <dcterms:created xsi:type="dcterms:W3CDTF">2025-08-05T19:09:00Z</dcterms:created>
  <dcterms:modified xsi:type="dcterms:W3CDTF">2025-08-05T19:09:00Z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